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C69D9" w14:textId="77777777" w:rsidR="00743696" w:rsidRDefault="00743696" w:rsidP="00841E59">
      <w:pPr>
        <w:spacing w:line="276" w:lineRule="auto"/>
      </w:pPr>
    </w:p>
    <w:p w14:paraId="43F57A88" w14:textId="77777777" w:rsidR="00EA69DC" w:rsidRDefault="00EA69DC" w:rsidP="00E36609">
      <w:pPr>
        <w:spacing w:line="276" w:lineRule="auto"/>
        <w:jc w:val="center"/>
        <w:rPr>
          <w:b/>
          <w:sz w:val="32"/>
          <w:szCs w:val="32"/>
        </w:rPr>
      </w:pPr>
    </w:p>
    <w:p w14:paraId="3B6A7EEF" w14:textId="77777777" w:rsidR="00EA69DC" w:rsidRDefault="00EA69DC" w:rsidP="00E36609">
      <w:pPr>
        <w:spacing w:line="276" w:lineRule="auto"/>
        <w:jc w:val="center"/>
        <w:rPr>
          <w:b/>
          <w:sz w:val="32"/>
          <w:szCs w:val="32"/>
        </w:rPr>
      </w:pPr>
    </w:p>
    <w:p w14:paraId="7F947442" w14:textId="77777777" w:rsidR="00EA69DC" w:rsidRDefault="00EA69DC" w:rsidP="00E36609">
      <w:pPr>
        <w:spacing w:line="276" w:lineRule="auto"/>
        <w:jc w:val="center"/>
        <w:rPr>
          <w:b/>
          <w:sz w:val="32"/>
          <w:szCs w:val="32"/>
        </w:rPr>
      </w:pPr>
    </w:p>
    <w:p w14:paraId="7D3CF538" w14:textId="77777777" w:rsidR="00EA69DC" w:rsidRDefault="00EA69DC" w:rsidP="00E36609">
      <w:pPr>
        <w:spacing w:line="276" w:lineRule="auto"/>
        <w:jc w:val="center"/>
        <w:rPr>
          <w:b/>
          <w:sz w:val="32"/>
          <w:szCs w:val="32"/>
        </w:rPr>
      </w:pPr>
    </w:p>
    <w:p w14:paraId="26985F1B" w14:textId="77777777" w:rsidR="00EA69DC" w:rsidRDefault="00EA69DC" w:rsidP="00E36609">
      <w:pPr>
        <w:spacing w:line="276" w:lineRule="auto"/>
        <w:jc w:val="center"/>
        <w:rPr>
          <w:b/>
          <w:sz w:val="32"/>
          <w:szCs w:val="32"/>
        </w:rPr>
      </w:pPr>
    </w:p>
    <w:p w14:paraId="3E8548BB" w14:textId="77777777" w:rsidR="00EA69DC" w:rsidRDefault="00EA69DC" w:rsidP="00E36609">
      <w:pPr>
        <w:spacing w:line="276" w:lineRule="auto"/>
        <w:jc w:val="center"/>
        <w:rPr>
          <w:b/>
          <w:sz w:val="32"/>
          <w:szCs w:val="32"/>
        </w:rPr>
      </w:pPr>
    </w:p>
    <w:p w14:paraId="1A43F112" w14:textId="77777777" w:rsidR="00EA69DC" w:rsidRDefault="00EA69DC" w:rsidP="00E36609">
      <w:pPr>
        <w:spacing w:line="276" w:lineRule="auto"/>
        <w:jc w:val="center"/>
        <w:rPr>
          <w:b/>
          <w:sz w:val="32"/>
          <w:szCs w:val="32"/>
        </w:rPr>
      </w:pPr>
    </w:p>
    <w:p w14:paraId="48732507" w14:textId="744601C9" w:rsidR="00CF7EDA" w:rsidRDefault="27D7164F" w:rsidP="00841E59">
      <w:pPr>
        <w:pStyle w:val="Rubrik1"/>
        <w:spacing w:line="276" w:lineRule="auto"/>
        <w:rPr>
          <w:sz w:val="40"/>
          <w:szCs w:val="40"/>
        </w:rPr>
      </w:pPr>
      <w:bookmarkStart w:id="0" w:name="_Toc308876812"/>
      <w:r w:rsidRPr="27D7164F">
        <w:rPr>
          <w:sz w:val="40"/>
          <w:szCs w:val="40"/>
        </w:rPr>
        <w:t>Mikroplasters påverkan på marina miljöer och människan</w:t>
      </w:r>
      <w:bookmarkEnd w:id="0"/>
      <w:r w:rsidRPr="27D7164F">
        <w:rPr>
          <w:sz w:val="40"/>
          <w:szCs w:val="40"/>
        </w:rPr>
        <w:t xml:space="preserve"> </w:t>
      </w:r>
    </w:p>
    <w:p w14:paraId="5F9F10DB" w14:textId="77777777" w:rsidR="00EA76FD" w:rsidRPr="00EA76FD" w:rsidRDefault="00EA76FD" w:rsidP="00EA76FD"/>
    <w:p w14:paraId="38C32FCF" w14:textId="1359F522" w:rsidR="001D5FCD" w:rsidRPr="001D5FCD" w:rsidRDefault="001D5FCD" w:rsidP="00ED4C79">
      <w:pPr>
        <w:jc w:val="center"/>
      </w:pPr>
      <w:r>
        <w:t>En studie om elevers medvetenhet i ämnet.</w:t>
      </w:r>
    </w:p>
    <w:p w14:paraId="0460688B" w14:textId="77777777" w:rsidR="00CF7EDA" w:rsidRDefault="00CF7EDA" w:rsidP="00841E59">
      <w:pPr>
        <w:spacing w:line="276" w:lineRule="auto"/>
        <w:jc w:val="right"/>
        <w:rPr>
          <w:b/>
        </w:rPr>
      </w:pPr>
    </w:p>
    <w:p w14:paraId="01975EA9" w14:textId="3CF8AE57" w:rsidR="00E36609" w:rsidRDefault="00E36609" w:rsidP="00841E59">
      <w:pPr>
        <w:jc w:val="right"/>
        <w:rPr>
          <w:b/>
        </w:rPr>
      </w:pPr>
    </w:p>
    <w:p w14:paraId="27173BC8" w14:textId="67F72425" w:rsidR="00E36609" w:rsidRDefault="00E36609">
      <w:pPr>
        <w:rPr>
          <w:b/>
        </w:rPr>
      </w:pPr>
    </w:p>
    <w:p w14:paraId="22296560" w14:textId="77777777" w:rsidR="00C443F1" w:rsidRDefault="00C443F1">
      <w:pPr>
        <w:rPr>
          <w:b/>
        </w:rPr>
      </w:pPr>
    </w:p>
    <w:p w14:paraId="3B6B1E23" w14:textId="77777777" w:rsidR="00C443F1" w:rsidRDefault="00C443F1">
      <w:pPr>
        <w:rPr>
          <w:b/>
        </w:rPr>
      </w:pPr>
    </w:p>
    <w:p w14:paraId="3010ED5C" w14:textId="77777777" w:rsidR="00C443F1" w:rsidRDefault="00C443F1">
      <w:pPr>
        <w:rPr>
          <w:b/>
        </w:rPr>
      </w:pPr>
    </w:p>
    <w:p w14:paraId="080AD20B" w14:textId="77777777" w:rsidR="00C443F1" w:rsidRDefault="00C443F1">
      <w:pPr>
        <w:rPr>
          <w:b/>
        </w:rPr>
      </w:pPr>
    </w:p>
    <w:p w14:paraId="4B426906" w14:textId="77777777" w:rsidR="00C443F1" w:rsidRDefault="00C443F1">
      <w:pPr>
        <w:rPr>
          <w:b/>
        </w:rPr>
      </w:pPr>
    </w:p>
    <w:p w14:paraId="78973D82" w14:textId="77777777" w:rsidR="00C443F1" w:rsidRDefault="00C443F1">
      <w:pPr>
        <w:rPr>
          <w:b/>
        </w:rPr>
      </w:pPr>
    </w:p>
    <w:p w14:paraId="7F60ABCF" w14:textId="77777777" w:rsidR="00C443F1" w:rsidRDefault="00C443F1">
      <w:pPr>
        <w:rPr>
          <w:b/>
        </w:rPr>
      </w:pPr>
    </w:p>
    <w:p w14:paraId="6343423D" w14:textId="77777777" w:rsidR="00C443F1" w:rsidRDefault="00C443F1">
      <w:pPr>
        <w:rPr>
          <w:b/>
        </w:rPr>
      </w:pPr>
    </w:p>
    <w:p w14:paraId="70A0011B" w14:textId="77777777" w:rsidR="00C443F1" w:rsidRDefault="00C443F1">
      <w:pPr>
        <w:rPr>
          <w:b/>
        </w:rPr>
      </w:pPr>
    </w:p>
    <w:p w14:paraId="462134C5" w14:textId="77777777" w:rsidR="00C443F1" w:rsidRDefault="00C443F1">
      <w:pPr>
        <w:rPr>
          <w:b/>
        </w:rPr>
      </w:pPr>
    </w:p>
    <w:p w14:paraId="4079A1C2" w14:textId="77777777" w:rsidR="00C443F1" w:rsidRDefault="00C443F1">
      <w:pPr>
        <w:rPr>
          <w:b/>
        </w:rPr>
      </w:pPr>
    </w:p>
    <w:p w14:paraId="1976FCF8" w14:textId="77777777" w:rsidR="00C443F1" w:rsidRDefault="00C443F1">
      <w:pPr>
        <w:rPr>
          <w:b/>
        </w:rPr>
      </w:pPr>
    </w:p>
    <w:p w14:paraId="1C10033E" w14:textId="77777777" w:rsidR="00C443F1" w:rsidRDefault="00C443F1">
      <w:pPr>
        <w:rPr>
          <w:b/>
        </w:rPr>
      </w:pPr>
    </w:p>
    <w:p w14:paraId="2CF1EFED" w14:textId="77777777" w:rsidR="00C443F1" w:rsidRDefault="00C443F1">
      <w:pPr>
        <w:rPr>
          <w:b/>
        </w:rPr>
      </w:pPr>
    </w:p>
    <w:p w14:paraId="415D3EF3" w14:textId="77777777" w:rsidR="00EA69DC" w:rsidRPr="004A7259" w:rsidRDefault="27D7164F" w:rsidP="00EA69DC">
      <w:pPr>
        <w:pStyle w:val="Rubrik1"/>
        <w:spacing w:line="276" w:lineRule="auto"/>
        <w:rPr>
          <w:lang w:val="en-GB"/>
        </w:rPr>
      </w:pPr>
      <w:bookmarkStart w:id="1" w:name="_Toc1541634529"/>
      <w:r w:rsidRPr="27D7164F">
        <w:rPr>
          <w:lang w:val="en-GB"/>
        </w:rPr>
        <w:lastRenderedPageBreak/>
        <w:t>Abstract</w:t>
      </w:r>
      <w:bookmarkEnd w:id="1"/>
      <w:r w:rsidRPr="27D7164F">
        <w:rPr>
          <w:lang w:val="en-GB"/>
        </w:rPr>
        <w:t xml:space="preserve"> </w:t>
      </w:r>
    </w:p>
    <w:p w14:paraId="3144C6B5" w14:textId="77777777" w:rsidR="000605A2" w:rsidRPr="004A7259" w:rsidRDefault="000605A2" w:rsidP="5F1A88BC">
      <w:pPr>
        <w:spacing w:line="360" w:lineRule="auto"/>
        <w:rPr>
          <w:lang w:val="en-GB"/>
        </w:rPr>
      </w:pPr>
    </w:p>
    <w:p w14:paraId="462DFC2A" w14:textId="7120A8E6" w:rsidR="005921AE" w:rsidRDefault="005921AE" w:rsidP="005921AE">
      <w:pPr>
        <w:spacing w:line="360" w:lineRule="auto"/>
        <w:rPr>
          <w:rFonts w:ascii="-apple-system-font" w:hAnsi="-apple-system-font"/>
          <w:color w:val="000000"/>
          <w:sz w:val="27"/>
          <w:szCs w:val="27"/>
          <w:lang w:val="en-GB"/>
        </w:rPr>
      </w:pPr>
      <w:r w:rsidRPr="005921AE">
        <w:rPr>
          <w:rFonts w:ascii="-apple-system-font" w:hAnsi="-apple-system-font"/>
          <w:color w:val="000000"/>
          <w:sz w:val="27"/>
          <w:szCs w:val="27"/>
          <w:lang w:val="en-GB"/>
        </w:rPr>
        <w:t>The purpose of this study is to examine high school students’ awareness of microplastics and their perceptions of plastic’s impact on marine environments and human health. A digital survey includes 86 students in grades 2–3 at Mora Gymnasium. The questionnaire contains both closed questions with four answer options and open-ended questions to capture personal reflections. Closed questions are displayed in pie charts to show the proportion of students familiar with different aspects of microplastics, while open responses are summarized to highlight common opinions. The results show that most students have limited knowledge of microplastics, although they are generally aware that plastics harm marine animals and ecosystems. Many students believe society should tak</w:t>
      </w:r>
      <w:r w:rsidR="00F26C52">
        <w:rPr>
          <w:rFonts w:ascii="-apple-system-font" w:hAnsi="-apple-system-font"/>
          <w:color w:val="000000"/>
          <w:sz w:val="27"/>
          <w:szCs w:val="27"/>
          <w:lang w:val="en-GB"/>
        </w:rPr>
        <w:t>e</w:t>
      </w:r>
      <w:r w:rsidRPr="005921AE">
        <w:rPr>
          <w:rFonts w:ascii="-apple-system-font" w:hAnsi="-apple-system-font"/>
          <w:color w:val="000000"/>
          <w:sz w:val="27"/>
          <w:szCs w:val="27"/>
          <w:lang w:val="en-GB"/>
        </w:rPr>
        <w:t xml:space="preserve"> stronger action to reduce plastic pollution, but awareness of specific effects, such as microplastics in seafood or hormonal impacts on animals, remains low. Overall, the study shows that education on microplastics’ sources, pathways, and effects improves understanding and encourages sustainable </w:t>
      </w:r>
      <w:proofErr w:type="spellStart"/>
      <w:r w:rsidRPr="005921AE">
        <w:rPr>
          <w:rFonts w:ascii="-apple-system-font" w:hAnsi="-apple-system-font"/>
          <w:color w:val="000000"/>
          <w:sz w:val="27"/>
          <w:szCs w:val="27"/>
          <w:lang w:val="en-GB"/>
        </w:rPr>
        <w:t>behavior</w:t>
      </w:r>
      <w:proofErr w:type="spellEnd"/>
      <w:r w:rsidRPr="005921AE">
        <w:rPr>
          <w:rFonts w:ascii="-apple-system-font" w:hAnsi="-apple-system-font"/>
          <w:color w:val="000000"/>
          <w:sz w:val="27"/>
          <w:szCs w:val="27"/>
          <w:lang w:val="en-GB"/>
        </w:rPr>
        <w:t>.</w:t>
      </w:r>
    </w:p>
    <w:p w14:paraId="2D1DA0F1" w14:textId="77777777" w:rsidR="00BB6126" w:rsidRPr="005921AE" w:rsidRDefault="00BB6126" w:rsidP="005921AE">
      <w:pPr>
        <w:spacing w:line="360" w:lineRule="auto"/>
        <w:rPr>
          <w:rFonts w:ascii="-apple-system-font" w:hAnsi="-apple-system-font"/>
          <w:color w:val="000000"/>
          <w:sz w:val="27"/>
          <w:szCs w:val="27"/>
          <w:lang w:val="en-GB"/>
        </w:rPr>
      </w:pPr>
    </w:p>
    <w:p w14:paraId="6D2FB72A" w14:textId="64FFC09D" w:rsidR="005921AE" w:rsidRPr="005921AE" w:rsidRDefault="005921AE" w:rsidP="005921AE">
      <w:pPr>
        <w:spacing w:line="360" w:lineRule="auto"/>
        <w:rPr>
          <w:rFonts w:ascii="-apple-system-font" w:hAnsi="-apple-system-font"/>
          <w:color w:val="000000"/>
          <w:sz w:val="27"/>
          <w:szCs w:val="27"/>
          <w:lang w:val="en-GB"/>
        </w:rPr>
      </w:pPr>
      <w:r w:rsidRPr="005921AE">
        <w:rPr>
          <w:rFonts w:ascii="-apple-system-font" w:hAnsi="-apple-system-font"/>
          <w:color w:val="000000"/>
          <w:sz w:val="27"/>
          <w:szCs w:val="27"/>
          <w:lang w:val="en-GB"/>
        </w:rPr>
        <w:t>Keywords: microplastics, marine environment, human health, student awareness, survey</w:t>
      </w:r>
      <w:r w:rsidR="00BF146B">
        <w:rPr>
          <w:rFonts w:ascii="-apple-system-font" w:hAnsi="-apple-system-font"/>
          <w:color w:val="000000"/>
          <w:sz w:val="27"/>
          <w:szCs w:val="27"/>
          <w:lang w:val="en-GB"/>
        </w:rPr>
        <w:t xml:space="preserve">. </w:t>
      </w:r>
    </w:p>
    <w:p w14:paraId="1D3D3245" w14:textId="77777777" w:rsidR="00EB7F02" w:rsidRDefault="00EB7F02" w:rsidP="5F1A88BC">
      <w:pPr>
        <w:spacing w:line="360" w:lineRule="auto"/>
        <w:rPr>
          <w:rFonts w:ascii="-apple-system-font" w:hAnsi="-apple-system-font"/>
          <w:color w:val="000000"/>
          <w:sz w:val="27"/>
          <w:szCs w:val="27"/>
          <w:lang w:val="en-GB"/>
        </w:rPr>
      </w:pPr>
    </w:p>
    <w:p w14:paraId="4D4A8D7A" w14:textId="77777777" w:rsidR="00703F10" w:rsidRPr="00703F10" w:rsidRDefault="00703F10" w:rsidP="5F1A88BC">
      <w:pPr>
        <w:spacing w:line="360" w:lineRule="auto"/>
        <w:rPr>
          <w:lang w:val="en-GB"/>
        </w:rPr>
      </w:pPr>
    </w:p>
    <w:p w14:paraId="3687E87E" w14:textId="5AF24B0B" w:rsidR="00E36609" w:rsidRPr="00703F10" w:rsidRDefault="00E36609" w:rsidP="5F1A88BC">
      <w:pPr>
        <w:spacing w:line="360" w:lineRule="auto"/>
        <w:rPr>
          <w:lang w:val="en-GB"/>
        </w:rPr>
      </w:pPr>
      <w:r w:rsidRPr="00703F10">
        <w:rPr>
          <w:lang w:val="en-GB"/>
        </w:rPr>
        <w:br w:type="page"/>
      </w:r>
    </w:p>
    <w:p w14:paraId="16EF0257" w14:textId="77777777" w:rsidR="00E36609" w:rsidRPr="00703F10" w:rsidRDefault="00E36609" w:rsidP="000965A2">
      <w:pPr>
        <w:spacing w:line="360" w:lineRule="auto"/>
        <w:jc w:val="right"/>
        <w:rPr>
          <w:b/>
          <w:bCs/>
          <w:lang w:val="en-GB"/>
        </w:rPr>
      </w:pPr>
    </w:p>
    <w:sdt>
      <w:sdtPr>
        <w:rPr>
          <w:rFonts w:asciiTheme="minorHAnsi" w:eastAsia="Times New Roman" w:hAnsiTheme="minorHAnsi" w:cs="Times New Roman"/>
          <w:color w:val="auto"/>
          <w:sz w:val="24"/>
          <w:szCs w:val="24"/>
        </w:rPr>
        <w:id w:val="915368278"/>
        <w:docPartObj>
          <w:docPartGallery w:val="Table of Contents"/>
          <w:docPartUnique/>
        </w:docPartObj>
      </w:sdtPr>
      <w:sdtContent>
        <w:p w14:paraId="6A3991E7" w14:textId="77777777" w:rsidR="006B0247" w:rsidRPr="000965A2" w:rsidRDefault="27D7164F" w:rsidP="000965A2">
          <w:pPr>
            <w:pStyle w:val="Innehllsfrteckningsrubrik"/>
            <w:spacing w:line="360" w:lineRule="auto"/>
            <w:rPr>
              <w:rFonts w:ascii="Times New Roman" w:hAnsi="Times New Roman" w:cs="Times New Roman"/>
              <w:sz w:val="24"/>
              <w:szCs w:val="24"/>
            </w:rPr>
          </w:pPr>
          <w:r w:rsidRPr="27D7164F">
            <w:rPr>
              <w:rFonts w:ascii="Times New Roman" w:hAnsi="Times New Roman" w:cs="Times New Roman"/>
              <w:sz w:val="24"/>
              <w:szCs w:val="24"/>
            </w:rPr>
            <w:t>Innehållsförteckning</w:t>
          </w:r>
        </w:p>
        <w:p w14:paraId="53BD4CDA" w14:textId="7EB3EF8E" w:rsidR="004B1DF4" w:rsidRDefault="004B1DF4" w:rsidP="27D7164F">
          <w:pPr>
            <w:pStyle w:val="Innehll1"/>
            <w:tabs>
              <w:tab w:val="right" w:leader="dot" w:pos="7800"/>
            </w:tabs>
            <w:rPr>
              <w:rStyle w:val="Hyperlnk"/>
            </w:rPr>
          </w:pPr>
          <w:r>
            <w:fldChar w:fldCharType="begin"/>
          </w:r>
          <w:r w:rsidR="76FB4AB2">
            <w:instrText>TOC \o "1-3" \z \u \h</w:instrText>
          </w:r>
          <w:r>
            <w:fldChar w:fldCharType="separate"/>
          </w:r>
          <w:hyperlink w:anchor="_Toc308876812">
            <w:r w:rsidR="27D7164F" w:rsidRPr="27D7164F">
              <w:rPr>
                <w:rStyle w:val="Hyperlnk"/>
              </w:rPr>
              <w:t>Mikroplasters påverkan på marina miljöer och människan</w:t>
            </w:r>
            <w:r w:rsidR="76FB4AB2">
              <w:tab/>
            </w:r>
            <w:r w:rsidR="76FB4AB2">
              <w:fldChar w:fldCharType="begin"/>
            </w:r>
            <w:r w:rsidR="76FB4AB2">
              <w:instrText>PAGEREF _Toc308876812 \h</w:instrText>
            </w:r>
            <w:r w:rsidR="76FB4AB2">
              <w:fldChar w:fldCharType="separate"/>
            </w:r>
            <w:r w:rsidR="27D7164F" w:rsidRPr="27D7164F">
              <w:rPr>
                <w:rStyle w:val="Hyperlnk"/>
              </w:rPr>
              <w:t>1</w:t>
            </w:r>
            <w:r w:rsidR="76FB4AB2">
              <w:fldChar w:fldCharType="end"/>
            </w:r>
          </w:hyperlink>
        </w:p>
        <w:p w14:paraId="203A2FDF" w14:textId="07BF7AFC" w:rsidR="004B1DF4" w:rsidRDefault="00000000" w:rsidP="27D7164F">
          <w:pPr>
            <w:pStyle w:val="Innehll1"/>
            <w:tabs>
              <w:tab w:val="right" w:leader="dot" w:pos="7800"/>
            </w:tabs>
            <w:rPr>
              <w:rStyle w:val="Hyperlnk"/>
            </w:rPr>
          </w:pPr>
          <w:hyperlink w:anchor="_Toc1541634529">
            <w:r w:rsidR="27D7164F" w:rsidRPr="27D7164F">
              <w:rPr>
                <w:rStyle w:val="Hyperlnk"/>
              </w:rPr>
              <w:t>Abstract</w:t>
            </w:r>
            <w:r w:rsidR="004B1DF4">
              <w:tab/>
            </w:r>
            <w:r w:rsidR="004B1DF4">
              <w:fldChar w:fldCharType="begin"/>
            </w:r>
            <w:r w:rsidR="004B1DF4">
              <w:instrText>PAGEREF _Toc1541634529 \h</w:instrText>
            </w:r>
            <w:r w:rsidR="004B1DF4">
              <w:fldChar w:fldCharType="separate"/>
            </w:r>
            <w:r w:rsidR="27D7164F" w:rsidRPr="27D7164F">
              <w:rPr>
                <w:rStyle w:val="Hyperlnk"/>
              </w:rPr>
              <w:t>1</w:t>
            </w:r>
            <w:r w:rsidR="004B1DF4">
              <w:fldChar w:fldCharType="end"/>
            </w:r>
          </w:hyperlink>
        </w:p>
        <w:p w14:paraId="734B4E55" w14:textId="6B79A14B" w:rsidR="004B1DF4" w:rsidRDefault="00000000" w:rsidP="27D7164F">
          <w:pPr>
            <w:pStyle w:val="Innehll1"/>
            <w:tabs>
              <w:tab w:val="right" w:leader="dot" w:pos="7800"/>
            </w:tabs>
            <w:rPr>
              <w:rStyle w:val="Hyperlnk"/>
            </w:rPr>
          </w:pPr>
          <w:hyperlink w:anchor="_Toc591466002">
            <w:r w:rsidR="27D7164F" w:rsidRPr="27D7164F">
              <w:rPr>
                <w:rStyle w:val="Hyperlnk"/>
              </w:rPr>
              <w:t>Inledning</w:t>
            </w:r>
            <w:r w:rsidR="004B1DF4">
              <w:tab/>
            </w:r>
            <w:r w:rsidR="004B1DF4">
              <w:fldChar w:fldCharType="begin"/>
            </w:r>
            <w:r w:rsidR="004B1DF4">
              <w:instrText>PAGEREF _Toc591466002 \h</w:instrText>
            </w:r>
            <w:r w:rsidR="004B1DF4">
              <w:fldChar w:fldCharType="separate"/>
            </w:r>
            <w:r w:rsidR="27D7164F" w:rsidRPr="27D7164F">
              <w:rPr>
                <w:rStyle w:val="Hyperlnk"/>
              </w:rPr>
              <w:t>3</w:t>
            </w:r>
            <w:r w:rsidR="004B1DF4">
              <w:fldChar w:fldCharType="end"/>
            </w:r>
          </w:hyperlink>
        </w:p>
        <w:p w14:paraId="2B09084B" w14:textId="3EEA0BF0" w:rsidR="004B1DF4" w:rsidRDefault="00000000" w:rsidP="27D7164F">
          <w:pPr>
            <w:pStyle w:val="Innehll2"/>
            <w:tabs>
              <w:tab w:val="right" w:leader="dot" w:pos="7800"/>
            </w:tabs>
            <w:rPr>
              <w:rStyle w:val="Hyperlnk"/>
            </w:rPr>
          </w:pPr>
          <w:hyperlink w:anchor="_Toc532812026">
            <w:r w:rsidR="27D7164F" w:rsidRPr="27D7164F">
              <w:rPr>
                <w:rStyle w:val="Hyperlnk"/>
              </w:rPr>
              <w:t>Syfte</w:t>
            </w:r>
            <w:r w:rsidR="004B1DF4">
              <w:tab/>
            </w:r>
            <w:r w:rsidR="004B1DF4">
              <w:fldChar w:fldCharType="begin"/>
            </w:r>
            <w:r w:rsidR="004B1DF4">
              <w:instrText>PAGEREF _Toc532812026 \h</w:instrText>
            </w:r>
            <w:r w:rsidR="004B1DF4">
              <w:fldChar w:fldCharType="separate"/>
            </w:r>
            <w:r w:rsidR="27D7164F" w:rsidRPr="27D7164F">
              <w:rPr>
                <w:rStyle w:val="Hyperlnk"/>
              </w:rPr>
              <w:t>4</w:t>
            </w:r>
            <w:r w:rsidR="004B1DF4">
              <w:fldChar w:fldCharType="end"/>
            </w:r>
          </w:hyperlink>
        </w:p>
        <w:p w14:paraId="148FF100" w14:textId="5C526804" w:rsidR="004B1DF4" w:rsidRDefault="00000000" w:rsidP="27D7164F">
          <w:pPr>
            <w:pStyle w:val="Innehll2"/>
            <w:tabs>
              <w:tab w:val="right" w:leader="dot" w:pos="7800"/>
            </w:tabs>
            <w:rPr>
              <w:rStyle w:val="Hyperlnk"/>
            </w:rPr>
          </w:pPr>
          <w:hyperlink w:anchor="_Toc521258820">
            <w:r w:rsidR="27D7164F" w:rsidRPr="27D7164F">
              <w:rPr>
                <w:rStyle w:val="Hyperlnk"/>
              </w:rPr>
              <w:t>Frågeställningar</w:t>
            </w:r>
            <w:r w:rsidR="004B1DF4">
              <w:tab/>
            </w:r>
            <w:r w:rsidR="004B1DF4">
              <w:fldChar w:fldCharType="begin"/>
            </w:r>
            <w:r w:rsidR="004B1DF4">
              <w:instrText>PAGEREF _Toc521258820 \h</w:instrText>
            </w:r>
            <w:r w:rsidR="004B1DF4">
              <w:fldChar w:fldCharType="separate"/>
            </w:r>
            <w:r w:rsidR="27D7164F" w:rsidRPr="27D7164F">
              <w:rPr>
                <w:rStyle w:val="Hyperlnk"/>
              </w:rPr>
              <w:t>4</w:t>
            </w:r>
            <w:r w:rsidR="004B1DF4">
              <w:fldChar w:fldCharType="end"/>
            </w:r>
          </w:hyperlink>
        </w:p>
        <w:p w14:paraId="711D58FA" w14:textId="48127361" w:rsidR="004B1DF4" w:rsidRDefault="00000000" w:rsidP="27D7164F">
          <w:pPr>
            <w:pStyle w:val="Innehll2"/>
            <w:tabs>
              <w:tab w:val="right" w:leader="dot" w:pos="7800"/>
            </w:tabs>
            <w:rPr>
              <w:rStyle w:val="Hyperlnk"/>
            </w:rPr>
          </w:pPr>
          <w:hyperlink w:anchor="_Toc639740264">
            <w:r w:rsidR="27D7164F" w:rsidRPr="27D7164F">
              <w:rPr>
                <w:rStyle w:val="Hyperlnk"/>
              </w:rPr>
              <w:t>Urval</w:t>
            </w:r>
            <w:r w:rsidR="004B1DF4">
              <w:tab/>
            </w:r>
            <w:r w:rsidR="004B1DF4">
              <w:fldChar w:fldCharType="begin"/>
            </w:r>
            <w:r w:rsidR="004B1DF4">
              <w:instrText>PAGEREF _Toc639740264 \h</w:instrText>
            </w:r>
            <w:r w:rsidR="004B1DF4">
              <w:fldChar w:fldCharType="separate"/>
            </w:r>
            <w:r w:rsidR="27D7164F" w:rsidRPr="27D7164F">
              <w:rPr>
                <w:rStyle w:val="Hyperlnk"/>
              </w:rPr>
              <w:t>4</w:t>
            </w:r>
            <w:r w:rsidR="004B1DF4">
              <w:fldChar w:fldCharType="end"/>
            </w:r>
          </w:hyperlink>
        </w:p>
        <w:p w14:paraId="0DEB4FB5" w14:textId="61759E18" w:rsidR="004B1DF4" w:rsidRDefault="00000000" w:rsidP="27D7164F">
          <w:pPr>
            <w:pStyle w:val="Innehll2"/>
            <w:tabs>
              <w:tab w:val="right" w:leader="dot" w:pos="7800"/>
            </w:tabs>
            <w:rPr>
              <w:rStyle w:val="Hyperlnk"/>
            </w:rPr>
          </w:pPr>
          <w:hyperlink w:anchor="_Toc47633614">
            <w:r w:rsidR="27D7164F" w:rsidRPr="27D7164F">
              <w:rPr>
                <w:rStyle w:val="Hyperlnk"/>
              </w:rPr>
              <w:t>Avgränsningar</w:t>
            </w:r>
            <w:r w:rsidR="004B1DF4">
              <w:tab/>
            </w:r>
            <w:r w:rsidR="004B1DF4">
              <w:fldChar w:fldCharType="begin"/>
            </w:r>
            <w:r w:rsidR="004B1DF4">
              <w:instrText>PAGEREF _Toc47633614 \h</w:instrText>
            </w:r>
            <w:r w:rsidR="004B1DF4">
              <w:fldChar w:fldCharType="separate"/>
            </w:r>
            <w:r w:rsidR="27D7164F" w:rsidRPr="27D7164F">
              <w:rPr>
                <w:rStyle w:val="Hyperlnk"/>
              </w:rPr>
              <w:t>5</w:t>
            </w:r>
            <w:r w:rsidR="004B1DF4">
              <w:fldChar w:fldCharType="end"/>
            </w:r>
          </w:hyperlink>
        </w:p>
        <w:p w14:paraId="175D80FD" w14:textId="261C45D6" w:rsidR="004B1DF4" w:rsidRDefault="00000000" w:rsidP="27D7164F">
          <w:pPr>
            <w:pStyle w:val="Innehll1"/>
            <w:tabs>
              <w:tab w:val="right" w:leader="dot" w:pos="7800"/>
            </w:tabs>
            <w:rPr>
              <w:rStyle w:val="Hyperlnk"/>
            </w:rPr>
          </w:pPr>
          <w:hyperlink w:anchor="_Toc178953631">
            <w:r w:rsidR="27D7164F" w:rsidRPr="27D7164F">
              <w:rPr>
                <w:rStyle w:val="Hyperlnk"/>
              </w:rPr>
              <w:t>Metod</w:t>
            </w:r>
            <w:r w:rsidR="004B1DF4">
              <w:tab/>
            </w:r>
            <w:r w:rsidR="004B1DF4">
              <w:fldChar w:fldCharType="begin"/>
            </w:r>
            <w:r w:rsidR="004B1DF4">
              <w:instrText>PAGEREF _Toc178953631 \h</w:instrText>
            </w:r>
            <w:r w:rsidR="004B1DF4">
              <w:fldChar w:fldCharType="separate"/>
            </w:r>
            <w:r w:rsidR="27D7164F" w:rsidRPr="27D7164F">
              <w:rPr>
                <w:rStyle w:val="Hyperlnk"/>
              </w:rPr>
              <w:t>5</w:t>
            </w:r>
            <w:r w:rsidR="004B1DF4">
              <w:fldChar w:fldCharType="end"/>
            </w:r>
          </w:hyperlink>
        </w:p>
        <w:p w14:paraId="792A2028" w14:textId="4770B69B" w:rsidR="004B1DF4" w:rsidRDefault="00000000" w:rsidP="27D7164F">
          <w:pPr>
            <w:pStyle w:val="Innehll1"/>
            <w:tabs>
              <w:tab w:val="right" w:leader="dot" w:pos="7800"/>
            </w:tabs>
            <w:rPr>
              <w:rStyle w:val="Hyperlnk"/>
            </w:rPr>
          </w:pPr>
          <w:hyperlink w:anchor="_Toc1163962663">
            <w:r w:rsidR="27D7164F" w:rsidRPr="27D7164F">
              <w:rPr>
                <w:rStyle w:val="Hyperlnk"/>
              </w:rPr>
              <w:t>Källkritik</w:t>
            </w:r>
            <w:r w:rsidR="004B1DF4">
              <w:tab/>
            </w:r>
            <w:r w:rsidR="004B1DF4">
              <w:fldChar w:fldCharType="begin"/>
            </w:r>
            <w:r w:rsidR="004B1DF4">
              <w:instrText>PAGEREF _Toc1163962663 \h</w:instrText>
            </w:r>
            <w:r w:rsidR="004B1DF4">
              <w:fldChar w:fldCharType="separate"/>
            </w:r>
            <w:r w:rsidR="27D7164F" w:rsidRPr="27D7164F">
              <w:rPr>
                <w:rStyle w:val="Hyperlnk"/>
              </w:rPr>
              <w:t>7</w:t>
            </w:r>
            <w:r w:rsidR="004B1DF4">
              <w:fldChar w:fldCharType="end"/>
            </w:r>
          </w:hyperlink>
        </w:p>
        <w:p w14:paraId="60208BDA" w14:textId="6E4FB26C" w:rsidR="004B1DF4" w:rsidRDefault="00000000" w:rsidP="27D7164F">
          <w:pPr>
            <w:pStyle w:val="Innehll1"/>
            <w:tabs>
              <w:tab w:val="right" w:leader="dot" w:pos="7800"/>
            </w:tabs>
            <w:rPr>
              <w:rStyle w:val="Hyperlnk"/>
            </w:rPr>
          </w:pPr>
          <w:hyperlink w:anchor="_Toc1098035069">
            <w:r w:rsidR="27D7164F" w:rsidRPr="27D7164F">
              <w:rPr>
                <w:rStyle w:val="Hyperlnk"/>
              </w:rPr>
              <w:t>Tidigare forskning</w:t>
            </w:r>
            <w:r w:rsidR="004B1DF4">
              <w:tab/>
            </w:r>
            <w:r w:rsidR="004B1DF4">
              <w:fldChar w:fldCharType="begin"/>
            </w:r>
            <w:r w:rsidR="004B1DF4">
              <w:instrText>PAGEREF _Toc1098035069 \h</w:instrText>
            </w:r>
            <w:r w:rsidR="004B1DF4">
              <w:fldChar w:fldCharType="separate"/>
            </w:r>
            <w:r w:rsidR="27D7164F" w:rsidRPr="27D7164F">
              <w:rPr>
                <w:rStyle w:val="Hyperlnk"/>
              </w:rPr>
              <w:t>7</w:t>
            </w:r>
            <w:r w:rsidR="004B1DF4">
              <w:fldChar w:fldCharType="end"/>
            </w:r>
          </w:hyperlink>
        </w:p>
        <w:p w14:paraId="5BA204A2" w14:textId="66B16903" w:rsidR="004B1DF4" w:rsidRDefault="00000000" w:rsidP="27D7164F">
          <w:pPr>
            <w:pStyle w:val="Innehll1"/>
            <w:tabs>
              <w:tab w:val="right" w:leader="dot" w:pos="7800"/>
            </w:tabs>
            <w:rPr>
              <w:rStyle w:val="Hyperlnk"/>
            </w:rPr>
          </w:pPr>
          <w:hyperlink w:anchor="_Toc2119848834">
            <w:r w:rsidR="27D7164F" w:rsidRPr="27D7164F">
              <w:rPr>
                <w:rStyle w:val="Hyperlnk"/>
              </w:rPr>
              <w:t>Resultat</w:t>
            </w:r>
            <w:r w:rsidR="004B1DF4">
              <w:tab/>
            </w:r>
            <w:r w:rsidR="004B1DF4">
              <w:fldChar w:fldCharType="begin"/>
            </w:r>
            <w:r w:rsidR="004B1DF4">
              <w:instrText>PAGEREF _Toc2119848834 \h</w:instrText>
            </w:r>
            <w:r w:rsidR="004B1DF4">
              <w:fldChar w:fldCharType="separate"/>
            </w:r>
            <w:r w:rsidR="27D7164F" w:rsidRPr="27D7164F">
              <w:rPr>
                <w:rStyle w:val="Hyperlnk"/>
              </w:rPr>
              <w:t>12</w:t>
            </w:r>
            <w:r w:rsidR="004B1DF4">
              <w:fldChar w:fldCharType="end"/>
            </w:r>
          </w:hyperlink>
        </w:p>
        <w:p w14:paraId="71989DE7" w14:textId="7D8F1ABD" w:rsidR="004B1DF4" w:rsidRDefault="00000000" w:rsidP="27D7164F">
          <w:pPr>
            <w:pStyle w:val="Innehll1"/>
            <w:tabs>
              <w:tab w:val="right" w:leader="dot" w:pos="7800"/>
            </w:tabs>
            <w:rPr>
              <w:rStyle w:val="Hyperlnk"/>
            </w:rPr>
          </w:pPr>
          <w:hyperlink w:anchor="_Toc308520653">
            <w:r w:rsidR="27D7164F" w:rsidRPr="27D7164F">
              <w:rPr>
                <w:rStyle w:val="Hyperlnk"/>
              </w:rPr>
              <w:t>Diskussion</w:t>
            </w:r>
            <w:r w:rsidR="004B1DF4">
              <w:tab/>
            </w:r>
            <w:r w:rsidR="004B1DF4">
              <w:fldChar w:fldCharType="begin"/>
            </w:r>
            <w:r w:rsidR="004B1DF4">
              <w:instrText>PAGEREF _Toc308520653 \h</w:instrText>
            </w:r>
            <w:r w:rsidR="004B1DF4">
              <w:fldChar w:fldCharType="separate"/>
            </w:r>
            <w:r w:rsidR="27D7164F" w:rsidRPr="27D7164F">
              <w:rPr>
                <w:rStyle w:val="Hyperlnk"/>
              </w:rPr>
              <w:t>18</w:t>
            </w:r>
            <w:r w:rsidR="004B1DF4">
              <w:fldChar w:fldCharType="end"/>
            </w:r>
          </w:hyperlink>
        </w:p>
        <w:p w14:paraId="06EEAC12" w14:textId="7A81FC8A" w:rsidR="004B1DF4" w:rsidRDefault="00000000" w:rsidP="27D7164F">
          <w:pPr>
            <w:pStyle w:val="Innehll1"/>
            <w:tabs>
              <w:tab w:val="right" w:leader="dot" w:pos="7800"/>
            </w:tabs>
            <w:rPr>
              <w:rStyle w:val="Hyperlnk"/>
            </w:rPr>
          </w:pPr>
          <w:hyperlink w:anchor="_Toc626806161">
            <w:r w:rsidR="27D7164F" w:rsidRPr="27D7164F">
              <w:rPr>
                <w:rStyle w:val="Hyperlnk"/>
              </w:rPr>
              <w:t>Referenslista</w:t>
            </w:r>
            <w:r w:rsidR="004B1DF4">
              <w:tab/>
            </w:r>
            <w:r w:rsidR="004B1DF4">
              <w:fldChar w:fldCharType="begin"/>
            </w:r>
            <w:r w:rsidR="004B1DF4">
              <w:instrText>PAGEREF _Toc626806161 \h</w:instrText>
            </w:r>
            <w:r w:rsidR="004B1DF4">
              <w:fldChar w:fldCharType="separate"/>
            </w:r>
            <w:r w:rsidR="27D7164F" w:rsidRPr="27D7164F">
              <w:rPr>
                <w:rStyle w:val="Hyperlnk"/>
              </w:rPr>
              <w:t>21</w:t>
            </w:r>
            <w:r w:rsidR="004B1DF4">
              <w:fldChar w:fldCharType="end"/>
            </w:r>
          </w:hyperlink>
        </w:p>
        <w:p w14:paraId="0D4BD97A" w14:textId="5E681951" w:rsidR="004B1DF4" w:rsidRDefault="00000000" w:rsidP="27D7164F">
          <w:pPr>
            <w:pStyle w:val="Innehll1"/>
            <w:tabs>
              <w:tab w:val="right" w:leader="dot" w:pos="7800"/>
            </w:tabs>
            <w:rPr>
              <w:rStyle w:val="Hyperlnk"/>
            </w:rPr>
          </w:pPr>
          <w:hyperlink w:anchor="_Toc2095292638">
            <w:r w:rsidR="27D7164F" w:rsidRPr="27D7164F">
              <w:rPr>
                <w:rStyle w:val="Hyperlnk"/>
              </w:rPr>
              <w:t>Bilagor</w:t>
            </w:r>
            <w:r w:rsidR="004B1DF4">
              <w:tab/>
            </w:r>
            <w:r w:rsidR="004B1DF4">
              <w:fldChar w:fldCharType="begin"/>
            </w:r>
            <w:r w:rsidR="004B1DF4">
              <w:instrText>PAGEREF _Toc2095292638 \h</w:instrText>
            </w:r>
            <w:r w:rsidR="004B1DF4">
              <w:fldChar w:fldCharType="separate"/>
            </w:r>
            <w:r w:rsidR="27D7164F" w:rsidRPr="27D7164F">
              <w:rPr>
                <w:rStyle w:val="Hyperlnk"/>
              </w:rPr>
              <w:t>22</w:t>
            </w:r>
            <w:r w:rsidR="004B1DF4">
              <w:fldChar w:fldCharType="end"/>
            </w:r>
          </w:hyperlink>
          <w:r w:rsidR="004B1DF4">
            <w:fldChar w:fldCharType="end"/>
          </w:r>
        </w:p>
      </w:sdtContent>
    </w:sdt>
    <w:p w14:paraId="71C93957" w14:textId="31E2D3DF" w:rsidR="76FB4AB2" w:rsidRDefault="76FB4AB2" w:rsidP="76FB4AB2">
      <w:pPr>
        <w:pStyle w:val="Innehll1"/>
        <w:tabs>
          <w:tab w:val="right" w:leader="dot" w:pos="7800"/>
        </w:tabs>
        <w:rPr>
          <w:rStyle w:val="Hyperlnk"/>
        </w:rPr>
      </w:pPr>
    </w:p>
    <w:p w14:paraId="3F9A9BFD" w14:textId="594C6597" w:rsidR="74C3C3A2" w:rsidRPr="000965A2" w:rsidRDefault="74C3C3A2" w:rsidP="000965A2">
      <w:pPr>
        <w:pStyle w:val="Innehll1"/>
        <w:tabs>
          <w:tab w:val="right" w:leader="dot" w:pos="7800"/>
        </w:tabs>
        <w:spacing w:line="360" w:lineRule="auto"/>
        <w:rPr>
          <w:rStyle w:val="Hyperlnk"/>
          <w:rFonts w:ascii="Times New Roman" w:hAnsi="Times New Roman"/>
        </w:rPr>
      </w:pPr>
    </w:p>
    <w:p w14:paraId="33BE38F8" w14:textId="77777777" w:rsidR="006B0247" w:rsidRPr="000965A2" w:rsidRDefault="006B0247" w:rsidP="000965A2">
      <w:pPr>
        <w:spacing w:line="360" w:lineRule="auto"/>
      </w:pPr>
    </w:p>
    <w:p w14:paraId="239C41C9" w14:textId="77777777" w:rsidR="006B0247" w:rsidRPr="000965A2" w:rsidRDefault="006B0247" w:rsidP="000965A2">
      <w:pPr>
        <w:pStyle w:val="Rubrik1"/>
        <w:spacing w:line="360" w:lineRule="auto"/>
        <w:rPr>
          <w:rFonts w:ascii="Times New Roman" w:hAnsi="Times New Roman" w:cs="Times New Roman"/>
          <w:sz w:val="24"/>
          <w:szCs w:val="24"/>
        </w:rPr>
      </w:pPr>
    </w:p>
    <w:p w14:paraId="3C947EA2" w14:textId="77777777" w:rsidR="006B0247" w:rsidRPr="000965A2" w:rsidRDefault="006B0247" w:rsidP="000965A2">
      <w:pPr>
        <w:spacing w:line="360" w:lineRule="auto"/>
        <w:rPr>
          <w:rFonts w:eastAsiaTheme="majorEastAsia"/>
          <w:color w:val="2F5496" w:themeColor="accent1" w:themeShade="BF"/>
        </w:rPr>
      </w:pPr>
      <w:r w:rsidRPr="000965A2">
        <w:br w:type="page"/>
      </w:r>
    </w:p>
    <w:p w14:paraId="27CAD2B0" w14:textId="77777777" w:rsidR="00841E59" w:rsidRPr="000965A2" w:rsidRDefault="27D7164F" w:rsidP="000965A2">
      <w:pPr>
        <w:pStyle w:val="Rubrik1"/>
        <w:spacing w:line="360" w:lineRule="auto"/>
        <w:rPr>
          <w:rFonts w:ascii="Times New Roman" w:hAnsi="Times New Roman" w:cs="Times New Roman"/>
          <w:sz w:val="24"/>
          <w:szCs w:val="24"/>
        </w:rPr>
      </w:pPr>
      <w:bookmarkStart w:id="2" w:name="_Toc591466002"/>
      <w:r w:rsidRPr="27D7164F">
        <w:rPr>
          <w:rFonts w:ascii="Times New Roman" w:hAnsi="Times New Roman" w:cs="Times New Roman"/>
          <w:sz w:val="24"/>
          <w:szCs w:val="24"/>
        </w:rPr>
        <w:lastRenderedPageBreak/>
        <w:t>Inledning</w:t>
      </w:r>
      <w:bookmarkEnd w:id="2"/>
      <w:r w:rsidRPr="27D7164F">
        <w:rPr>
          <w:rFonts w:ascii="Times New Roman" w:hAnsi="Times New Roman" w:cs="Times New Roman"/>
          <w:sz w:val="24"/>
          <w:szCs w:val="24"/>
        </w:rPr>
        <w:t xml:space="preserve"> </w:t>
      </w:r>
    </w:p>
    <w:p w14:paraId="2B016881" w14:textId="77777777" w:rsidR="009D552D" w:rsidRPr="000965A2" w:rsidRDefault="009D552D" w:rsidP="000965A2">
      <w:pPr>
        <w:spacing w:line="360" w:lineRule="auto"/>
      </w:pPr>
    </w:p>
    <w:p w14:paraId="7012EA09" w14:textId="7E147841" w:rsidR="00592040" w:rsidRPr="000965A2" w:rsidRDefault="79284470" w:rsidP="000965A2">
      <w:pPr>
        <w:spacing w:line="360" w:lineRule="auto"/>
      </w:pPr>
      <w:r>
        <w:t xml:space="preserve">Vid ett tillfälle i mitt hem när vi stod och </w:t>
      </w:r>
      <w:r w:rsidR="5A4207FB">
        <w:t>lagade mat</w:t>
      </w:r>
      <w:r>
        <w:t xml:space="preserve"> </w:t>
      </w:r>
      <w:r w:rsidR="028322E0">
        <w:t>så sa</w:t>
      </w:r>
      <w:r>
        <w:t xml:space="preserve"> min pappa till mig att jag skulle hacka lite lugnare annars kommer jag hacka upp små </w:t>
      </w:r>
      <w:r w:rsidR="75985961">
        <w:t>plastbitar</w:t>
      </w:r>
      <w:r>
        <w:t xml:space="preserve"> in till maten som vi skulle äta. Det här väckte en </w:t>
      </w:r>
      <w:r w:rsidR="6FB3C80C">
        <w:t>tanke i</w:t>
      </w:r>
      <w:r>
        <w:t xml:space="preserve"> mitt huvud som började göra att jag tänker på hur mycket pl</w:t>
      </w:r>
      <w:r w:rsidR="37F351DC">
        <w:t>ast</w:t>
      </w:r>
      <w:r>
        <w:t xml:space="preserve"> som kommer in i min kropp. Mina tankar kom </w:t>
      </w:r>
      <w:r w:rsidR="6C345737">
        <w:t xml:space="preserve">vidare att också att handla </w:t>
      </w:r>
      <w:r w:rsidR="6FB3C80C">
        <w:t>om havet</w:t>
      </w:r>
      <w:r w:rsidR="6C345737">
        <w:t xml:space="preserve"> och nedskräpningen däri.  De här tankarna är anledningen till mitt val av gymnasiearbete som kommer att handla om </w:t>
      </w:r>
      <w:r w:rsidR="1CAB7461">
        <w:t xml:space="preserve">hur plast påverkar den marina </w:t>
      </w:r>
      <w:r w:rsidR="6C345737">
        <w:t>miljö</w:t>
      </w:r>
      <w:r w:rsidR="20377710">
        <w:t>n och människan</w:t>
      </w:r>
      <w:r w:rsidR="6C345737">
        <w:t>.</w:t>
      </w:r>
    </w:p>
    <w:p w14:paraId="20A95EEC" w14:textId="77777777" w:rsidR="00FB5751" w:rsidRPr="000965A2" w:rsidRDefault="00FB5751" w:rsidP="000965A2">
      <w:pPr>
        <w:spacing w:line="360" w:lineRule="auto"/>
      </w:pPr>
    </w:p>
    <w:p w14:paraId="1CAB3CC2" w14:textId="6B9310B3" w:rsidR="006E2A90" w:rsidRPr="000965A2" w:rsidRDefault="6C345737" w:rsidP="000965A2">
      <w:pPr>
        <w:spacing w:line="360" w:lineRule="auto"/>
      </w:pPr>
      <w:r>
        <w:t xml:space="preserve">I mitt arbete vill jag undersöka om elevers </w:t>
      </w:r>
      <w:r w:rsidR="4B8460EE">
        <w:t>medvetenhet i</w:t>
      </w:r>
      <w:r>
        <w:t xml:space="preserve"> ämnet därför att </w:t>
      </w:r>
      <w:r w:rsidR="3EBEEC21">
        <w:t xml:space="preserve">jag vill </w:t>
      </w:r>
      <w:r>
        <w:t xml:space="preserve">se om det finns </w:t>
      </w:r>
      <w:r w:rsidR="3EBEEC21">
        <w:t xml:space="preserve">medvetenhet </w:t>
      </w:r>
      <w:r>
        <w:t>och i vilken utst</w:t>
      </w:r>
      <w:r w:rsidR="3EBEEC21">
        <w:t xml:space="preserve">räckning </w:t>
      </w:r>
      <w:r>
        <w:t>de förstår pla</w:t>
      </w:r>
      <w:r w:rsidR="3EBEEC21">
        <w:t xml:space="preserve">stens </w:t>
      </w:r>
      <w:r>
        <w:t>miljöpåverkan</w:t>
      </w:r>
      <w:r w:rsidR="3EBEEC21">
        <w:t>.</w:t>
      </w:r>
      <w:r w:rsidR="4B8460EE">
        <w:t xml:space="preserve"> </w:t>
      </w:r>
      <w:r w:rsidR="3EBEEC21">
        <w:t>I artikeln ”Studie: Vi får i oss 68 000 partiklar mikroplast – varje dag</w:t>
      </w:r>
      <w:r w:rsidR="5A4207FB">
        <w:t>” (</w:t>
      </w:r>
      <w:r w:rsidR="3EBEEC21">
        <w:t>Svt nyheter, 2 augusti 2025) skriver Daniel Ivarsson att ”Genom att mäta luften i sin</w:t>
      </w:r>
      <w:r w:rsidR="4B8460EE">
        <w:t>a</w:t>
      </w:r>
      <w:r w:rsidR="3EBEEC21">
        <w:t xml:space="preserve"> egna lägenheter och bilar kom de fram till att vuxna</w:t>
      </w:r>
      <w:r w:rsidR="4B8460EE">
        <w:t xml:space="preserve"> människor idag andas in runt 68 000 mikroplastpartiklar om dagen. Det är mer än 100 gånger mer än tidigare beräkningar”.</w:t>
      </w:r>
      <w:r w:rsidR="00B65400">
        <w:t xml:space="preserve"> </w:t>
      </w:r>
      <w:r w:rsidR="4B8460EE">
        <w:t xml:space="preserve">Det här exemplet borde var något som unga människor känner till för att kunna tänka efter på sin plastkonsumtion. </w:t>
      </w:r>
    </w:p>
    <w:p w14:paraId="585EC02A" w14:textId="7014AA8F" w:rsidR="3396FA88" w:rsidRPr="000965A2" w:rsidRDefault="3396FA88" w:rsidP="000965A2">
      <w:pPr>
        <w:spacing w:line="360" w:lineRule="auto"/>
      </w:pPr>
    </w:p>
    <w:p w14:paraId="70469AB7" w14:textId="77777777" w:rsidR="009D552D" w:rsidRPr="000965A2" w:rsidRDefault="009D552D" w:rsidP="000965A2">
      <w:pPr>
        <w:spacing w:line="360" w:lineRule="auto"/>
      </w:pPr>
    </w:p>
    <w:p w14:paraId="5FAA602E" w14:textId="77777777" w:rsidR="00614D61" w:rsidRPr="000965A2" w:rsidRDefault="27D7164F" w:rsidP="000965A2">
      <w:pPr>
        <w:pStyle w:val="Rubrik2"/>
        <w:spacing w:line="360" w:lineRule="auto"/>
        <w:rPr>
          <w:rFonts w:ascii="Times New Roman" w:hAnsi="Times New Roman" w:cs="Times New Roman"/>
          <w:sz w:val="24"/>
          <w:szCs w:val="24"/>
        </w:rPr>
      </w:pPr>
      <w:bookmarkStart w:id="3" w:name="_Toc532812026"/>
      <w:r w:rsidRPr="27D7164F">
        <w:rPr>
          <w:rFonts w:ascii="Times New Roman" w:hAnsi="Times New Roman" w:cs="Times New Roman"/>
          <w:sz w:val="24"/>
          <w:szCs w:val="24"/>
        </w:rPr>
        <w:t>Syfte</w:t>
      </w:r>
      <w:bookmarkEnd w:id="3"/>
      <w:r w:rsidRPr="27D7164F">
        <w:rPr>
          <w:rFonts w:ascii="Times New Roman" w:hAnsi="Times New Roman" w:cs="Times New Roman"/>
          <w:sz w:val="24"/>
          <w:szCs w:val="24"/>
        </w:rPr>
        <w:t xml:space="preserve"> </w:t>
      </w:r>
    </w:p>
    <w:p w14:paraId="2638AEBD" w14:textId="77777777" w:rsidR="00614D61" w:rsidRPr="000965A2" w:rsidRDefault="00614D61" w:rsidP="000965A2">
      <w:pPr>
        <w:pStyle w:val="Rubrik2"/>
        <w:spacing w:line="360" w:lineRule="auto"/>
        <w:rPr>
          <w:rFonts w:ascii="Times New Roman" w:hAnsi="Times New Roman" w:cs="Times New Roman"/>
          <w:sz w:val="24"/>
          <w:szCs w:val="24"/>
        </w:rPr>
      </w:pPr>
    </w:p>
    <w:p w14:paraId="2B1E97B3" w14:textId="7528051F" w:rsidR="00D525A4" w:rsidRPr="000965A2" w:rsidRDefault="676C977C" w:rsidP="000965A2">
      <w:pPr>
        <w:spacing w:line="360" w:lineRule="auto"/>
      </w:pPr>
      <w:r>
        <w:t>Syftet är att undersöka vad forskningen säger om plastens påverkan på marina miljöer och delvis människan</w:t>
      </w:r>
      <w:r w:rsidR="7327E057">
        <w:t xml:space="preserve">, samt </w:t>
      </w:r>
      <w:r w:rsidR="687040AC">
        <w:t xml:space="preserve">undersöka </w:t>
      </w:r>
      <w:r w:rsidR="7327E057">
        <w:t xml:space="preserve">om gymnasieelevers medvetenhet om ämnet. </w:t>
      </w:r>
    </w:p>
    <w:p w14:paraId="63C12826" w14:textId="77777777" w:rsidR="00614D61" w:rsidRPr="000965A2" w:rsidRDefault="00614D61" w:rsidP="000965A2">
      <w:pPr>
        <w:spacing w:line="360" w:lineRule="auto"/>
      </w:pPr>
    </w:p>
    <w:p w14:paraId="042E3285" w14:textId="77777777" w:rsidR="00841E59" w:rsidRPr="000965A2" w:rsidRDefault="27D7164F" w:rsidP="000965A2">
      <w:pPr>
        <w:pStyle w:val="Rubrik2"/>
        <w:spacing w:line="360" w:lineRule="auto"/>
        <w:rPr>
          <w:rFonts w:ascii="Times New Roman" w:hAnsi="Times New Roman" w:cs="Times New Roman"/>
          <w:sz w:val="24"/>
          <w:szCs w:val="24"/>
        </w:rPr>
      </w:pPr>
      <w:bookmarkStart w:id="4" w:name="_Toc521258820"/>
      <w:r w:rsidRPr="27D7164F">
        <w:rPr>
          <w:rFonts w:ascii="Times New Roman" w:hAnsi="Times New Roman" w:cs="Times New Roman"/>
          <w:sz w:val="24"/>
          <w:szCs w:val="24"/>
        </w:rPr>
        <w:t>Frågeställningar</w:t>
      </w:r>
      <w:bookmarkEnd w:id="4"/>
      <w:r w:rsidRPr="27D7164F">
        <w:rPr>
          <w:rFonts w:ascii="Times New Roman" w:hAnsi="Times New Roman" w:cs="Times New Roman"/>
          <w:sz w:val="24"/>
          <w:szCs w:val="24"/>
        </w:rPr>
        <w:t xml:space="preserve"> </w:t>
      </w:r>
    </w:p>
    <w:p w14:paraId="7B54BD54" w14:textId="77777777" w:rsidR="00841E59" w:rsidRPr="000965A2" w:rsidRDefault="00841E59" w:rsidP="000965A2">
      <w:pPr>
        <w:spacing w:line="360" w:lineRule="auto"/>
      </w:pPr>
    </w:p>
    <w:p w14:paraId="625B66CA" w14:textId="23B0E4AB" w:rsidR="00176339" w:rsidRPr="000965A2" w:rsidRDefault="00176339" w:rsidP="000965A2">
      <w:pPr>
        <w:spacing w:line="360" w:lineRule="auto"/>
      </w:pPr>
      <w:r w:rsidRPr="000965A2">
        <w:t xml:space="preserve">Hur ser elevers medvetenhet ut gällande plastens påverkan på </w:t>
      </w:r>
      <w:r w:rsidR="0053553D">
        <w:t>marina miljöer och människan?</w:t>
      </w:r>
    </w:p>
    <w:p w14:paraId="66BB5989" w14:textId="77777777" w:rsidR="00F90CDE" w:rsidRPr="000965A2" w:rsidRDefault="00F90CDE" w:rsidP="000965A2">
      <w:pPr>
        <w:spacing w:line="360" w:lineRule="auto"/>
      </w:pPr>
    </w:p>
    <w:p w14:paraId="263C9970" w14:textId="6031B287" w:rsidR="00EA4428" w:rsidRPr="000965A2" w:rsidRDefault="0F01E983" w:rsidP="000965A2">
      <w:pPr>
        <w:spacing w:line="360" w:lineRule="auto"/>
      </w:pPr>
      <w:r>
        <w:t xml:space="preserve">Vad har tidigare forskning kommit fram till gällande plastens </w:t>
      </w:r>
      <w:r w:rsidR="3337D517">
        <w:t>påverkan</w:t>
      </w:r>
      <w:r>
        <w:t xml:space="preserve"> på </w:t>
      </w:r>
      <w:r w:rsidR="69B2D48E">
        <w:t>marina miljö</w:t>
      </w:r>
      <w:r w:rsidR="6EDDB354">
        <w:t>er</w:t>
      </w:r>
      <w:r w:rsidR="5C644627">
        <w:t xml:space="preserve"> och människan</w:t>
      </w:r>
      <w:r w:rsidR="640C16A9">
        <w:t>?</w:t>
      </w:r>
      <w:r w:rsidR="6EDDB354">
        <w:t xml:space="preserve"> </w:t>
      </w:r>
    </w:p>
    <w:p w14:paraId="437E462D" w14:textId="77777777" w:rsidR="004837CD" w:rsidRPr="000965A2" w:rsidRDefault="27D7164F" w:rsidP="000965A2">
      <w:pPr>
        <w:pStyle w:val="Rubrik2"/>
        <w:spacing w:line="360" w:lineRule="auto"/>
        <w:rPr>
          <w:rFonts w:ascii="Times New Roman" w:hAnsi="Times New Roman" w:cs="Times New Roman"/>
          <w:sz w:val="24"/>
          <w:szCs w:val="24"/>
        </w:rPr>
      </w:pPr>
      <w:bookmarkStart w:id="5" w:name="_Toc639740264"/>
      <w:r w:rsidRPr="27D7164F">
        <w:rPr>
          <w:rFonts w:ascii="Times New Roman" w:hAnsi="Times New Roman" w:cs="Times New Roman"/>
          <w:sz w:val="24"/>
          <w:szCs w:val="24"/>
        </w:rPr>
        <w:lastRenderedPageBreak/>
        <w:t>Urval</w:t>
      </w:r>
      <w:bookmarkEnd w:id="5"/>
      <w:r w:rsidRPr="27D7164F">
        <w:rPr>
          <w:rFonts w:ascii="Times New Roman" w:hAnsi="Times New Roman" w:cs="Times New Roman"/>
          <w:sz w:val="24"/>
          <w:szCs w:val="24"/>
        </w:rPr>
        <w:t xml:space="preserve"> </w:t>
      </w:r>
    </w:p>
    <w:p w14:paraId="5E56FB2C" w14:textId="77777777" w:rsidR="00841E59" w:rsidRPr="000965A2" w:rsidRDefault="00841E59" w:rsidP="000965A2">
      <w:pPr>
        <w:spacing w:line="360" w:lineRule="auto"/>
      </w:pPr>
    </w:p>
    <w:p w14:paraId="49EEAF96" w14:textId="2F18E426" w:rsidR="00380789" w:rsidRPr="000965A2" w:rsidRDefault="00C372C3" w:rsidP="000965A2">
      <w:pPr>
        <w:spacing w:line="360" w:lineRule="auto"/>
      </w:pPr>
      <w:r w:rsidRPr="000965A2">
        <w:t>Jag ska göra en enkätstudie</w:t>
      </w:r>
      <w:r w:rsidR="001B53ED" w:rsidRPr="000965A2">
        <w:t xml:space="preserve"> f</w:t>
      </w:r>
      <w:r w:rsidR="005A5FA3" w:rsidRPr="000965A2">
        <w:t>ör att avgränsa mig till elever på min skola och jag ska avgränsa mig till</w:t>
      </w:r>
      <w:r w:rsidR="004927D1" w:rsidRPr="000965A2">
        <w:t xml:space="preserve"> elever </w:t>
      </w:r>
      <w:r w:rsidR="00801C67" w:rsidRPr="000965A2">
        <w:t>ifrån</w:t>
      </w:r>
      <w:r w:rsidR="009C096B" w:rsidRPr="000965A2">
        <w:t xml:space="preserve"> år</w:t>
      </w:r>
      <w:r w:rsidR="00120C20">
        <w:t>s</w:t>
      </w:r>
      <w:r w:rsidR="009C096B" w:rsidRPr="000965A2">
        <w:t xml:space="preserve">kurs </w:t>
      </w:r>
      <w:r w:rsidR="00E3577F" w:rsidRPr="000965A2">
        <w:t>2–3</w:t>
      </w:r>
      <w:r w:rsidR="00801C67" w:rsidRPr="000965A2">
        <w:t>.</w:t>
      </w:r>
      <w:r w:rsidR="005A5FA3" w:rsidRPr="000965A2">
        <w:t xml:space="preserve"> Deltagarna i den här studien kommer vara ifrån fyra program. Det ska vara </w:t>
      </w:r>
      <w:r w:rsidR="00EC18D9" w:rsidRPr="000965A2">
        <w:t xml:space="preserve">fyra </w:t>
      </w:r>
      <w:r w:rsidR="005A5FA3" w:rsidRPr="000965A2">
        <w:t>högskoleförberedande program</w:t>
      </w:r>
      <w:r w:rsidR="00EC18D9" w:rsidRPr="000965A2">
        <w:t xml:space="preserve">. </w:t>
      </w:r>
    </w:p>
    <w:p w14:paraId="64D2D6D8" w14:textId="77777777" w:rsidR="005A5FA3" w:rsidRPr="000965A2" w:rsidRDefault="005A5FA3" w:rsidP="000965A2">
      <w:pPr>
        <w:spacing w:line="360" w:lineRule="auto"/>
      </w:pPr>
    </w:p>
    <w:p w14:paraId="07891602" w14:textId="01EAF2D6" w:rsidR="005A5FA3" w:rsidRPr="000965A2" w:rsidRDefault="27D7164F" w:rsidP="000965A2">
      <w:pPr>
        <w:pStyle w:val="Rubrik2"/>
        <w:spacing w:line="360" w:lineRule="auto"/>
        <w:rPr>
          <w:rFonts w:ascii="Times New Roman" w:hAnsi="Times New Roman" w:cs="Times New Roman"/>
          <w:sz w:val="24"/>
          <w:szCs w:val="24"/>
        </w:rPr>
      </w:pPr>
      <w:bookmarkStart w:id="6" w:name="_Toc47633614"/>
      <w:r w:rsidRPr="27D7164F">
        <w:rPr>
          <w:rFonts w:ascii="Times New Roman" w:hAnsi="Times New Roman" w:cs="Times New Roman"/>
          <w:sz w:val="24"/>
          <w:szCs w:val="24"/>
        </w:rPr>
        <w:t>Avgränsningar</w:t>
      </w:r>
      <w:bookmarkEnd w:id="6"/>
    </w:p>
    <w:p w14:paraId="311DEFAB" w14:textId="77777777" w:rsidR="005A5FA3" w:rsidRPr="000965A2" w:rsidRDefault="005A5FA3" w:rsidP="000965A2">
      <w:pPr>
        <w:spacing w:line="360" w:lineRule="auto"/>
      </w:pPr>
    </w:p>
    <w:p w14:paraId="05B48D92" w14:textId="35DD2EE3" w:rsidR="005A5FA3" w:rsidRPr="00977FC9" w:rsidRDefault="005A5FA3" w:rsidP="000965A2">
      <w:pPr>
        <w:spacing w:line="360" w:lineRule="auto"/>
        <w:rPr>
          <w:color w:val="00B050"/>
        </w:rPr>
      </w:pPr>
      <w:r w:rsidRPr="000965A2">
        <w:t xml:space="preserve">Jag kommer att avgränsa mig till </w:t>
      </w:r>
      <w:r w:rsidR="005B198E" w:rsidRPr="000965A2">
        <w:t xml:space="preserve">elever </w:t>
      </w:r>
      <w:r w:rsidR="00F85318">
        <w:t>på</w:t>
      </w:r>
      <w:r w:rsidRPr="000965A2">
        <w:t xml:space="preserve"> Mora gymnasium i år</w:t>
      </w:r>
      <w:r w:rsidR="00F17105">
        <w:t>s</w:t>
      </w:r>
      <w:r w:rsidRPr="000965A2">
        <w:t>kurs</w:t>
      </w:r>
      <w:r w:rsidR="009C096B" w:rsidRPr="000965A2">
        <w:t xml:space="preserve"> </w:t>
      </w:r>
      <w:r w:rsidR="00E3577F" w:rsidRPr="000965A2">
        <w:t>2–3</w:t>
      </w:r>
      <w:r w:rsidRPr="000965A2">
        <w:t>.  Jag har avgränsat mig till</w:t>
      </w:r>
      <w:r w:rsidR="00513FB4">
        <w:t xml:space="preserve"> elever på</w:t>
      </w:r>
      <w:r w:rsidRPr="000965A2">
        <w:t xml:space="preserve"> </w:t>
      </w:r>
      <w:r w:rsidR="00513FB4">
        <w:t>n</w:t>
      </w:r>
      <w:r w:rsidRPr="000965A2">
        <w:t>atur</w:t>
      </w:r>
      <w:r w:rsidR="00513FB4">
        <w:t>-</w:t>
      </w:r>
      <w:r w:rsidR="005D0857" w:rsidRPr="000965A2">
        <w:t xml:space="preserve">, </w:t>
      </w:r>
      <w:r w:rsidR="00513FB4">
        <w:t>e</w:t>
      </w:r>
      <w:r w:rsidR="005B198E" w:rsidRPr="000965A2">
        <w:t>konomi</w:t>
      </w:r>
      <w:r w:rsidR="00F85318">
        <w:t>-</w:t>
      </w:r>
      <w:r w:rsidR="00F12D03">
        <w:t xml:space="preserve"> </w:t>
      </w:r>
      <w:r w:rsidR="005D0857" w:rsidRPr="000965A2">
        <w:t xml:space="preserve">och </w:t>
      </w:r>
      <w:r w:rsidR="00513FB4">
        <w:t>e</w:t>
      </w:r>
      <w:r w:rsidR="005D0857" w:rsidRPr="000965A2">
        <w:t>stet</w:t>
      </w:r>
      <w:r w:rsidR="00513FB4">
        <w:t>programmen i</w:t>
      </w:r>
      <w:r w:rsidR="005D0857" w:rsidRPr="000965A2">
        <w:t xml:space="preserve"> </w:t>
      </w:r>
      <w:r w:rsidR="00DA4534">
        <w:t>år</w:t>
      </w:r>
      <w:r w:rsidR="00F12D03">
        <w:t>s</w:t>
      </w:r>
      <w:r w:rsidR="00DA4534">
        <w:t xml:space="preserve">kurs </w:t>
      </w:r>
      <w:r w:rsidR="00224ED8">
        <w:t>2 och 3</w:t>
      </w:r>
      <w:r w:rsidR="00450421" w:rsidRPr="000965A2">
        <w:t>.</w:t>
      </w:r>
      <w:r w:rsidR="005E4771">
        <w:t xml:space="preserve"> </w:t>
      </w:r>
      <w:r w:rsidR="00450421" w:rsidRPr="000965A2">
        <w:t xml:space="preserve">Avgränsningen ska </w:t>
      </w:r>
      <w:r w:rsidR="00E9353D" w:rsidRPr="000965A2">
        <w:t xml:space="preserve">även </w:t>
      </w:r>
      <w:r w:rsidR="00450421" w:rsidRPr="000965A2">
        <w:t xml:space="preserve">vara till marina miljöer och delvis människan. </w:t>
      </w:r>
    </w:p>
    <w:p w14:paraId="7AA7C74B" w14:textId="77777777" w:rsidR="007512BF" w:rsidRPr="000965A2" w:rsidRDefault="27D7164F" w:rsidP="000965A2">
      <w:pPr>
        <w:pStyle w:val="Rubrik1"/>
        <w:spacing w:line="360" w:lineRule="auto"/>
        <w:rPr>
          <w:rFonts w:ascii="Times New Roman" w:hAnsi="Times New Roman" w:cs="Times New Roman"/>
          <w:sz w:val="24"/>
          <w:szCs w:val="24"/>
        </w:rPr>
      </w:pPr>
      <w:bookmarkStart w:id="7" w:name="_Toc327526663"/>
      <w:bookmarkStart w:id="8" w:name="_Toc327526729"/>
      <w:bookmarkStart w:id="9" w:name="_Toc327527010"/>
      <w:bookmarkStart w:id="10" w:name="_Toc333656219"/>
      <w:bookmarkStart w:id="11" w:name="_Toc178953631"/>
      <w:r w:rsidRPr="27D7164F">
        <w:rPr>
          <w:rFonts w:ascii="Times New Roman" w:hAnsi="Times New Roman" w:cs="Times New Roman"/>
          <w:sz w:val="24"/>
          <w:szCs w:val="24"/>
        </w:rPr>
        <w:t>Metod</w:t>
      </w:r>
      <w:bookmarkEnd w:id="7"/>
      <w:bookmarkEnd w:id="8"/>
      <w:bookmarkEnd w:id="9"/>
      <w:bookmarkEnd w:id="10"/>
      <w:bookmarkEnd w:id="11"/>
      <w:r w:rsidRPr="27D7164F">
        <w:rPr>
          <w:rFonts w:ascii="Times New Roman" w:hAnsi="Times New Roman" w:cs="Times New Roman"/>
          <w:sz w:val="24"/>
          <w:szCs w:val="24"/>
        </w:rPr>
        <w:t xml:space="preserve"> </w:t>
      </w:r>
    </w:p>
    <w:p w14:paraId="37DE6935" w14:textId="77777777" w:rsidR="00E1587D" w:rsidRPr="000965A2" w:rsidRDefault="00E1587D" w:rsidP="000965A2">
      <w:pPr>
        <w:spacing w:line="360" w:lineRule="auto"/>
        <w:rPr>
          <w:rStyle w:val="markedcontent"/>
          <w:rFonts w:ascii="Times New Roman" w:eastAsia="Times New Roman" w:hAnsi="Times New Roman" w:cs="Times New Roman"/>
          <w:color w:val="FF0000"/>
        </w:rPr>
      </w:pPr>
    </w:p>
    <w:p w14:paraId="0549F242" w14:textId="03323F15" w:rsidR="32C79158" w:rsidRDefault="00AB5480" w:rsidP="000965A2">
      <w:pPr>
        <w:spacing w:line="360" w:lineRule="auto"/>
      </w:pPr>
      <w:r w:rsidRPr="00AB5480">
        <w:t xml:space="preserve">För att undersöka gymnasieelevers kunskap och </w:t>
      </w:r>
      <w:r w:rsidR="00EA0F43">
        <w:t xml:space="preserve">åsikter </w:t>
      </w:r>
      <w:r w:rsidR="00EA0F43" w:rsidRPr="00AB5480">
        <w:t>kring</w:t>
      </w:r>
      <w:r w:rsidRPr="00AB5480">
        <w:t xml:space="preserve"> mikroplaster samt deras uppfattningar om plastens påverkan på marina miljöer och människor använde jag en </w:t>
      </w:r>
      <w:r w:rsidRPr="00A179FD">
        <w:t>enkätstudie</w:t>
      </w:r>
      <w:r w:rsidRPr="00AB5480">
        <w:t>. Enkäten utformades med utgångspunkt i tidigare forskning om mikroplaster, vilket säkerställde att frågorna var relevanta och vetenskapligt grundade.</w:t>
      </w:r>
    </w:p>
    <w:p w14:paraId="153B6BAD" w14:textId="4E0A55F8" w:rsidR="003C5ABA" w:rsidRDefault="00570EB3" w:rsidP="000965A2">
      <w:pPr>
        <w:spacing w:line="360" w:lineRule="auto"/>
      </w:pPr>
      <w:r>
        <w:t>Enkäten bestod av båda slut</w:t>
      </w:r>
      <w:r w:rsidR="009325B3">
        <w:t>na</w:t>
      </w:r>
      <w:r>
        <w:t xml:space="preserve"> och öppna </w:t>
      </w:r>
      <w:r w:rsidR="00726DB9">
        <w:t>frågor:</w:t>
      </w:r>
      <w:r w:rsidR="003C5ABA">
        <w:t xml:space="preserve"> </w:t>
      </w:r>
    </w:p>
    <w:p w14:paraId="4DFBD108" w14:textId="54587F14" w:rsidR="00726DB9" w:rsidRDefault="00726DB9" w:rsidP="005830FD">
      <w:pPr>
        <w:spacing w:line="360" w:lineRule="auto"/>
      </w:pPr>
      <w:r>
        <w:t xml:space="preserve">De slutna frågorna hade fyra svarsalternativ, </w:t>
      </w:r>
      <w:r w:rsidR="007529BF" w:rsidRPr="007529BF">
        <w:t>vilket gjorde det enkelt för eleverna att välja svar och för mig att analysera resultaten statistiskt.</w:t>
      </w:r>
      <w:r w:rsidR="0075769F">
        <w:t xml:space="preserve"> Exempel på frågor </w:t>
      </w:r>
    </w:p>
    <w:p w14:paraId="103D53BC" w14:textId="5BB1010B" w:rsidR="0075769F" w:rsidRDefault="008052F3" w:rsidP="0075769F">
      <w:pPr>
        <w:pStyle w:val="Liststycke"/>
        <w:numPr>
          <w:ilvl w:val="0"/>
          <w:numId w:val="340"/>
        </w:numPr>
        <w:spacing w:line="360" w:lineRule="auto"/>
      </w:pPr>
      <w:r>
        <w:t>”Hur mycket känner du till om mikroplaster? ”</w:t>
      </w:r>
    </w:p>
    <w:p w14:paraId="0201A3E8" w14:textId="2723D7A5" w:rsidR="008052F3" w:rsidRDefault="00822FD0" w:rsidP="0075769F">
      <w:pPr>
        <w:pStyle w:val="Liststycke"/>
        <w:numPr>
          <w:ilvl w:val="0"/>
          <w:numId w:val="340"/>
        </w:numPr>
        <w:spacing w:line="360" w:lineRule="auto"/>
      </w:pPr>
      <w:r>
        <w:t xml:space="preserve">”Hur </w:t>
      </w:r>
      <w:r w:rsidR="007C2156">
        <w:t xml:space="preserve">stort problem tycker du att mikroplaster är för </w:t>
      </w:r>
      <w:r w:rsidR="00920973">
        <w:t>miljön och haven?</w:t>
      </w:r>
      <w:r>
        <w:t>”</w:t>
      </w:r>
    </w:p>
    <w:p w14:paraId="240C5124" w14:textId="1BE839BA" w:rsidR="00920973" w:rsidRDefault="00920973" w:rsidP="0075769F">
      <w:pPr>
        <w:pStyle w:val="Liststycke"/>
        <w:numPr>
          <w:ilvl w:val="0"/>
          <w:numId w:val="340"/>
        </w:numPr>
        <w:spacing w:line="360" w:lineRule="auto"/>
      </w:pPr>
      <w:r>
        <w:t xml:space="preserve">”I vilken grad </w:t>
      </w:r>
      <w:r w:rsidR="00CF164A">
        <w:t>tycker</w:t>
      </w:r>
      <w:r>
        <w:t xml:space="preserve"> du att samhället borde göra mer f</w:t>
      </w:r>
      <w:r w:rsidR="005A0E96">
        <w:t>ör</w:t>
      </w:r>
      <w:r>
        <w:t xml:space="preserve"> att minska </w:t>
      </w:r>
      <w:r w:rsidR="00CF164A">
        <w:t>plast som hamnar i naturen och i haven?</w:t>
      </w:r>
      <w:r>
        <w:t>”</w:t>
      </w:r>
    </w:p>
    <w:p w14:paraId="26F12B5E" w14:textId="782952B9" w:rsidR="00B20CAC" w:rsidRDefault="00B27D52" w:rsidP="00B20CAC">
      <w:pPr>
        <w:pStyle w:val="Liststycke"/>
        <w:spacing w:line="360" w:lineRule="auto"/>
      </w:pPr>
      <w:r>
        <w:t>De öppna</w:t>
      </w:r>
      <w:r w:rsidR="00B20CAC">
        <w:t xml:space="preserve"> frågorna gav deltagarna </w:t>
      </w:r>
      <w:r w:rsidR="008C4E66">
        <w:t>möjlighet att uttrycka mer personliga och ny</w:t>
      </w:r>
      <w:r>
        <w:t xml:space="preserve">anserade åsikter, </w:t>
      </w:r>
      <w:r w:rsidRPr="00B27D52">
        <w:t>exempelvis om vilka problem de tycker mikroplaster orsakar och hur samhället borde agera.</w:t>
      </w:r>
      <w:r>
        <w:t xml:space="preserve"> </w:t>
      </w:r>
    </w:p>
    <w:p w14:paraId="7F080E4F" w14:textId="1A1F6051" w:rsidR="00435CFB" w:rsidRDefault="00435CFB" w:rsidP="00B20CAC">
      <w:pPr>
        <w:pStyle w:val="Liststycke"/>
        <w:spacing w:line="360" w:lineRule="auto"/>
      </w:pPr>
      <w:r>
        <w:t>De här fråg</w:t>
      </w:r>
      <w:r w:rsidR="00E05505">
        <w:t>orna</w:t>
      </w:r>
      <w:r>
        <w:t xml:space="preserve"> täckte </w:t>
      </w:r>
      <w:r w:rsidR="00E57AC2">
        <w:t xml:space="preserve">särskilt </w:t>
      </w:r>
      <w:r w:rsidR="00E57AC2" w:rsidRPr="00E57AC2">
        <w:t xml:space="preserve">mikroplasters ursprung till exempel från tandkräm, kläder och </w:t>
      </w:r>
      <w:r w:rsidR="00383E8D" w:rsidRPr="00E57AC2">
        <w:t>mediciner</w:t>
      </w:r>
      <w:r w:rsidR="00383E8D">
        <w:t>.</w:t>
      </w:r>
      <w:r w:rsidR="00562582">
        <w:t xml:space="preserve"> Men även </w:t>
      </w:r>
      <w:r w:rsidR="00E57AC2" w:rsidRPr="00E57AC2">
        <w:t xml:space="preserve">hur människor kan få i sig mikroplaster via mat från havet, uppfattningar om mikroplastens </w:t>
      </w:r>
      <w:r w:rsidR="00E57AC2" w:rsidRPr="00E57AC2">
        <w:lastRenderedPageBreak/>
        <w:t>påverkan på djur, miljö och människor, samt deltagarnas åsikter om åtgärder för att minska spridningen.</w:t>
      </w:r>
    </w:p>
    <w:p w14:paraId="40BF0BD4" w14:textId="67DAE590" w:rsidR="003E20FC" w:rsidRDefault="003E20FC" w:rsidP="00B20CAC">
      <w:pPr>
        <w:pStyle w:val="Liststycke"/>
        <w:spacing w:line="360" w:lineRule="auto"/>
      </w:pPr>
      <w:r w:rsidRPr="003E20FC">
        <w:t>Enkäten skickades digitalt till ett större antal gymnasieelever</w:t>
      </w:r>
      <w:r>
        <w:t>, 86 elever</w:t>
      </w:r>
      <w:r w:rsidRPr="003E20FC">
        <w:t xml:space="preserve"> och besvarades anonymt för att öka ärligheten i svaren. </w:t>
      </w:r>
      <w:r w:rsidR="006539BD" w:rsidRPr="006539BD">
        <w:t xml:space="preserve">Svaren från de slutna frågorna sammanställdes i cirkeldiagram för att visuellt visa hur stor andel av deltagarna som kände till </w:t>
      </w:r>
      <w:r w:rsidR="00486D9A">
        <w:t xml:space="preserve">de </w:t>
      </w:r>
      <w:r w:rsidR="006539BD" w:rsidRPr="006539BD">
        <w:t xml:space="preserve">olika aspekter av mikroplaster. De öppna svaren </w:t>
      </w:r>
      <w:r w:rsidR="00360EDE">
        <w:t>an</w:t>
      </w:r>
      <w:r w:rsidR="00151096">
        <w:t xml:space="preserve">alyserades </w:t>
      </w:r>
      <w:r w:rsidR="006539BD" w:rsidRPr="006539BD">
        <w:t>och sammanfattades</w:t>
      </w:r>
      <w:r w:rsidR="00F87C3D">
        <w:t xml:space="preserve"> för att komma fram till </w:t>
      </w:r>
      <w:r w:rsidR="00DE0266">
        <w:t>vad majoritet</w:t>
      </w:r>
      <w:r w:rsidR="00105A74">
        <w:t>en</w:t>
      </w:r>
      <w:r w:rsidR="00DE0266">
        <w:t xml:space="preserve"> </w:t>
      </w:r>
      <w:r w:rsidR="004E543A">
        <w:t xml:space="preserve">ansåg. </w:t>
      </w:r>
    </w:p>
    <w:p w14:paraId="4F212C35" w14:textId="0568FB02" w:rsidR="00EA48D6" w:rsidRDefault="00EA48D6" w:rsidP="00B20CAC">
      <w:pPr>
        <w:pStyle w:val="Liststycke"/>
        <w:spacing w:line="360" w:lineRule="auto"/>
      </w:pPr>
      <w:r w:rsidRPr="00EA48D6">
        <w:t>Det var även tänkt att inkludera elever från yrkesprogram, men detta var svårt då det inte gick att hitta ett lämpligt tillfälle för dem att besvara enkäten.</w:t>
      </w:r>
    </w:p>
    <w:p w14:paraId="7D3C39D2" w14:textId="77777777" w:rsidR="00CC6EE3" w:rsidRDefault="00CC6EE3" w:rsidP="00B20CAC">
      <w:pPr>
        <w:pStyle w:val="Liststycke"/>
        <w:spacing w:line="360" w:lineRule="auto"/>
      </w:pPr>
    </w:p>
    <w:p w14:paraId="0CF46126" w14:textId="77777777" w:rsidR="00043658" w:rsidRDefault="00043658" w:rsidP="00B20CAC">
      <w:pPr>
        <w:pStyle w:val="Liststycke"/>
        <w:spacing w:line="360" w:lineRule="auto"/>
      </w:pPr>
    </w:p>
    <w:p w14:paraId="0F22A808" w14:textId="5FA79472" w:rsidR="00043658" w:rsidRPr="003C67E9" w:rsidRDefault="00043658" w:rsidP="00043658">
      <w:pPr>
        <w:pStyle w:val="Liststycke"/>
        <w:spacing w:line="360" w:lineRule="auto"/>
      </w:pPr>
      <w:r w:rsidRPr="003C67E9">
        <w:t>Fördelar</w:t>
      </w:r>
      <w:r w:rsidR="007965C3">
        <w:t xml:space="preserve"> enkäter </w:t>
      </w:r>
    </w:p>
    <w:p w14:paraId="3F9500BD" w14:textId="7A7685CC" w:rsidR="00043658" w:rsidRPr="003C67E9" w:rsidRDefault="00043658" w:rsidP="003C67E9">
      <w:pPr>
        <w:pStyle w:val="Liststycke"/>
        <w:numPr>
          <w:ilvl w:val="0"/>
          <w:numId w:val="340"/>
        </w:numPr>
        <w:spacing w:line="360" w:lineRule="auto"/>
      </w:pPr>
      <w:r w:rsidRPr="003C67E9">
        <w:t>Möjliggör insamling av kvantitativa data från många elever på ett strukturerat sätt.</w:t>
      </w:r>
    </w:p>
    <w:p w14:paraId="205B3B25" w14:textId="77777777" w:rsidR="00C12526" w:rsidRDefault="00C12526" w:rsidP="003C67E9">
      <w:pPr>
        <w:pStyle w:val="Liststycke"/>
        <w:numPr>
          <w:ilvl w:val="0"/>
          <w:numId w:val="340"/>
        </w:numPr>
        <w:spacing w:line="360" w:lineRule="auto"/>
      </w:pPr>
      <w:r w:rsidRPr="00C12526">
        <w:t>De öppna frågorna hjälper till att förstå deltagarnas egna reflektioner och idéer.</w:t>
      </w:r>
    </w:p>
    <w:p w14:paraId="04436909" w14:textId="03F4C87E" w:rsidR="00043658" w:rsidRPr="003C67E9" w:rsidRDefault="00043658" w:rsidP="003C67E9">
      <w:pPr>
        <w:pStyle w:val="Liststycke"/>
        <w:numPr>
          <w:ilvl w:val="0"/>
          <w:numId w:val="340"/>
        </w:numPr>
        <w:spacing w:line="360" w:lineRule="auto"/>
      </w:pPr>
      <w:r w:rsidRPr="003C67E9">
        <w:t xml:space="preserve">Digital spridning och anonymitet ökar deltagarnas ärlighet och minskar risken </w:t>
      </w:r>
      <w:r w:rsidR="00EE7237" w:rsidRPr="003C67E9">
        <w:t>för</w:t>
      </w:r>
      <w:r w:rsidR="00EE7237">
        <w:t xml:space="preserve"> felaktigt svar</w:t>
      </w:r>
      <w:r w:rsidRPr="003C67E9">
        <w:t>.</w:t>
      </w:r>
    </w:p>
    <w:p w14:paraId="29213532" w14:textId="60BC32D5" w:rsidR="00043658" w:rsidRPr="003C67E9" w:rsidRDefault="00043658" w:rsidP="003C67E9">
      <w:pPr>
        <w:pStyle w:val="Liststycke"/>
        <w:numPr>
          <w:ilvl w:val="0"/>
          <w:numId w:val="340"/>
        </w:numPr>
        <w:spacing w:line="360" w:lineRule="auto"/>
      </w:pPr>
      <w:r w:rsidRPr="003C67E9">
        <w:t>En större deltagargrupp gör att resultaten blir mer representativa och mindre påverkade av enskilda individers åsikter.</w:t>
      </w:r>
      <w:r w:rsidR="00FE11AC">
        <w:t xml:space="preserve"> </w:t>
      </w:r>
    </w:p>
    <w:p w14:paraId="4FD2971A" w14:textId="77777777" w:rsidR="003C67E9" w:rsidRPr="003C67E9" w:rsidRDefault="003C67E9" w:rsidP="00043658">
      <w:pPr>
        <w:pStyle w:val="Liststycke"/>
        <w:spacing w:line="360" w:lineRule="auto"/>
      </w:pPr>
    </w:p>
    <w:p w14:paraId="7A02781B" w14:textId="4FEAE419" w:rsidR="00043658" w:rsidRPr="003C67E9" w:rsidRDefault="00043658" w:rsidP="00043658">
      <w:pPr>
        <w:pStyle w:val="Liststycke"/>
        <w:spacing w:line="360" w:lineRule="auto"/>
      </w:pPr>
      <w:r w:rsidRPr="003C67E9">
        <w:t>Nackdelar</w:t>
      </w:r>
      <w:r w:rsidR="007965C3">
        <w:t xml:space="preserve"> enkäter </w:t>
      </w:r>
    </w:p>
    <w:p w14:paraId="4BC6A5CF" w14:textId="1950BB25" w:rsidR="00043658" w:rsidRPr="003C67E9" w:rsidRDefault="00043658" w:rsidP="003C67E9">
      <w:pPr>
        <w:pStyle w:val="Liststycke"/>
        <w:numPr>
          <w:ilvl w:val="0"/>
          <w:numId w:val="340"/>
        </w:numPr>
        <w:spacing w:line="360" w:lineRule="auto"/>
      </w:pPr>
      <w:r w:rsidRPr="003C67E9">
        <w:t>Vissa svar kan bli ytligare, eftersom det inte går att ställa följdfrågor.</w:t>
      </w:r>
    </w:p>
    <w:p w14:paraId="1ED3D5BC" w14:textId="28DA5D7F" w:rsidR="00043658" w:rsidRDefault="00043658" w:rsidP="003C67E9">
      <w:pPr>
        <w:pStyle w:val="Liststycke"/>
        <w:numPr>
          <w:ilvl w:val="0"/>
          <w:numId w:val="340"/>
        </w:numPr>
        <w:spacing w:line="360" w:lineRule="auto"/>
      </w:pPr>
      <w:r w:rsidRPr="003C67E9">
        <w:t>Metoden ger mindre djup på individnivå, vilket kan begränsa förståelsen för komplexa resonemang.</w:t>
      </w:r>
      <w:r w:rsidR="00460BBE">
        <w:t xml:space="preserve"> </w:t>
      </w:r>
    </w:p>
    <w:p w14:paraId="40749901" w14:textId="77777777" w:rsidR="008F731F" w:rsidRDefault="008F731F" w:rsidP="0093372C">
      <w:pPr>
        <w:pStyle w:val="Liststycke"/>
        <w:spacing w:line="360" w:lineRule="auto"/>
      </w:pPr>
    </w:p>
    <w:p w14:paraId="6CBFE66B" w14:textId="1F5E622D" w:rsidR="0093372C" w:rsidRPr="003C67E9" w:rsidRDefault="007C3429" w:rsidP="0093372C">
      <w:pPr>
        <w:pStyle w:val="Liststycke"/>
        <w:spacing w:line="360" w:lineRule="auto"/>
      </w:pPr>
      <w:r>
        <w:t xml:space="preserve">Den här metoden </w:t>
      </w:r>
      <w:r w:rsidR="008E023B">
        <w:t xml:space="preserve">gav både en bred </w:t>
      </w:r>
      <w:r w:rsidR="00191366">
        <w:t>översikt</w:t>
      </w:r>
      <w:r w:rsidR="008E023B">
        <w:t xml:space="preserve"> över elevernas kunskap och uppfattning</w:t>
      </w:r>
      <w:r w:rsidR="00191366">
        <w:t>ar</w:t>
      </w:r>
      <w:r w:rsidR="008E43F9">
        <w:t>,</w:t>
      </w:r>
      <w:r w:rsidR="00191366">
        <w:t xml:space="preserve"> samt en djupare </w:t>
      </w:r>
      <w:r w:rsidR="00D57211">
        <w:t xml:space="preserve">förståelse för deras </w:t>
      </w:r>
      <w:r w:rsidR="008E43F9">
        <w:t>reflektion</w:t>
      </w:r>
      <w:r w:rsidR="00FF6395">
        <w:t>er</w:t>
      </w:r>
      <w:r w:rsidR="008E43F9">
        <w:t xml:space="preserve"> kring</w:t>
      </w:r>
      <w:r w:rsidR="00D57211">
        <w:t xml:space="preserve"> mik</w:t>
      </w:r>
      <w:r w:rsidR="00E75923">
        <w:t xml:space="preserve">roplaster </w:t>
      </w:r>
      <w:r w:rsidR="00D57211">
        <w:t xml:space="preserve">och deras påverkan på </w:t>
      </w:r>
      <w:r w:rsidR="00E75923">
        <w:t>havsmiljö</w:t>
      </w:r>
      <w:r w:rsidR="00D57211">
        <w:t xml:space="preserve"> och </w:t>
      </w:r>
      <w:r w:rsidR="00E75923">
        <w:t xml:space="preserve">människor. </w:t>
      </w:r>
    </w:p>
    <w:p w14:paraId="20B4C7AD" w14:textId="77777777" w:rsidR="00043658" w:rsidRDefault="00043658" w:rsidP="00B20CAC">
      <w:pPr>
        <w:pStyle w:val="Liststycke"/>
        <w:spacing w:line="360" w:lineRule="auto"/>
      </w:pPr>
    </w:p>
    <w:p w14:paraId="482E166F" w14:textId="77777777" w:rsidR="003E20FC" w:rsidRPr="003E20FC" w:rsidRDefault="003E20FC" w:rsidP="00B20CAC">
      <w:pPr>
        <w:pStyle w:val="Liststycke"/>
        <w:spacing w:line="360" w:lineRule="auto"/>
      </w:pPr>
    </w:p>
    <w:p w14:paraId="13EECC1B" w14:textId="77777777" w:rsidR="00383E8D" w:rsidRPr="000965A2" w:rsidRDefault="00383E8D" w:rsidP="00B20CAC">
      <w:pPr>
        <w:pStyle w:val="Liststycke"/>
        <w:spacing w:line="360" w:lineRule="auto"/>
      </w:pPr>
    </w:p>
    <w:p w14:paraId="26C04369" w14:textId="77777777" w:rsidR="004168E0" w:rsidRDefault="004168E0" w:rsidP="000965A2">
      <w:pPr>
        <w:pStyle w:val="Rubrik1"/>
        <w:spacing w:line="360" w:lineRule="auto"/>
        <w:rPr>
          <w:rFonts w:ascii="Times New Roman" w:hAnsi="Times New Roman" w:cs="Times New Roman"/>
          <w:sz w:val="24"/>
          <w:szCs w:val="24"/>
        </w:rPr>
      </w:pPr>
    </w:p>
    <w:p w14:paraId="0AE27678" w14:textId="77777777" w:rsidR="004168E0" w:rsidRDefault="004168E0" w:rsidP="000965A2">
      <w:pPr>
        <w:pStyle w:val="Rubrik1"/>
        <w:spacing w:line="360" w:lineRule="auto"/>
        <w:rPr>
          <w:rFonts w:ascii="Times New Roman" w:hAnsi="Times New Roman" w:cs="Times New Roman"/>
          <w:sz w:val="24"/>
          <w:szCs w:val="24"/>
        </w:rPr>
      </w:pPr>
    </w:p>
    <w:p w14:paraId="49AE8220" w14:textId="77777777" w:rsidR="004168E0" w:rsidRDefault="004168E0" w:rsidP="000965A2">
      <w:pPr>
        <w:pStyle w:val="Rubrik1"/>
        <w:spacing w:line="360" w:lineRule="auto"/>
        <w:rPr>
          <w:rFonts w:ascii="Times New Roman" w:hAnsi="Times New Roman" w:cs="Times New Roman"/>
          <w:sz w:val="24"/>
          <w:szCs w:val="24"/>
        </w:rPr>
      </w:pPr>
    </w:p>
    <w:p w14:paraId="2EF708AA" w14:textId="2CE78A39" w:rsidR="009B2470" w:rsidRPr="000965A2" w:rsidRDefault="27D7164F" w:rsidP="000965A2">
      <w:pPr>
        <w:pStyle w:val="Rubrik1"/>
        <w:spacing w:line="360" w:lineRule="auto"/>
        <w:rPr>
          <w:rFonts w:ascii="Times New Roman" w:hAnsi="Times New Roman" w:cs="Times New Roman"/>
          <w:sz w:val="24"/>
          <w:szCs w:val="24"/>
        </w:rPr>
      </w:pPr>
      <w:bookmarkStart w:id="12" w:name="_Toc1163962663"/>
      <w:r w:rsidRPr="27D7164F">
        <w:rPr>
          <w:rFonts w:ascii="Times New Roman" w:hAnsi="Times New Roman" w:cs="Times New Roman"/>
          <w:sz w:val="24"/>
          <w:szCs w:val="24"/>
        </w:rPr>
        <w:t>Källkritik</w:t>
      </w:r>
      <w:bookmarkEnd w:id="12"/>
    </w:p>
    <w:p w14:paraId="4F6A7223" w14:textId="262F2BCC" w:rsidR="004E7F8B" w:rsidRDefault="004E7F8B" w:rsidP="004E7F8B">
      <w:pPr>
        <w:spacing w:line="360" w:lineRule="auto"/>
      </w:pPr>
      <w:r w:rsidRPr="004E7F8B">
        <w:t xml:space="preserve">I det här arbetet har jag granskat källorna utifrån viktiga källkritiska kriterier, som tendens, äkthet, närhet, beroende och rimlighet. De flesta källorna är vetenskapliga studier från universitet, till exempel </w:t>
      </w:r>
      <w:proofErr w:type="spellStart"/>
      <w:r w:rsidRPr="004E7F8B">
        <w:t>Touma</w:t>
      </w:r>
      <w:proofErr w:type="spellEnd"/>
      <w:r w:rsidRPr="004E7F8B">
        <w:t xml:space="preserve"> (2021) och Bertilsson (2018). Eftersom de är godkända kandidat- och examensarbeten har de granskats noggrant inom universitet och bygger på tidigare forskning, vilket gör dem trovärdiga.</w:t>
      </w:r>
      <w:r w:rsidR="00AB1FFA">
        <w:t xml:space="preserve"> </w:t>
      </w:r>
      <w:r w:rsidRPr="004E7F8B">
        <w:t>Vissa av dessa arbeten är andrahandskällor, eftersom de baserar sig på andra studier. Det betyder att informationen kan ha tolkats eller förenklats, men genom att jämföra flera källor som visar liknande resultat blir informationen ändå pålitlig.</w:t>
      </w:r>
      <w:r>
        <w:t xml:space="preserve"> </w:t>
      </w:r>
      <w:r w:rsidRPr="004E7F8B">
        <w:t>När det gäller tendens verkar de flesta vetenskapliga källor neutrala. Källor som Naturvårdsverket och nyhetsartiklar från SVT har som mål att informera, vilket kan ge en viss vinkling, men deras uppgifter stämmer ändå överens med andra källor.</w:t>
      </w:r>
      <w:r>
        <w:t xml:space="preserve"> </w:t>
      </w:r>
      <w:r w:rsidRPr="004E7F8B">
        <w:t>Källorna är också pålitliga eftersom de kommer från universitet, myndigheter och andra seriösa organisationer. Informationen känns rimlig, eftersom den stämmer överens med vad flera andra källor säger om mikroplaster.</w:t>
      </w:r>
      <w:r w:rsidR="00106B6B">
        <w:t xml:space="preserve"> </w:t>
      </w:r>
      <w:r w:rsidR="0080164F">
        <w:t xml:space="preserve">I stora drag </w:t>
      </w:r>
      <w:r w:rsidRPr="004E7F8B">
        <w:t xml:space="preserve">har arbetet använt källor som är vetenskapligt granskade och jämförbara med varandra. Även om några är andrahandskällor visar detta på ett kritiskt och </w:t>
      </w:r>
      <w:r w:rsidR="00627F9B">
        <w:t>noggra</w:t>
      </w:r>
      <w:r w:rsidR="00261F0E">
        <w:t xml:space="preserve">nt </w:t>
      </w:r>
      <w:r w:rsidR="009F7F6F">
        <w:t>arbete</w:t>
      </w:r>
      <w:r w:rsidRPr="004E7F8B">
        <w:t>, vilket gör att arbetet blir trovärdigt.</w:t>
      </w:r>
      <w:r>
        <w:t xml:space="preserve"> </w:t>
      </w:r>
      <w:r w:rsidR="0031611A">
        <w:t xml:space="preserve"> </w:t>
      </w:r>
    </w:p>
    <w:p w14:paraId="5C6D87CC" w14:textId="77777777" w:rsidR="004E7F8B" w:rsidRDefault="004E7F8B" w:rsidP="004E7F8B">
      <w:pPr>
        <w:spacing w:line="360" w:lineRule="auto"/>
      </w:pPr>
    </w:p>
    <w:p w14:paraId="1315DEDE" w14:textId="77777777" w:rsidR="004E7F8B" w:rsidRPr="004E7F8B" w:rsidRDefault="004E7F8B" w:rsidP="004E7F8B">
      <w:pPr>
        <w:spacing w:line="360" w:lineRule="auto"/>
      </w:pPr>
    </w:p>
    <w:p w14:paraId="56143E38" w14:textId="77777777" w:rsidR="009B2470" w:rsidRPr="000965A2" w:rsidRDefault="009B2470" w:rsidP="000965A2">
      <w:pPr>
        <w:spacing w:line="360" w:lineRule="auto"/>
      </w:pPr>
    </w:p>
    <w:p w14:paraId="4699B738" w14:textId="78E297C7" w:rsidR="239D92B8" w:rsidRPr="000965A2" w:rsidRDefault="239D92B8" w:rsidP="000965A2">
      <w:pPr>
        <w:spacing w:line="360" w:lineRule="auto"/>
      </w:pPr>
    </w:p>
    <w:p w14:paraId="1B5D9DE6" w14:textId="530276B2" w:rsidR="239D92B8" w:rsidRPr="000965A2" w:rsidRDefault="239D92B8" w:rsidP="000965A2">
      <w:pPr>
        <w:spacing w:line="360" w:lineRule="auto"/>
      </w:pPr>
    </w:p>
    <w:p w14:paraId="357DA288" w14:textId="59C2855D" w:rsidR="5C44BD79" w:rsidRPr="000965A2" w:rsidRDefault="5C44BD79" w:rsidP="000965A2">
      <w:pPr>
        <w:spacing w:line="360" w:lineRule="auto"/>
      </w:pPr>
    </w:p>
    <w:p w14:paraId="4A8FCA22" w14:textId="79EDDBFA" w:rsidR="5C44BD79" w:rsidRPr="000965A2" w:rsidRDefault="5C44BD79" w:rsidP="000965A2">
      <w:pPr>
        <w:spacing w:line="360" w:lineRule="auto"/>
      </w:pPr>
    </w:p>
    <w:p w14:paraId="004C7BEE" w14:textId="77777777" w:rsidR="004461F8" w:rsidRDefault="004461F8" w:rsidP="000965A2">
      <w:pPr>
        <w:pStyle w:val="Rubrik1"/>
        <w:spacing w:line="360" w:lineRule="auto"/>
        <w:rPr>
          <w:rFonts w:ascii="Times New Roman" w:hAnsi="Times New Roman" w:cs="Times New Roman"/>
          <w:sz w:val="24"/>
          <w:szCs w:val="24"/>
        </w:rPr>
      </w:pPr>
    </w:p>
    <w:p w14:paraId="119B3789" w14:textId="77777777" w:rsidR="00EC7B47" w:rsidRPr="00EC7B47" w:rsidRDefault="00EC7B47" w:rsidP="00EC7B47"/>
    <w:p w14:paraId="637EC72D" w14:textId="5F52A338" w:rsidR="000605A2" w:rsidRPr="000965A2" w:rsidRDefault="27D7164F" w:rsidP="000965A2">
      <w:pPr>
        <w:pStyle w:val="Rubrik1"/>
        <w:spacing w:line="360" w:lineRule="auto"/>
        <w:rPr>
          <w:rFonts w:ascii="Times New Roman" w:hAnsi="Times New Roman" w:cs="Times New Roman"/>
          <w:sz w:val="24"/>
          <w:szCs w:val="24"/>
        </w:rPr>
      </w:pPr>
      <w:bookmarkStart w:id="13" w:name="_Toc1098035069"/>
      <w:r w:rsidRPr="27D7164F">
        <w:rPr>
          <w:rFonts w:ascii="Times New Roman" w:hAnsi="Times New Roman" w:cs="Times New Roman"/>
          <w:sz w:val="24"/>
          <w:szCs w:val="24"/>
        </w:rPr>
        <w:lastRenderedPageBreak/>
        <w:t>Tidigare forskning</w:t>
      </w:r>
      <w:bookmarkEnd w:id="13"/>
    </w:p>
    <w:p w14:paraId="34531264" w14:textId="77777777" w:rsidR="00BA05E7" w:rsidRPr="000965A2" w:rsidRDefault="00BA05E7" w:rsidP="000965A2">
      <w:pPr>
        <w:spacing w:line="360" w:lineRule="auto"/>
      </w:pPr>
    </w:p>
    <w:p w14:paraId="1576505E" w14:textId="42C90F45" w:rsidR="00BA05E7" w:rsidRPr="000965A2" w:rsidRDefault="1F9850B9" w:rsidP="000965A2">
      <w:pPr>
        <w:spacing w:line="360" w:lineRule="auto"/>
      </w:pPr>
      <w:r>
        <w:t xml:space="preserve">Syftet var att undersöka vad forskningen säger om plastens påverkan på marina miljöer och delvis människan, samt undersöka om gymnasieelevers medvetenhet om ämnet. </w:t>
      </w:r>
    </w:p>
    <w:p w14:paraId="5FD2E4AB" w14:textId="15E58BC5" w:rsidR="3396FA88" w:rsidRPr="000965A2" w:rsidRDefault="3396FA88" w:rsidP="000965A2">
      <w:pPr>
        <w:spacing w:line="360" w:lineRule="auto"/>
      </w:pPr>
    </w:p>
    <w:p w14:paraId="264B256F" w14:textId="1BFC8537" w:rsidR="2058EF5F" w:rsidRPr="000965A2" w:rsidRDefault="716027FA" w:rsidP="000965A2">
      <w:pPr>
        <w:spacing w:line="360" w:lineRule="auto"/>
      </w:pPr>
      <w:r w:rsidRPr="000965A2">
        <w:t xml:space="preserve">Enligt Naturvårdsverket (2025) är mikroplaster </w:t>
      </w:r>
      <w:r w:rsidR="6A907A87" w:rsidRPr="000965A2">
        <w:t xml:space="preserve">“... fasta </w:t>
      </w:r>
      <w:r w:rsidR="00836D23" w:rsidRPr="000965A2">
        <w:t>partiklar</w:t>
      </w:r>
      <w:r w:rsidR="6A907A87" w:rsidRPr="000965A2">
        <w:t xml:space="preserve"> av plast och gummi av form ... som är mellan 1</w:t>
      </w:r>
      <w:r w:rsidR="3A76425B" w:rsidRPr="000965A2">
        <w:t xml:space="preserve">nm och 5nm i sin största dimension och som är olösliga i vatten.” </w:t>
      </w:r>
      <w:r w:rsidR="68880992" w:rsidRPr="000965A2">
        <w:t xml:space="preserve"> </w:t>
      </w:r>
      <w:r w:rsidR="00E24F16" w:rsidRPr="000965A2">
        <w:t>Primära</w:t>
      </w:r>
      <w:r w:rsidR="68880992" w:rsidRPr="000965A2">
        <w:t xml:space="preserve"> och sekundär är de två grupper som </w:t>
      </w:r>
      <w:r w:rsidR="004A5BF8" w:rsidRPr="000965A2">
        <w:t>mikroplaster sorterar</w:t>
      </w:r>
      <w:r w:rsidR="68880992" w:rsidRPr="000965A2">
        <w:t xml:space="preserve"> inom. </w:t>
      </w:r>
      <w:r w:rsidR="36A2D69E" w:rsidRPr="000965A2">
        <w:t xml:space="preserve"> Exempel på den primära gruppen är </w:t>
      </w:r>
      <w:r w:rsidR="00A15B3E" w:rsidRPr="000965A2">
        <w:t>tillsatsen</w:t>
      </w:r>
      <w:r w:rsidR="434F5505" w:rsidRPr="000965A2">
        <w:t xml:space="preserve"> skrub</w:t>
      </w:r>
      <w:r w:rsidR="004A5BF8" w:rsidRPr="000965A2">
        <w:t>bmaterial</w:t>
      </w:r>
      <w:r w:rsidR="434F5505" w:rsidRPr="000965A2">
        <w:t xml:space="preserve"> som används i </w:t>
      </w:r>
      <w:r w:rsidR="00A15B3E" w:rsidRPr="000965A2">
        <w:t>kosmetika</w:t>
      </w:r>
      <w:r w:rsidR="434F5505" w:rsidRPr="000965A2">
        <w:t xml:space="preserve">. </w:t>
      </w:r>
      <w:r w:rsidR="7F521758" w:rsidRPr="000965A2">
        <w:t xml:space="preserve">Den andra gruppen </w:t>
      </w:r>
      <w:r w:rsidR="007A5CCC" w:rsidRPr="000965A2">
        <w:t>sekund</w:t>
      </w:r>
      <w:r w:rsidR="007A5CCC">
        <w:t>ä</w:t>
      </w:r>
      <w:r w:rsidR="007A5CCC" w:rsidRPr="000965A2">
        <w:t>r</w:t>
      </w:r>
      <w:r w:rsidR="007A5CCC">
        <w:t xml:space="preserve">a </w:t>
      </w:r>
      <w:r w:rsidR="007A5CCC" w:rsidRPr="000965A2">
        <w:t>kan</w:t>
      </w:r>
      <w:r w:rsidR="7F521758" w:rsidRPr="000965A2">
        <w:t xml:space="preserve"> </w:t>
      </w:r>
      <w:r w:rsidR="00CF04CF" w:rsidRPr="000965A2">
        <w:t>exempelvis</w:t>
      </w:r>
      <w:r w:rsidR="7F521758" w:rsidRPr="000965A2">
        <w:t xml:space="preserve"> visa sig vid vägslitage. </w:t>
      </w:r>
      <w:r w:rsidR="7F719DCC" w:rsidRPr="000965A2">
        <w:t xml:space="preserve">Vidare </w:t>
      </w:r>
      <w:r w:rsidR="006629AC" w:rsidRPr="000965A2">
        <w:t>skriver</w:t>
      </w:r>
      <w:r w:rsidR="7F719DCC" w:rsidRPr="000965A2">
        <w:t xml:space="preserve"> </w:t>
      </w:r>
      <w:r w:rsidR="00E24F3C">
        <w:t>N</w:t>
      </w:r>
      <w:r w:rsidR="00CF04CF" w:rsidRPr="000965A2">
        <w:t>aturvårdsverket</w:t>
      </w:r>
      <w:r w:rsidR="7F719DCC" w:rsidRPr="000965A2">
        <w:t xml:space="preserve"> (2025) om mikroplasten i haven </w:t>
      </w:r>
      <w:r w:rsidR="3045970D" w:rsidRPr="000965A2">
        <w:t>och om att det finns 150 miljoner ton som flyter runt i haven</w:t>
      </w:r>
      <w:r w:rsidR="08E7D2DF" w:rsidRPr="000965A2">
        <w:t xml:space="preserve">, och </w:t>
      </w:r>
      <w:r w:rsidR="37FAFB50" w:rsidRPr="000965A2">
        <w:t>“Varje</w:t>
      </w:r>
      <w:r w:rsidR="08E7D2DF" w:rsidRPr="000965A2">
        <w:t xml:space="preserve"> år ökar mängden plast med mellan 5 och 130 </w:t>
      </w:r>
      <w:r w:rsidR="00CF04CF" w:rsidRPr="000965A2">
        <w:t>miljoner</w:t>
      </w:r>
      <w:r w:rsidR="08E7D2DF" w:rsidRPr="000965A2">
        <w:t xml:space="preserve"> ton”</w:t>
      </w:r>
      <w:r w:rsidR="02DD7EC3" w:rsidRPr="000965A2">
        <w:t xml:space="preserve">. Nedbrytning av </w:t>
      </w:r>
      <w:r w:rsidR="00610F77" w:rsidRPr="000965A2">
        <w:t>plastskräpets</w:t>
      </w:r>
      <w:r w:rsidR="02DD7EC3" w:rsidRPr="000965A2">
        <w:t xml:space="preserve"> </w:t>
      </w:r>
      <w:r w:rsidR="006629AC" w:rsidRPr="000965A2">
        <w:t>plastartiklar</w:t>
      </w:r>
      <w:r w:rsidR="02DD7EC3" w:rsidRPr="000965A2">
        <w:t xml:space="preserve"> </w:t>
      </w:r>
      <w:r w:rsidR="0E5BE72D" w:rsidRPr="000965A2">
        <w:t xml:space="preserve">och </w:t>
      </w:r>
      <w:r w:rsidR="00CF04CF" w:rsidRPr="000965A2">
        <w:t>fiskeredskap</w:t>
      </w:r>
      <w:r w:rsidR="0E5BE72D" w:rsidRPr="000965A2">
        <w:t xml:space="preserve"> som </w:t>
      </w:r>
      <w:r w:rsidR="02DD7EC3" w:rsidRPr="000965A2">
        <w:t xml:space="preserve">kan </w:t>
      </w:r>
      <w:r w:rsidR="3426AED6" w:rsidRPr="000965A2">
        <w:t>sönderdelas</w:t>
      </w:r>
      <w:r w:rsidR="35A62033" w:rsidRPr="000965A2">
        <w:t xml:space="preserve"> när de </w:t>
      </w:r>
      <w:r w:rsidR="3426AED6" w:rsidRPr="000965A2">
        <w:t>bryts ner till mikropl</w:t>
      </w:r>
      <w:r w:rsidR="00CF04CF" w:rsidRPr="000965A2">
        <w:t>aster</w:t>
      </w:r>
      <w:r w:rsidR="3426AED6" w:rsidRPr="000965A2">
        <w:t xml:space="preserve"> “</w:t>
      </w:r>
      <w:r w:rsidR="2B5F9569" w:rsidRPr="000965A2">
        <w:t xml:space="preserve">... </w:t>
      </w:r>
      <w:r w:rsidR="7C4C3D88" w:rsidRPr="000965A2">
        <w:t xml:space="preserve">beroende på typ av plast, </w:t>
      </w:r>
      <w:r w:rsidR="00123310" w:rsidRPr="000965A2">
        <w:t>temperatur</w:t>
      </w:r>
      <w:r w:rsidR="7C4C3D88" w:rsidRPr="000965A2">
        <w:t xml:space="preserve"> för solljus orsaker just </w:t>
      </w:r>
      <w:r w:rsidR="00CF04CF" w:rsidRPr="000965A2">
        <w:t>denna långa nedbrytning</w:t>
      </w:r>
      <w:r w:rsidR="62D15462" w:rsidRPr="000965A2">
        <w:t xml:space="preserve"> </w:t>
      </w:r>
    </w:p>
    <w:p w14:paraId="76788E30" w14:textId="73127437" w:rsidR="1CC57F14" w:rsidRPr="000965A2" w:rsidRDefault="1CC57F14" w:rsidP="000965A2">
      <w:pPr>
        <w:spacing w:line="360" w:lineRule="auto"/>
      </w:pPr>
    </w:p>
    <w:p w14:paraId="312E494E" w14:textId="5BB9C3A5" w:rsidR="79BFC842" w:rsidRPr="000965A2" w:rsidRDefault="79BFC842" w:rsidP="000965A2">
      <w:pPr>
        <w:spacing w:line="360" w:lineRule="auto"/>
      </w:pPr>
      <w:r w:rsidRPr="000965A2">
        <w:t xml:space="preserve">I </w:t>
      </w:r>
      <w:r w:rsidR="001808F7" w:rsidRPr="000965A2">
        <w:t>uppsatsen</w:t>
      </w:r>
      <w:r w:rsidRPr="000965A2">
        <w:t xml:space="preserve"> </w:t>
      </w:r>
      <w:r w:rsidRPr="000965A2">
        <w:rPr>
          <w:i/>
          <w:iCs/>
        </w:rPr>
        <w:t>Mikroplasters miljöpåverkan i Sverige</w:t>
      </w:r>
      <w:r w:rsidR="040353ED" w:rsidRPr="000965A2">
        <w:rPr>
          <w:i/>
          <w:iCs/>
        </w:rPr>
        <w:t xml:space="preserve">, En granskning över de marina </w:t>
      </w:r>
      <w:r w:rsidR="001808F7" w:rsidRPr="000965A2">
        <w:rPr>
          <w:i/>
          <w:iCs/>
        </w:rPr>
        <w:t>ekosystemen</w:t>
      </w:r>
      <w:r w:rsidR="040353ED" w:rsidRPr="000965A2">
        <w:rPr>
          <w:i/>
          <w:iCs/>
        </w:rPr>
        <w:t xml:space="preserve"> och hur olika arter påverkas av </w:t>
      </w:r>
      <w:r w:rsidR="004647C0" w:rsidRPr="000965A2">
        <w:rPr>
          <w:i/>
          <w:iCs/>
        </w:rPr>
        <w:t>mikroplaster (</w:t>
      </w:r>
      <w:r w:rsidR="4D0FA67C" w:rsidRPr="000965A2">
        <w:t>2021</w:t>
      </w:r>
      <w:r w:rsidR="00FA10DD" w:rsidRPr="000965A2">
        <w:t>) skriver</w:t>
      </w:r>
      <w:r w:rsidR="4D0FA67C" w:rsidRPr="000965A2">
        <w:t xml:space="preserve"> Lisa </w:t>
      </w:r>
      <w:proofErr w:type="spellStart"/>
      <w:r w:rsidR="4D0FA67C" w:rsidRPr="000965A2">
        <w:t>Touma</w:t>
      </w:r>
      <w:proofErr w:type="spellEnd"/>
      <w:r w:rsidR="71AEBD3C" w:rsidRPr="000965A2">
        <w:t xml:space="preserve"> om primära och sekundära mikroplaster. </w:t>
      </w:r>
      <w:proofErr w:type="spellStart"/>
      <w:r w:rsidR="71AEBD3C" w:rsidRPr="000965A2">
        <w:t>Touma</w:t>
      </w:r>
      <w:proofErr w:type="spellEnd"/>
      <w:r w:rsidR="71AEBD3C" w:rsidRPr="000965A2">
        <w:t xml:space="preserve"> (2021) skriver om att de primära mikr</w:t>
      </w:r>
      <w:r w:rsidR="5E90D465" w:rsidRPr="000965A2">
        <w:t xml:space="preserve">oplasterna finns i exempelvis tandkräm, kläder och mediciner och förs </w:t>
      </w:r>
      <w:r w:rsidR="00206059" w:rsidRPr="000965A2">
        <w:t>vidare</w:t>
      </w:r>
      <w:r w:rsidR="5E90D465" w:rsidRPr="000965A2">
        <w:t xml:space="preserve"> vatten</w:t>
      </w:r>
      <w:r w:rsidR="6C06A59E" w:rsidRPr="000965A2">
        <w:t xml:space="preserve">reningsverk och </w:t>
      </w:r>
      <w:r w:rsidR="00206059" w:rsidRPr="000965A2">
        <w:t>avloppsystem</w:t>
      </w:r>
      <w:r w:rsidR="6C06A59E" w:rsidRPr="000965A2">
        <w:t xml:space="preserve">. </w:t>
      </w:r>
      <w:r w:rsidR="00206059" w:rsidRPr="000965A2">
        <w:t>Fortsättningsvis</w:t>
      </w:r>
      <w:r w:rsidR="4FE9BF67" w:rsidRPr="000965A2">
        <w:t xml:space="preserve"> lyfter hon även om sekundera mikroplaster </w:t>
      </w:r>
      <w:r w:rsidR="001808F7" w:rsidRPr="000965A2">
        <w:t>via “</w:t>
      </w:r>
      <w:r w:rsidR="77F0FD58" w:rsidRPr="000965A2">
        <w:t>... via UV-</w:t>
      </w:r>
      <w:r w:rsidR="001808F7" w:rsidRPr="000965A2">
        <w:t>strålning</w:t>
      </w:r>
      <w:r w:rsidR="77F0FD58" w:rsidRPr="000965A2">
        <w:t xml:space="preserve">, mekaniska-, kemiska- eller </w:t>
      </w:r>
      <w:r w:rsidR="001808F7" w:rsidRPr="000965A2">
        <w:t>biologiska</w:t>
      </w:r>
      <w:r w:rsidR="77F0FD58" w:rsidRPr="000965A2">
        <w:t xml:space="preserve"> processer som har blivit delvis nedb</w:t>
      </w:r>
      <w:r w:rsidR="1642BFA0" w:rsidRPr="000965A2">
        <w:t>rutna</w:t>
      </w:r>
      <w:r w:rsidR="4FE9BF67" w:rsidRPr="000965A2">
        <w:t>”</w:t>
      </w:r>
      <w:r w:rsidR="53542813" w:rsidRPr="000965A2">
        <w:t>.</w:t>
      </w:r>
    </w:p>
    <w:p w14:paraId="46305FCF" w14:textId="33BB6552" w:rsidR="6A140345" w:rsidRPr="000965A2" w:rsidRDefault="6A140345" w:rsidP="000965A2">
      <w:pPr>
        <w:spacing w:line="360" w:lineRule="auto"/>
      </w:pPr>
    </w:p>
    <w:p w14:paraId="3AA0B457" w14:textId="1667A0E4" w:rsidR="67F6EEC3" w:rsidRPr="002B6FA6" w:rsidRDefault="0E401107" w:rsidP="000965A2">
      <w:pPr>
        <w:pStyle w:val="Normalwebb"/>
        <w:spacing w:line="360" w:lineRule="auto"/>
        <w:rPr>
          <w:color w:val="000000"/>
        </w:rPr>
      </w:pPr>
      <w:r>
        <w:t>Touma (2021</w:t>
      </w:r>
      <w:r w:rsidR="02E6F677">
        <w:t>) skriver</w:t>
      </w:r>
      <w:r w:rsidR="5367A479">
        <w:t xml:space="preserve"> att </w:t>
      </w:r>
      <w:r w:rsidR="4E2C49A5">
        <w:t xml:space="preserve">mikroplaster har många olika </w:t>
      </w:r>
      <w:r w:rsidR="32349464">
        <w:t>påverkningar</w:t>
      </w:r>
      <w:r w:rsidR="4E2C49A5">
        <w:t xml:space="preserve"> på både djur och </w:t>
      </w:r>
      <w:r w:rsidR="0E6DCC7D">
        <w:t xml:space="preserve">naturen som kan vara kopplade till marina ekosystem. </w:t>
      </w:r>
      <w:r w:rsidR="59A4CF5C">
        <w:t>Mikro</w:t>
      </w:r>
      <w:r w:rsidR="0548704B">
        <w:t xml:space="preserve">plaster kan bland </w:t>
      </w:r>
      <w:r w:rsidR="11C6BD77">
        <w:t>annat</w:t>
      </w:r>
      <w:r w:rsidR="0548704B">
        <w:t xml:space="preserve"> h</w:t>
      </w:r>
      <w:r w:rsidR="5E00526C">
        <w:t>amna</w:t>
      </w:r>
      <w:r w:rsidR="0548704B">
        <w:t xml:space="preserve"> i djurs </w:t>
      </w:r>
      <w:r w:rsidR="02E6F677">
        <w:t>magsäckar och</w:t>
      </w:r>
      <w:r w:rsidR="0548704B">
        <w:t xml:space="preserve"> sedan </w:t>
      </w:r>
      <w:r w:rsidR="2C96624D">
        <w:t xml:space="preserve">tränga sig in </w:t>
      </w:r>
      <w:r w:rsidR="11C6BD77">
        <w:t xml:space="preserve">fettvävnader där </w:t>
      </w:r>
      <w:r w:rsidR="1CC6A0D1">
        <w:t>de ackumuleras</w:t>
      </w:r>
      <w:r w:rsidR="4F439069">
        <w:t xml:space="preserve">, det här kan lede till skador i </w:t>
      </w:r>
      <w:r w:rsidR="5434046B">
        <w:t>tarmkanalen</w:t>
      </w:r>
      <w:r w:rsidR="4F439069">
        <w:t xml:space="preserve"> och till </w:t>
      </w:r>
      <w:r w:rsidR="73E34A66">
        <w:t xml:space="preserve">ett </w:t>
      </w:r>
      <w:r w:rsidR="4BE466B8">
        <w:t>minskat näringsupptag</w:t>
      </w:r>
      <w:r w:rsidR="6E2D47D0">
        <w:t xml:space="preserve">. </w:t>
      </w:r>
      <w:r w:rsidR="7054B611">
        <w:t xml:space="preserve">Touma </w:t>
      </w:r>
      <w:r w:rsidR="62F04BCE">
        <w:t xml:space="preserve">(2021) </w:t>
      </w:r>
      <w:r w:rsidR="0B0D25C1">
        <w:t>skriver</w:t>
      </w:r>
      <w:r w:rsidR="441A313E">
        <w:t xml:space="preserve"> också att människor </w:t>
      </w:r>
      <w:r w:rsidR="1F1EC6A4">
        <w:t xml:space="preserve">drabbas av mikroplaster </w:t>
      </w:r>
      <w:r w:rsidR="768A51CB">
        <w:t xml:space="preserve">på olika sätt. </w:t>
      </w:r>
      <w:r w:rsidR="7D0AC257">
        <w:t xml:space="preserve"> </w:t>
      </w:r>
      <w:r w:rsidR="7D0AC257" w:rsidRPr="2EA9BC1F">
        <w:rPr>
          <w:color w:val="000000" w:themeColor="text1"/>
        </w:rPr>
        <w:t xml:space="preserve">Människor drabbas bland annat genom att mikroplaster tas upp via mat, vatten och inandning. Touma (2021) beskriver att </w:t>
      </w:r>
      <w:r w:rsidR="7D0AC257" w:rsidRPr="2EA9BC1F">
        <w:rPr>
          <w:color w:val="000000" w:themeColor="text1"/>
        </w:rPr>
        <w:lastRenderedPageBreak/>
        <w:t>människor i genomsnitt får i sig mellan 39 000 och 52 000 mikroplastpartiklar per år, vilket kan leda till olika hälsoproblem. Dessa små partiklar kan innehålla skadliga ämnen som påverkar nervsystemet, orsaka inflammationer, störa immunförsvaret och bidra till hormonella rubbningar.</w:t>
      </w:r>
    </w:p>
    <w:p w14:paraId="3A0676F5" w14:textId="06306037" w:rsidR="3396FA88" w:rsidRPr="002B6FA6" w:rsidRDefault="008F2109" w:rsidP="002B6FA6">
      <w:pPr>
        <w:pStyle w:val="Normalwebb"/>
        <w:spacing w:line="360" w:lineRule="auto"/>
        <w:rPr>
          <w:color w:val="000000"/>
        </w:rPr>
      </w:pPr>
      <w:proofErr w:type="spellStart"/>
      <w:r w:rsidRPr="000965A2">
        <w:rPr>
          <w:color w:val="000000" w:themeColor="text1"/>
        </w:rPr>
        <w:t>Touma</w:t>
      </w:r>
      <w:proofErr w:type="spellEnd"/>
      <w:r w:rsidRPr="000965A2">
        <w:rPr>
          <w:color w:val="000000" w:themeColor="text1"/>
        </w:rPr>
        <w:t xml:space="preserve"> lyfter även att mikroplaster kan transportera tungmetaller och andra miljögifter i ekosystemen. Detta innebär att plasten inte bara är ett fysiskt problem för djur och människor, utan också ett kemiskt – eftersom farliga ämnen kan följa med </w:t>
      </w:r>
      <w:r w:rsidR="00CA5A7B" w:rsidRPr="000965A2">
        <w:rPr>
          <w:color w:val="000000" w:themeColor="text1"/>
        </w:rPr>
        <w:t>plastartiklarna</w:t>
      </w:r>
      <w:r w:rsidRPr="000965A2">
        <w:rPr>
          <w:color w:val="000000" w:themeColor="text1"/>
        </w:rPr>
        <w:t xml:space="preserve"> och spridas till nya platser. Samtidigt påpekar hon att forskningen ännu inte är helt enig om hur mycket mikroplaster som verkligen ackumuleras i djur och växter, eller om de förs vidare i näringskedjan.</w:t>
      </w:r>
      <w:r w:rsidR="621E7C59" w:rsidRPr="000965A2">
        <w:rPr>
          <w:color w:val="000000" w:themeColor="text1"/>
        </w:rPr>
        <w:t xml:space="preserve"> </w:t>
      </w:r>
    </w:p>
    <w:p w14:paraId="26781264" w14:textId="6741B261" w:rsidR="009653FB" w:rsidRPr="000965A2" w:rsidRDefault="7296CB64" w:rsidP="000965A2">
      <w:pPr>
        <w:spacing w:line="360" w:lineRule="auto"/>
      </w:pPr>
      <w:r>
        <w:t xml:space="preserve">I uppsatsen </w:t>
      </w:r>
      <w:r w:rsidR="2127ECBA" w:rsidRPr="2EA9BC1F">
        <w:rPr>
          <w:i/>
          <w:iCs/>
        </w:rPr>
        <w:t xml:space="preserve">Mikroplaster </w:t>
      </w:r>
      <w:r w:rsidRPr="2EA9BC1F">
        <w:rPr>
          <w:i/>
          <w:iCs/>
        </w:rPr>
        <w:t>i</w:t>
      </w:r>
      <w:r w:rsidR="1C4D5133" w:rsidRPr="2EA9BC1F">
        <w:rPr>
          <w:i/>
          <w:iCs/>
        </w:rPr>
        <w:t xml:space="preserve"> </w:t>
      </w:r>
      <w:r w:rsidRPr="2EA9BC1F">
        <w:rPr>
          <w:i/>
          <w:iCs/>
        </w:rPr>
        <w:t>marina livsmedel</w:t>
      </w:r>
      <w:r>
        <w:t xml:space="preserve">, en studie om </w:t>
      </w:r>
      <w:r w:rsidR="79A22AF8">
        <w:t>förekomst</w:t>
      </w:r>
      <w:r>
        <w:t xml:space="preserve">, risker och överföring mellan trophy </w:t>
      </w:r>
      <w:r w:rsidR="79A22AF8">
        <w:t>nivåer</w:t>
      </w:r>
      <w:r>
        <w:t xml:space="preserve"> (2018) skriver Sabina </w:t>
      </w:r>
      <w:r w:rsidR="4A18F074">
        <w:t>Bertilsson</w:t>
      </w:r>
      <w:r>
        <w:t xml:space="preserve"> att</w:t>
      </w:r>
      <w:r w:rsidR="13B19399">
        <w:t xml:space="preserve"> </w:t>
      </w:r>
      <w:r w:rsidR="5503F662">
        <w:t>mikroplaster</w:t>
      </w:r>
      <w:r w:rsidR="2269BB1C">
        <w:t xml:space="preserve"> </w:t>
      </w:r>
      <w:r w:rsidR="28CAB41D">
        <w:t>består</w:t>
      </w:r>
      <w:r w:rsidR="59415409">
        <w:t xml:space="preserve"> av många små partiklar som variera i form, färg</w:t>
      </w:r>
      <w:r w:rsidR="640A0E1F">
        <w:t>,</w:t>
      </w:r>
      <w:r w:rsidR="59415409">
        <w:t xml:space="preserve"> densitet och </w:t>
      </w:r>
      <w:r w:rsidR="32624842">
        <w:t>kemisk</w:t>
      </w:r>
      <w:r w:rsidR="2A753B31">
        <w:t xml:space="preserve"> sammansättning. </w:t>
      </w:r>
      <w:r w:rsidR="35436BA1">
        <w:t xml:space="preserve">Hon betonar även att mikroplaster inte är helt </w:t>
      </w:r>
      <w:r w:rsidR="055950EF">
        <w:t xml:space="preserve">lika och </w:t>
      </w:r>
      <w:r w:rsidR="79A22AF8">
        <w:t>finns i</w:t>
      </w:r>
      <w:r w:rsidR="055950EF">
        <w:t xml:space="preserve"> olika storlekar</w:t>
      </w:r>
      <w:r w:rsidR="22049F32">
        <w:t>.</w:t>
      </w:r>
      <w:r w:rsidR="7F1FAD76">
        <w:t xml:space="preserve">  </w:t>
      </w:r>
      <w:r w:rsidR="2D0BA278">
        <w:t>Bertilsson</w:t>
      </w:r>
      <w:r w:rsidR="49A954BC">
        <w:t xml:space="preserve"> (2018</w:t>
      </w:r>
      <w:r w:rsidR="79A22AF8">
        <w:t>) lyfter</w:t>
      </w:r>
      <w:r w:rsidR="72B70F62">
        <w:t xml:space="preserve"> om skaldjurens utsatthet gällande negativa hälsokonsekvenser i marina miljöer</w:t>
      </w:r>
      <w:r w:rsidR="57999CA1">
        <w:t xml:space="preserve">, </w:t>
      </w:r>
      <w:r w:rsidR="3A57950E">
        <w:t xml:space="preserve">där </w:t>
      </w:r>
      <w:r w:rsidR="3BCBCC67">
        <w:t>krabb</w:t>
      </w:r>
      <w:r w:rsidR="628BF95F">
        <w:t xml:space="preserve">or har </w:t>
      </w:r>
      <w:r w:rsidR="00041119">
        <w:t>visat sig</w:t>
      </w:r>
      <w:r w:rsidR="628BF95F">
        <w:t xml:space="preserve"> ha </w:t>
      </w:r>
      <w:r w:rsidR="0E98C433">
        <w:t xml:space="preserve">hormonstörande </w:t>
      </w:r>
      <w:r w:rsidR="5C4A9EA6">
        <w:t>mikroplaster i organen</w:t>
      </w:r>
      <w:r w:rsidR="4AA36D30">
        <w:t xml:space="preserve">. Detta menar Bertilsson (2018) </w:t>
      </w:r>
      <w:r w:rsidR="4455798B">
        <w:t xml:space="preserve">är orsak till </w:t>
      </w:r>
      <w:r w:rsidR="12388358">
        <w:t>ängslan och rädsla</w:t>
      </w:r>
      <w:r w:rsidR="6A01838A">
        <w:t xml:space="preserve">. </w:t>
      </w:r>
      <w:r w:rsidR="33D38822">
        <w:t xml:space="preserve">Vidare berättar Bertilsson </w:t>
      </w:r>
      <w:r w:rsidR="6BFEACCF">
        <w:t>(2018</w:t>
      </w:r>
      <w:r w:rsidR="79A22AF8">
        <w:t>) att</w:t>
      </w:r>
      <w:r w:rsidR="036E30F3">
        <w:t xml:space="preserve"> </w:t>
      </w:r>
      <w:r w:rsidR="0D079F56">
        <w:t>”</w:t>
      </w:r>
      <w:r w:rsidR="4E5BB415">
        <w:t xml:space="preserve">studien av </w:t>
      </w:r>
      <w:r w:rsidR="2CDEB191">
        <w:t>Fa</w:t>
      </w:r>
      <w:r w:rsidR="12F16339">
        <w:t>rrels och N</w:t>
      </w:r>
      <w:r w:rsidR="0A4952FD">
        <w:t xml:space="preserve">elson (2013) visar att </w:t>
      </w:r>
      <w:r w:rsidR="5CC4A753">
        <w:t xml:space="preserve">mikroplaster återfanns </w:t>
      </w:r>
      <w:r w:rsidR="72896056">
        <w:t xml:space="preserve">i äggstockar hos krabbor så tidigt som efter </w:t>
      </w:r>
      <w:r w:rsidR="361CBE4E">
        <w:t>en timme efter konsumtion</w:t>
      </w:r>
      <w:r w:rsidR="42E6FC3B">
        <w:t xml:space="preserve"> av endast en mussla </w:t>
      </w:r>
      <w:r w:rsidR="0D079F56">
        <w:t>”</w:t>
      </w:r>
      <w:r w:rsidR="1BCC2058">
        <w:t xml:space="preserve"> (</w:t>
      </w:r>
      <w:r w:rsidR="6947236A">
        <w:t>s.14</w:t>
      </w:r>
      <w:r w:rsidR="1BCC2058">
        <w:t>)</w:t>
      </w:r>
      <w:r w:rsidR="6947236A">
        <w:t>.</w:t>
      </w:r>
      <w:r w:rsidR="365D0578">
        <w:t xml:space="preserve"> </w:t>
      </w:r>
      <w:r w:rsidR="3CB7E850">
        <w:t>På</w:t>
      </w:r>
      <w:r w:rsidR="5B6055EC">
        <w:t xml:space="preserve"> grund </w:t>
      </w:r>
      <w:r w:rsidR="3CB7E850">
        <w:t>av t</w:t>
      </w:r>
      <w:r w:rsidR="14792A34">
        <w:t xml:space="preserve">rofin nivåerna </w:t>
      </w:r>
      <w:r w:rsidR="02B302DF">
        <w:t>överförs mikroplaster</w:t>
      </w:r>
      <w:r w:rsidR="20001547">
        <w:t xml:space="preserve"> från blåmusslorna till krabbor </w:t>
      </w:r>
      <w:r w:rsidR="3CB7E850">
        <w:t>enl</w:t>
      </w:r>
      <w:r w:rsidR="73967B33">
        <w:t>igt Farrels och Ne</w:t>
      </w:r>
      <w:r w:rsidR="3053C00B">
        <w:t>lson</w:t>
      </w:r>
      <w:r w:rsidR="20001547">
        <w:t xml:space="preserve"> (2013)</w:t>
      </w:r>
      <w:r w:rsidR="4F59B888">
        <w:t xml:space="preserve"> skriver Bertilsson (2018). </w:t>
      </w:r>
      <w:r w:rsidR="13210498">
        <w:t>Försvagad och skadad äggproduktion</w:t>
      </w:r>
      <w:r w:rsidR="28D0B689">
        <w:t xml:space="preserve"> </w:t>
      </w:r>
      <w:r w:rsidR="22C9639F">
        <w:t>”</w:t>
      </w:r>
      <w:r w:rsidR="69ECF254">
        <w:t xml:space="preserve">såväl </w:t>
      </w:r>
      <w:r w:rsidR="0C93ECD9">
        <w:t>som kläckning av</w:t>
      </w:r>
      <w:r w:rsidR="3BF21DF9">
        <w:t xml:space="preserve"> </w:t>
      </w:r>
      <w:r w:rsidR="59CB20F1">
        <w:t xml:space="preserve">nya larver </w:t>
      </w:r>
      <w:r w:rsidR="22C9639F">
        <w:t>”</w:t>
      </w:r>
      <w:r w:rsidR="59CA0AF2">
        <w:t xml:space="preserve"> </w:t>
      </w:r>
      <w:r w:rsidR="45D28793">
        <w:t xml:space="preserve">har det visat sig </w:t>
      </w:r>
      <w:r w:rsidR="6B872E81">
        <w:t xml:space="preserve">att hoppkräftor </w:t>
      </w:r>
      <w:r w:rsidR="486AD192">
        <w:t>drabbat</w:t>
      </w:r>
      <w:r w:rsidR="6B872E81">
        <w:t xml:space="preserve">s </w:t>
      </w:r>
      <w:r w:rsidR="23C9D461">
        <w:t>av enligt</w:t>
      </w:r>
      <w:r w:rsidR="78C87050">
        <w:t xml:space="preserve"> </w:t>
      </w:r>
      <w:r w:rsidR="6A800DA1">
        <w:t xml:space="preserve">Bertilssons text. </w:t>
      </w:r>
      <w:r w:rsidR="5604EDBC">
        <w:t xml:space="preserve">I uppsatsen framkommer </w:t>
      </w:r>
      <w:r w:rsidR="4B139BAF">
        <w:t xml:space="preserve">det att </w:t>
      </w:r>
      <w:r w:rsidR="5B316206">
        <w:t>man t</w:t>
      </w:r>
      <w:r w:rsidR="23C9D461">
        <w:t>ror att detta beror på hormonella störningar då mik</w:t>
      </w:r>
      <w:r w:rsidR="4A18F074">
        <w:t>ro</w:t>
      </w:r>
      <w:r w:rsidR="23C9D461">
        <w:t>pl</w:t>
      </w:r>
      <w:r w:rsidR="02B302DF">
        <w:t>aster</w:t>
      </w:r>
      <w:r w:rsidR="23C9D461">
        <w:t xml:space="preserve"> är inblandade. </w:t>
      </w:r>
    </w:p>
    <w:p w14:paraId="10BD7776" w14:textId="03CB71D8" w:rsidR="005F1FBA" w:rsidRPr="000965A2" w:rsidRDefault="005F1FBA" w:rsidP="000965A2">
      <w:pPr>
        <w:spacing w:after="160" w:line="360" w:lineRule="auto"/>
        <w:rPr>
          <w:rFonts w:eastAsia="Aptos"/>
          <w:color w:val="FF0000"/>
        </w:rPr>
      </w:pPr>
    </w:p>
    <w:p w14:paraId="1525FD97" w14:textId="66B5CEFD" w:rsidR="008738B6" w:rsidRPr="000965A2" w:rsidRDefault="009B0C6B" w:rsidP="000965A2">
      <w:pPr>
        <w:spacing w:after="160" w:line="360" w:lineRule="auto"/>
        <w:rPr>
          <w:color w:val="000000"/>
        </w:rPr>
      </w:pPr>
      <w:r w:rsidRPr="000965A2">
        <w:rPr>
          <w:color w:val="000000"/>
        </w:rPr>
        <w:t>Enligt</w:t>
      </w:r>
      <w:r w:rsidR="00147B78" w:rsidRPr="000965A2">
        <w:t xml:space="preserve"> </w:t>
      </w:r>
      <w:proofErr w:type="spellStart"/>
      <w:r w:rsidR="00147B78" w:rsidRPr="000965A2">
        <w:t>Grade</w:t>
      </w:r>
      <w:proofErr w:type="spellEnd"/>
      <w:r w:rsidR="00147B78" w:rsidRPr="000965A2">
        <w:t xml:space="preserve"> Point </w:t>
      </w:r>
      <w:proofErr w:type="spellStart"/>
      <w:r w:rsidR="00147B78" w:rsidRPr="000965A2">
        <w:t>Average</w:t>
      </w:r>
      <w:proofErr w:type="spellEnd"/>
      <w:r w:rsidR="004F305B" w:rsidRPr="000965A2">
        <w:t xml:space="preserve">, </w:t>
      </w:r>
      <w:proofErr w:type="spellStart"/>
      <w:r w:rsidR="00A57C13" w:rsidRPr="000965A2">
        <w:t>GPA</w:t>
      </w:r>
      <w:proofErr w:type="spellEnd"/>
      <w:r w:rsidR="00A57C13" w:rsidRPr="000965A2">
        <w:t>,</w:t>
      </w:r>
      <w:r w:rsidR="00147B78" w:rsidRPr="000965A2">
        <w:rPr>
          <w:color w:val="000000"/>
        </w:rPr>
        <w:t xml:space="preserve"> </w:t>
      </w:r>
      <w:r w:rsidRPr="000965A2">
        <w:rPr>
          <w:color w:val="000000"/>
        </w:rPr>
        <w:t>(2024) består plast av</w:t>
      </w:r>
      <w:r w:rsidRPr="000965A2">
        <w:rPr>
          <w:rStyle w:val="apple-converted-space"/>
          <w:color w:val="000000"/>
        </w:rPr>
        <w:t> </w:t>
      </w:r>
      <w:r w:rsidRPr="000965A2">
        <w:rPr>
          <w:rStyle w:val="Stark"/>
          <w:b w:val="0"/>
          <w:bCs w:val="0"/>
          <w:color w:val="000000"/>
        </w:rPr>
        <w:t>polymerer</w:t>
      </w:r>
      <w:r w:rsidRPr="000965A2">
        <w:rPr>
          <w:color w:val="000000"/>
        </w:rPr>
        <w:t>, vilket är mycket långa kedjor av upprepade kemiska byggstenar som kallas</w:t>
      </w:r>
      <w:r w:rsidRPr="000965A2">
        <w:rPr>
          <w:rStyle w:val="apple-converted-space"/>
          <w:color w:val="000000"/>
        </w:rPr>
        <w:t> </w:t>
      </w:r>
      <w:proofErr w:type="spellStart"/>
      <w:r w:rsidRPr="000965A2">
        <w:rPr>
          <w:rStyle w:val="Stark"/>
          <w:b w:val="0"/>
          <w:bCs w:val="0"/>
          <w:color w:val="000000"/>
        </w:rPr>
        <w:t>monomerer</w:t>
      </w:r>
      <w:proofErr w:type="spellEnd"/>
      <w:r w:rsidRPr="000965A2">
        <w:rPr>
          <w:b/>
          <w:bCs/>
          <w:color w:val="000000"/>
        </w:rPr>
        <w:t>.</w:t>
      </w:r>
      <w:r w:rsidRPr="000965A2">
        <w:rPr>
          <w:color w:val="000000"/>
        </w:rPr>
        <w:t xml:space="preserve"> När många </w:t>
      </w:r>
      <w:proofErr w:type="spellStart"/>
      <w:r w:rsidRPr="000965A2">
        <w:rPr>
          <w:color w:val="000000"/>
        </w:rPr>
        <w:t>monomerer</w:t>
      </w:r>
      <w:proofErr w:type="spellEnd"/>
      <w:r w:rsidRPr="000965A2">
        <w:rPr>
          <w:color w:val="000000"/>
        </w:rPr>
        <w:t xml:space="preserve"> binds samman bildas en polymer, och det är denna kedjestruktur som ger plast sina typiska egenskaper. </w:t>
      </w:r>
      <w:proofErr w:type="spellStart"/>
      <w:r w:rsidRPr="000965A2">
        <w:rPr>
          <w:color w:val="000000"/>
        </w:rPr>
        <w:t>GPA</w:t>
      </w:r>
      <w:proofErr w:type="spellEnd"/>
      <w:r w:rsidRPr="000965A2">
        <w:rPr>
          <w:color w:val="000000"/>
        </w:rPr>
        <w:t xml:space="preserve"> förklarar att plast ofta är</w:t>
      </w:r>
      <w:r w:rsidRPr="000965A2">
        <w:rPr>
          <w:rStyle w:val="apple-converted-space"/>
          <w:color w:val="000000"/>
        </w:rPr>
        <w:t> </w:t>
      </w:r>
      <w:r w:rsidRPr="000965A2">
        <w:rPr>
          <w:rStyle w:val="Stark"/>
          <w:b w:val="0"/>
          <w:bCs w:val="0"/>
          <w:color w:val="000000"/>
        </w:rPr>
        <w:t>lätt</w:t>
      </w:r>
      <w:r w:rsidRPr="000965A2">
        <w:rPr>
          <w:b/>
          <w:bCs/>
          <w:color w:val="000000"/>
        </w:rPr>
        <w:t>,</w:t>
      </w:r>
      <w:r w:rsidRPr="000965A2">
        <w:rPr>
          <w:rStyle w:val="apple-converted-space"/>
          <w:b/>
          <w:bCs/>
          <w:color w:val="000000"/>
        </w:rPr>
        <w:t> </w:t>
      </w:r>
      <w:r w:rsidRPr="000965A2">
        <w:rPr>
          <w:rStyle w:val="Stark"/>
          <w:b w:val="0"/>
          <w:bCs w:val="0"/>
          <w:color w:val="000000"/>
        </w:rPr>
        <w:t>hållbar</w:t>
      </w:r>
      <w:r w:rsidRPr="000965A2">
        <w:rPr>
          <w:rStyle w:val="apple-converted-space"/>
          <w:color w:val="000000"/>
        </w:rPr>
        <w:t> </w:t>
      </w:r>
      <w:r w:rsidRPr="000965A2">
        <w:rPr>
          <w:color w:val="000000"/>
        </w:rPr>
        <w:t>och samtidigt</w:t>
      </w:r>
      <w:r w:rsidRPr="000965A2">
        <w:rPr>
          <w:rStyle w:val="apple-converted-space"/>
          <w:color w:val="000000"/>
        </w:rPr>
        <w:t> </w:t>
      </w:r>
      <w:r w:rsidRPr="000965A2">
        <w:rPr>
          <w:rStyle w:val="Stark"/>
          <w:b w:val="0"/>
          <w:bCs w:val="0"/>
          <w:color w:val="000000"/>
        </w:rPr>
        <w:t>svår att bryta ned i naturen</w:t>
      </w:r>
      <w:r w:rsidRPr="000965A2">
        <w:rPr>
          <w:color w:val="000000"/>
        </w:rPr>
        <w:t xml:space="preserve">, just eftersom de långa </w:t>
      </w:r>
      <w:r w:rsidRPr="000965A2">
        <w:rPr>
          <w:color w:val="000000"/>
        </w:rPr>
        <w:lastRenderedPageBreak/>
        <w:t>polymerkedjorna gör materialet motståndskraftigt mot nedbrytning. Därför kan plast finnas kvar i miljön under mycket lång tid, ibland i hundratals år.</w:t>
      </w:r>
    </w:p>
    <w:p w14:paraId="65485843" w14:textId="76898019" w:rsidR="004C04B8" w:rsidRPr="000965A2" w:rsidRDefault="004C04B8" w:rsidP="000965A2">
      <w:pPr>
        <w:spacing w:after="160" w:line="360" w:lineRule="auto"/>
        <w:rPr>
          <w:rStyle w:val="Betoning"/>
          <w:i w:val="0"/>
          <w:iCs w:val="0"/>
          <w:color w:val="000000"/>
        </w:rPr>
      </w:pPr>
    </w:p>
    <w:p w14:paraId="65EB0107" w14:textId="28554B3A" w:rsidR="000568EB" w:rsidRPr="000965A2" w:rsidRDefault="00914557" w:rsidP="000965A2">
      <w:pPr>
        <w:spacing w:after="160" w:line="360" w:lineRule="auto"/>
        <w:rPr>
          <w:color w:val="000000"/>
        </w:rPr>
      </w:pPr>
      <w:r w:rsidRPr="000965A2">
        <w:rPr>
          <w:color w:val="000000"/>
        </w:rPr>
        <w:t xml:space="preserve">Enligt </w:t>
      </w:r>
      <w:r w:rsidR="006352FC" w:rsidRPr="000965A2">
        <w:rPr>
          <w:color w:val="000000"/>
        </w:rPr>
        <w:t>Britan</w:t>
      </w:r>
      <w:r w:rsidR="001B2A54" w:rsidRPr="000965A2">
        <w:rPr>
          <w:color w:val="000000"/>
        </w:rPr>
        <w:t>nica</w:t>
      </w:r>
      <w:r w:rsidR="00913394" w:rsidRPr="000965A2">
        <w:rPr>
          <w:color w:val="000000"/>
        </w:rPr>
        <w:t xml:space="preserve"> </w:t>
      </w:r>
      <w:r w:rsidR="005A034A" w:rsidRPr="000965A2">
        <w:rPr>
          <w:color w:val="000000"/>
        </w:rPr>
        <w:t>(</w:t>
      </w:r>
      <w:proofErr w:type="spellStart"/>
      <w:r w:rsidR="005A034A" w:rsidRPr="000965A2">
        <w:rPr>
          <w:color w:val="000000"/>
        </w:rPr>
        <w:t>u.å</w:t>
      </w:r>
      <w:proofErr w:type="spellEnd"/>
      <w:r w:rsidR="009F0A34" w:rsidRPr="000965A2">
        <w:rPr>
          <w:color w:val="000000"/>
        </w:rPr>
        <w:t>)</w:t>
      </w:r>
      <w:r w:rsidR="009F0A34" w:rsidRPr="000965A2">
        <w:rPr>
          <w:rStyle w:val="apple-converted-space"/>
          <w:color w:val="000000"/>
        </w:rPr>
        <w:t xml:space="preserve"> är</w:t>
      </w:r>
      <w:r w:rsidR="00BA0620" w:rsidRPr="000965A2">
        <w:rPr>
          <w:color w:val="000000"/>
        </w:rPr>
        <w:t xml:space="preserve"> </w:t>
      </w:r>
      <w:proofErr w:type="spellStart"/>
      <w:r w:rsidR="00A166E1" w:rsidRPr="000965A2">
        <w:rPr>
          <w:color w:val="000000"/>
        </w:rPr>
        <w:t>trofinnivå</w:t>
      </w:r>
      <w:proofErr w:type="spellEnd"/>
      <w:r w:rsidR="00A166E1" w:rsidRPr="000965A2">
        <w:rPr>
          <w:color w:val="000000"/>
        </w:rPr>
        <w:t xml:space="preserve"> ett</w:t>
      </w:r>
      <w:r w:rsidR="000568EB" w:rsidRPr="000965A2">
        <w:rPr>
          <w:color w:val="000000"/>
        </w:rPr>
        <w:t xml:space="preserve"> steg i en</w:t>
      </w:r>
      <w:r w:rsidR="000568EB" w:rsidRPr="000965A2">
        <w:rPr>
          <w:rStyle w:val="apple-converted-space"/>
          <w:color w:val="000000"/>
        </w:rPr>
        <w:t> </w:t>
      </w:r>
      <w:r w:rsidR="000568EB" w:rsidRPr="000965A2">
        <w:rPr>
          <w:rStyle w:val="Stark"/>
          <w:b w:val="0"/>
          <w:bCs w:val="0"/>
          <w:color w:val="000000"/>
        </w:rPr>
        <w:t>näringskedja</w:t>
      </w:r>
      <w:r w:rsidR="000568EB" w:rsidRPr="000965A2">
        <w:rPr>
          <w:color w:val="000000"/>
        </w:rPr>
        <w:t>, där man grupperar organismer efter vad de äter.</w:t>
      </w:r>
      <w:r w:rsidR="00557615" w:rsidRPr="000965A2">
        <w:rPr>
          <w:color w:val="000000"/>
        </w:rPr>
        <w:t xml:space="preserve"> </w:t>
      </w:r>
      <w:r w:rsidR="000568EB" w:rsidRPr="000965A2">
        <w:rPr>
          <w:color w:val="000000"/>
        </w:rPr>
        <w:t>Den första nivån är</w:t>
      </w:r>
      <w:r w:rsidR="000568EB" w:rsidRPr="000965A2">
        <w:rPr>
          <w:rStyle w:val="apple-converted-space"/>
          <w:color w:val="000000"/>
        </w:rPr>
        <w:t> </w:t>
      </w:r>
      <w:r w:rsidR="000568EB" w:rsidRPr="000965A2">
        <w:rPr>
          <w:rStyle w:val="Stark"/>
          <w:b w:val="0"/>
          <w:bCs w:val="0"/>
          <w:color w:val="000000"/>
        </w:rPr>
        <w:t>producenter</w:t>
      </w:r>
      <w:r w:rsidR="000568EB" w:rsidRPr="000965A2">
        <w:rPr>
          <w:color w:val="000000"/>
        </w:rPr>
        <w:t>, som växter och alger, som gör sin egen energi genom fotosyntes.</w:t>
      </w:r>
      <w:r w:rsidR="00557615" w:rsidRPr="000965A2">
        <w:rPr>
          <w:color w:val="000000"/>
        </w:rPr>
        <w:t xml:space="preserve"> </w:t>
      </w:r>
      <w:r w:rsidR="000568EB" w:rsidRPr="000965A2">
        <w:rPr>
          <w:color w:val="000000"/>
        </w:rPr>
        <w:t>Den andra nivån är</w:t>
      </w:r>
      <w:r w:rsidR="000568EB" w:rsidRPr="000965A2">
        <w:rPr>
          <w:rStyle w:val="apple-converted-space"/>
          <w:color w:val="000000"/>
        </w:rPr>
        <w:t> </w:t>
      </w:r>
      <w:r w:rsidR="000568EB" w:rsidRPr="000965A2">
        <w:rPr>
          <w:rStyle w:val="Stark"/>
          <w:b w:val="0"/>
          <w:bCs w:val="0"/>
          <w:color w:val="000000"/>
        </w:rPr>
        <w:t>växtätare</w:t>
      </w:r>
      <w:r w:rsidR="000568EB" w:rsidRPr="000965A2">
        <w:rPr>
          <w:b/>
          <w:bCs/>
          <w:color w:val="000000"/>
        </w:rPr>
        <w:t>,</w:t>
      </w:r>
      <w:r w:rsidR="000568EB" w:rsidRPr="000965A2">
        <w:rPr>
          <w:color w:val="000000"/>
        </w:rPr>
        <w:t xml:space="preserve"> alltså djur som äter producenterna.</w:t>
      </w:r>
      <w:r w:rsidR="00557615" w:rsidRPr="000965A2">
        <w:rPr>
          <w:color w:val="000000"/>
        </w:rPr>
        <w:t xml:space="preserve"> </w:t>
      </w:r>
      <w:r w:rsidR="000568EB" w:rsidRPr="000965A2">
        <w:rPr>
          <w:color w:val="000000"/>
        </w:rPr>
        <w:t>På högre nivåer finns</w:t>
      </w:r>
      <w:r w:rsidR="000568EB" w:rsidRPr="000965A2">
        <w:rPr>
          <w:rStyle w:val="apple-converted-space"/>
          <w:color w:val="000000"/>
        </w:rPr>
        <w:t> </w:t>
      </w:r>
      <w:r w:rsidR="000568EB" w:rsidRPr="000965A2">
        <w:rPr>
          <w:rStyle w:val="Stark"/>
          <w:b w:val="0"/>
          <w:bCs w:val="0"/>
          <w:color w:val="000000"/>
        </w:rPr>
        <w:t>rovdjur</w:t>
      </w:r>
      <w:r w:rsidR="000568EB" w:rsidRPr="000965A2">
        <w:rPr>
          <w:b/>
          <w:bCs/>
          <w:color w:val="000000"/>
        </w:rPr>
        <w:t>,</w:t>
      </w:r>
      <w:r w:rsidR="000568EB" w:rsidRPr="000965A2">
        <w:rPr>
          <w:color w:val="000000"/>
        </w:rPr>
        <w:t xml:space="preserve"> som äter andra djur.</w:t>
      </w:r>
    </w:p>
    <w:p w14:paraId="01D07C0C" w14:textId="2AC54BC8" w:rsidR="008F62B5" w:rsidRPr="000965A2" w:rsidRDefault="008F62B5" w:rsidP="000965A2">
      <w:pPr>
        <w:spacing w:after="160" w:line="360" w:lineRule="auto"/>
        <w:rPr>
          <w:rFonts w:eastAsia="Aptos"/>
          <w:color w:val="FF0000"/>
        </w:rPr>
      </w:pPr>
    </w:p>
    <w:p w14:paraId="1FE5E169" w14:textId="4FED04B2" w:rsidR="00513EC2" w:rsidRPr="000965A2" w:rsidRDefault="00513EC2" w:rsidP="000965A2">
      <w:pPr>
        <w:spacing w:after="160" w:line="360" w:lineRule="auto"/>
      </w:pPr>
      <w:r w:rsidRPr="000965A2">
        <w:t xml:space="preserve">Bertilsson (2018) </w:t>
      </w:r>
      <w:r w:rsidR="00E25124" w:rsidRPr="000965A2">
        <w:t xml:space="preserve">referera till Farrell </w:t>
      </w:r>
      <w:r w:rsidR="00E06910" w:rsidRPr="000965A2">
        <w:t>och Nelson</w:t>
      </w:r>
      <w:r w:rsidR="00E25124" w:rsidRPr="000965A2">
        <w:t xml:space="preserve"> (2013) </w:t>
      </w:r>
      <w:r w:rsidR="000601A4" w:rsidRPr="000965A2">
        <w:t xml:space="preserve">om hur </w:t>
      </w:r>
      <w:r w:rsidRPr="000965A2">
        <w:t>organismer som andas med gälar som fiskar, krabbor och musslor</w:t>
      </w:r>
      <w:r w:rsidR="000601A4" w:rsidRPr="000965A2">
        <w:t xml:space="preserve"> kan</w:t>
      </w:r>
      <w:r w:rsidR="00C50231">
        <w:t xml:space="preserve"> </w:t>
      </w:r>
      <w:r w:rsidRPr="000965A2">
        <w:t xml:space="preserve">få i sig </w:t>
      </w:r>
      <w:r w:rsidR="00A90C43" w:rsidRPr="000965A2">
        <w:t>plastartiklar</w:t>
      </w:r>
      <w:r w:rsidRPr="000965A2">
        <w:t xml:space="preserve"> direkt från vattnet</w:t>
      </w:r>
      <w:r w:rsidR="00945F96" w:rsidRPr="000965A2">
        <w:t xml:space="preserve">, </w:t>
      </w:r>
      <w:r w:rsidR="00A973E7" w:rsidRPr="000965A2">
        <w:t>det vill säga fi</w:t>
      </w:r>
      <w:r w:rsidR="00982A59" w:rsidRPr="000965A2">
        <w:t>sk och skaldjur påverkas negativt av mikroplaster.</w:t>
      </w:r>
      <w:r w:rsidRPr="000965A2">
        <w:t xml:space="preserve"> När blåmusslor äts av krabbor kan mikroplaster föras vidare uppåt i näringskedjan</w:t>
      </w:r>
      <w:r w:rsidR="00A90C43" w:rsidRPr="000965A2">
        <w:t xml:space="preserve"> </w:t>
      </w:r>
      <w:r w:rsidRPr="000965A2">
        <w:t xml:space="preserve">och </w:t>
      </w:r>
      <w:r w:rsidR="00C50231" w:rsidRPr="000965A2">
        <w:t>plast partiklar</w:t>
      </w:r>
      <w:r w:rsidRPr="000965A2">
        <w:t xml:space="preserve"> hittades i krabbornas organ redan efter en timme.</w:t>
      </w:r>
      <w:r w:rsidR="005A086E" w:rsidRPr="000965A2">
        <w:t xml:space="preserve"> </w:t>
      </w:r>
      <w:r w:rsidR="00123D24" w:rsidRPr="000965A2">
        <w:t xml:space="preserve">Vidare refererar </w:t>
      </w:r>
      <w:r w:rsidR="00294757" w:rsidRPr="000965A2">
        <w:t>Bertilsson</w:t>
      </w:r>
      <w:r w:rsidR="00D44DFF" w:rsidRPr="000965A2">
        <w:t xml:space="preserve"> (2018)</w:t>
      </w:r>
      <w:r w:rsidR="000601A4" w:rsidRPr="000965A2">
        <w:t xml:space="preserve"> </w:t>
      </w:r>
      <w:r w:rsidR="007B1CBE" w:rsidRPr="000965A2">
        <w:t xml:space="preserve">till </w:t>
      </w:r>
      <w:proofErr w:type="spellStart"/>
      <w:r w:rsidR="007B1CBE" w:rsidRPr="000965A2">
        <w:t>Rochman</w:t>
      </w:r>
      <w:proofErr w:type="spellEnd"/>
      <w:r w:rsidR="00E05CEE" w:rsidRPr="000965A2">
        <w:t xml:space="preserve"> </w:t>
      </w:r>
      <w:r w:rsidR="001A7C67" w:rsidRPr="000965A2">
        <w:t>et</w:t>
      </w:r>
      <w:r w:rsidR="00A03214" w:rsidRPr="000965A2">
        <w:t xml:space="preserve"> </w:t>
      </w:r>
      <w:r w:rsidR="00C8526A" w:rsidRPr="000965A2">
        <w:t>al</w:t>
      </w:r>
      <w:r w:rsidR="00F07107" w:rsidRPr="000965A2">
        <w:t>.</w:t>
      </w:r>
      <w:r w:rsidR="00DA048D" w:rsidRPr="000965A2">
        <w:t xml:space="preserve">, </w:t>
      </w:r>
      <w:r w:rsidR="00101853" w:rsidRPr="000965A2">
        <w:t>(</w:t>
      </w:r>
      <w:r w:rsidR="00C064B2" w:rsidRPr="000965A2">
        <w:t>2014)</w:t>
      </w:r>
      <w:r w:rsidR="00D44DFF" w:rsidRPr="000965A2">
        <w:t xml:space="preserve"> </w:t>
      </w:r>
      <w:r w:rsidR="006110A8" w:rsidRPr="000965A2">
        <w:t xml:space="preserve">gällande </w:t>
      </w:r>
      <w:r w:rsidR="00DA048D" w:rsidRPr="000965A2">
        <w:t>att</w:t>
      </w:r>
      <w:r w:rsidR="00D44DFF" w:rsidRPr="000965A2">
        <w:t xml:space="preserve"> </w:t>
      </w:r>
      <w:r w:rsidR="00DC0BBE" w:rsidRPr="000965A2">
        <w:t>v</w:t>
      </w:r>
      <w:r w:rsidRPr="000965A2">
        <w:t xml:space="preserve">issa av </w:t>
      </w:r>
      <w:r w:rsidR="00E06910" w:rsidRPr="000965A2">
        <w:t>de här partiklarna</w:t>
      </w:r>
      <w:r w:rsidRPr="000965A2">
        <w:t xml:space="preserve"> stannade kvar i kroppen i upp till 14 </w:t>
      </w:r>
      <w:r w:rsidR="00E06910" w:rsidRPr="000965A2">
        <w:t>dagar.</w:t>
      </w:r>
      <w:r w:rsidRPr="000965A2">
        <w:t xml:space="preserve"> </w:t>
      </w:r>
      <w:r w:rsidR="00AA12DA" w:rsidRPr="000965A2">
        <w:t>Det återbärettas</w:t>
      </w:r>
      <w:r w:rsidR="008D4D7D" w:rsidRPr="000965A2">
        <w:t xml:space="preserve"> </w:t>
      </w:r>
      <w:r w:rsidR="00151EC9" w:rsidRPr="000965A2">
        <w:t>även att</w:t>
      </w:r>
      <w:r w:rsidR="00AA12DA" w:rsidRPr="000965A2">
        <w:t xml:space="preserve"> </w:t>
      </w:r>
      <w:proofErr w:type="spellStart"/>
      <w:r w:rsidR="00AA12DA" w:rsidRPr="000965A2">
        <w:t>R</w:t>
      </w:r>
      <w:r w:rsidR="005365A5" w:rsidRPr="000965A2">
        <w:t>o</w:t>
      </w:r>
      <w:r w:rsidR="008D4D7D" w:rsidRPr="000965A2">
        <w:t>chman</w:t>
      </w:r>
      <w:proofErr w:type="spellEnd"/>
      <w:r w:rsidR="008D4D7D" w:rsidRPr="000965A2">
        <w:t xml:space="preserve"> </w:t>
      </w:r>
      <w:r w:rsidR="00BA7FEC" w:rsidRPr="000965A2">
        <w:t>(2015)</w:t>
      </w:r>
      <w:r w:rsidR="00F50717" w:rsidRPr="000965A2">
        <w:t xml:space="preserve"> </w:t>
      </w:r>
      <w:r w:rsidR="008D4D7D" w:rsidRPr="000965A2">
        <w:t xml:space="preserve">har kommit </w:t>
      </w:r>
      <w:r w:rsidR="00E06910" w:rsidRPr="000965A2">
        <w:t>fram till</w:t>
      </w:r>
      <w:r w:rsidR="008D4D7D" w:rsidRPr="000965A2">
        <w:t xml:space="preserve"> det är väldigt</w:t>
      </w:r>
      <w:r w:rsidRPr="000965A2">
        <w:t xml:space="preserve"> allvarligt eftersom mikroplaster ofta innehåller kemikalier som kan störa hormonerna hos djur, </w:t>
      </w:r>
      <w:r w:rsidR="00054F53" w:rsidRPr="000965A2">
        <w:t xml:space="preserve">som </w:t>
      </w:r>
      <w:r w:rsidR="007F22C2" w:rsidRPr="000965A2">
        <w:t>kallas endokrina</w:t>
      </w:r>
      <w:r w:rsidRPr="000965A2">
        <w:t xml:space="preserve"> störningar</w:t>
      </w:r>
      <w:r w:rsidR="006D0194" w:rsidRPr="000965A2">
        <w:t>.</w:t>
      </w:r>
      <w:r w:rsidRPr="000965A2">
        <w:t xml:space="preserve"> I ett försök med </w:t>
      </w:r>
      <w:proofErr w:type="spellStart"/>
      <w:r w:rsidRPr="000965A2">
        <w:t>medakafiskar</w:t>
      </w:r>
      <w:proofErr w:type="spellEnd"/>
      <w:r w:rsidRPr="000965A2">
        <w:t xml:space="preserve"> visade det sig att redan låga halter mikroplast i vattnet kunde ge tidiga hormonstörningar</w:t>
      </w:r>
      <w:r w:rsidR="007B09DB" w:rsidRPr="000965A2">
        <w:t xml:space="preserve"> (</w:t>
      </w:r>
      <w:proofErr w:type="spellStart"/>
      <w:r w:rsidR="007B09DB" w:rsidRPr="000965A2">
        <w:t>Rochman</w:t>
      </w:r>
      <w:proofErr w:type="spellEnd"/>
      <w:r w:rsidR="007B09DB" w:rsidRPr="000965A2">
        <w:t xml:space="preserve"> et al., 2014)</w:t>
      </w:r>
      <w:r w:rsidRPr="000965A2">
        <w:t>.</w:t>
      </w:r>
      <w:r w:rsidR="004E0753" w:rsidRPr="000965A2">
        <w:t xml:space="preserve"> Bertilson (2018)</w:t>
      </w:r>
      <w:r w:rsidRPr="000965A2">
        <w:t xml:space="preserve"> </w:t>
      </w:r>
      <w:r w:rsidR="001168D2" w:rsidRPr="000965A2">
        <w:t xml:space="preserve">refererar till </w:t>
      </w:r>
      <w:r w:rsidR="00390D02" w:rsidRPr="000965A2">
        <w:t>Cole</w:t>
      </w:r>
      <w:r w:rsidR="00717CE7" w:rsidRPr="000965A2">
        <w:t xml:space="preserve"> </w:t>
      </w:r>
      <w:r w:rsidR="00975327" w:rsidRPr="000965A2">
        <w:t>(2015)</w:t>
      </w:r>
      <w:r w:rsidR="00AA4D65" w:rsidRPr="000965A2">
        <w:t xml:space="preserve"> </w:t>
      </w:r>
      <w:r w:rsidR="001168D2" w:rsidRPr="000965A2">
        <w:t xml:space="preserve">som </w:t>
      </w:r>
      <w:r w:rsidR="00AA4D65" w:rsidRPr="000965A2">
        <w:t>menar att s</w:t>
      </w:r>
      <w:r w:rsidRPr="000965A2">
        <w:t xml:space="preserve">ådana störningar kan påverka fortplantning, utveckling och beteende hos fiskar. </w:t>
      </w:r>
      <w:r w:rsidR="002670CE" w:rsidRPr="000965A2">
        <w:t xml:space="preserve">Bertilson (2018) </w:t>
      </w:r>
      <w:r w:rsidR="006511F7" w:rsidRPr="000965A2">
        <w:t>skriver samtidigt</w:t>
      </w:r>
      <w:r w:rsidR="00457B7D" w:rsidRPr="000965A2">
        <w:t xml:space="preserve"> att det enligt Cole et al., 2015; </w:t>
      </w:r>
      <w:proofErr w:type="spellStart"/>
      <w:r w:rsidR="00457B7D" w:rsidRPr="000965A2">
        <w:t>Seltenrich</w:t>
      </w:r>
      <w:proofErr w:type="spellEnd"/>
      <w:r w:rsidR="00457B7D" w:rsidRPr="000965A2">
        <w:t xml:space="preserve">, 2015 </w:t>
      </w:r>
      <w:r w:rsidR="008D4379" w:rsidRPr="000965A2">
        <w:t>betonas att</w:t>
      </w:r>
      <w:r w:rsidR="00AA4D65" w:rsidRPr="000965A2">
        <w:t xml:space="preserve"> </w:t>
      </w:r>
      <w:r w:rsidRPr="000965A2">
        <w:t>även plankton och andra filtrerande djur påverkas, eftersom mikroplaster lätt misstas för föda. Detta kan leda till sämre näringsintag, vilket i sin tur påverkar djur högre i näringskedjan som är beroende av dem som mat</w:t>
      </w:r>
      <w:r w:rsidR="001014BB" w:rsidRPr="000965A2">
        <w:t xml:space="preserve"> </w:t>
      </w:r>
      <w:r w:rsidR="00663841" w:rsidRPr="000965A2">
        <w:t>(</w:t>
      </w:r>
      <w:proofErr w:type="spellStart"/>
      <w:r w:rsidR="00663841" w:rsidRPr="000965A2">
        <w:t>Bhattacharya</w:t>
      </w:r>
      <w:proofErr w:type="spellEnd"/>
      <w:r w:rsidR="00663841" w:rsidRPr="000965A2">
        <w:t xml:space="preserve"> et al</w:t>
      </w:r>
      <w:r w:rsidR="008A2E27" w:rsidRPr="000965A2">
        <w:t>., 2010</w:t>
      </w:r>
      <w:r w:rsidR="00663841" w:rsidRPr="000965A2">
        <w:t>)</w:t>
      </w:r>
      <w:r w:rsidRPr="000965A2">
        <w:t xml:space="preserve">. </w:t>
      </w:r>
      <w:r w:rsidR="00FE4385" w:rsidRPr="000965A2">
        <w:t>F</w:t>
      </w:r>
      <w:r w:rsidRPr="000965A2">
        <w:t xml:space="preserve">orskningen </w:t>
      </w:r>
      <w:r w:rsidR="00AB0195" w:rsidRPr="000965A2">
        <w:t xml:space="preserve">om </w:t>
      </w:r>
      <w:r w:rsidRPr="000965A2">
        <w:t xml:space="preserve">fisk och skaldjur </w:t>
      </w:r>
      <w:r w:rsidR="00AB0195" w:rsidRPr="000965A2">
        <w:t xml:space="preserve">kan </w:t>
      </w:r>
      <w:r w:rsidRPr="000965A2">
        <w:t>både skadas direkt av plasten i deras kroppar och indirekt genom störningar i ekosystemet</w:t>
      </w:r>
      <w:r w:rsidR="00713BAF" w:rsidRPr="000965A2">
        <w:t xml:space="preserve"> (</w:t>
      </w:r>
      <w:proofErr w:type="spellStart"/>
      <w:r w:rsidR="00713BAF" w:rsidRPr="000965A2">
        <w:t>Nerland</w:t>
      </w:r>
      <w:proofErr w:type="spellEnd"/>
      <w:r w:rsidR="00713BAF" w:rsidRPr="000965A2">
        <w:t xml:space="preserve"> et </w:t>
      </w:r>
      <w:r w:rsidR="00D225F0" w:rsidRPr="000965A2">
        <w:t>al.,2014</w:t>
      </w:r>
      <w:r w:rsidR="00713BAF" w:rsidRPr="000965A2">
        <w:t>)</w:t>
      </w:r>
      <w:r w:rsidRPr="000965A2">
        <w:t>.</w:t>
      </w:r>
    </w:p>
    <w:p w14:paraId="173243B9" w14:textId="1E619A60" w:rsidR="000322B8" w:rsidRPr="000965A2" w:rsidRDefault="00C73273" w:rsidP="000965A2">
      <w:pPr>
        <w:spacing w:after="160" w:line="360" w:lineRule="auto"/>
        <w:rPr>
          <w:color w:val="FFFFFF" w:themeColor="background1"/>
        </w:rPr>
      </w:pPr>
      <w:r w:rsidRPr="000965A2">
        <w:t>Bertilsson</w:t>
      </w:r>
      <w:r w:rsidR="0090361A" w:rsidRPr="000965A2">
        <w:t xml:space="preserve"> </w:t>
      </w:r>
      <w:r w:rsidR="00B247E8" w:rsidRPr="000965A2">
        <w:t xml:space="preserve">(2018) </w:t>
      </w:r>
      <w:r w:rsidR="0090361A" w:rsidRPr="000965A2">
        <w:t>re</w:t>
      </w:r>
      <w:r w:rsidRPr="000965A2">
        <w:t>fererar</w:t>
      </w:r>
      <w:r w:rsidR="0090361A" w:rsidRPr="000965A2">
        <w:t xml:space="preserve"> til</w:t>
      </w:r>
      <w:r w:rsidRPr="000965A2">
        <w:t xml:space="preserve">l </w:t>
      </w:r>
      <w:r w:rsidR="0090361A" w:rsidRPr="000965A2">
        <w:t xml:space="preserve">forskaren </w:t>
      </w:r>
      <w:proofErr w:type="spellStart"/>
      <w:r w:rsidR="0090361A" w:rsidRPr="000965A2">
        <w:t>Devriese</w:t>
      </w:r>
      <w:proofErr w:type="spellEnd"/>
      <w:r w:rsidR="0090361A" w:rsidRPr="000965A2">
        <w:t xml:space="preserve"> et al</w:t>
      </w:r>
      <w:r w:rsidRPr="000965A2">
        <w:t>.</w:t>
      </w:r>
      <w:r w:rsidR="00D83DA8" w:rsidRPr="000965A2">
        <w:t xml:space="preserve"> </w:t>
      </w:r>
      <w:r w:rsidR="00090510" w:rsidRPr="000965A2">
        <w:t>(2015</w:t>
      </w:r>
      <w:r w:rsidR="00090510">
        <w:t>)</w:t>
      </w:r>
      <w:r w:rsidR="00CD0B61" w:rsidRPr="000965A2">
        <w:t xml:space="preserve"> </w:t>
      </w:r>
      <w:r w:rsidR="001E0F1D" w:rsidRPr="000965A2">
        <w:t xml:space="preserve">som i sina studier </w:t>
      </w:r>
      <w:r w:rsidR="00EA6B71" w:rsidRPr="000965A2">
        <w:t xml:space="preserve">berättar om hur vi </w:t>
      </w:r>
      <w:r w:rsidR="000F5F93" w:rsidRPr="000965A2">
        <w:t>människor</w:t>
      </w:r>
      <w:r w:rsidR="00D61713" w:rsidRPr="000965A2">
        <w:t xml:space="preserve"> kan </w:t>
      </w:r>
      <w:r w:rsidR="002205C0" w:rsidRPr="000965A2">
        <w:t>bli drabbade av mik</w:t>
      </w:r>
      <w:r w:rsidR="00352C93" w:rsidRPr="000965A2">
        <w:t xml:space="preserve">roplaster som </w:t>
      </w:r>
      <w:r w:rsidR="00B519D0" w:rsidRPr="000965A2">
        <w:t>finns i</w:t>
      </w:r>
      <w:r w:rsidR="004A1194" w:rsidRPr="000965A2">
        <w:t xml:space="preserve"> skalet på räkor</w:t>
      </w:r>
      <w:r w:rsidR="007135AC" w:rsidRPr="000965A2">
        <w:t xml:space="preserve">. </w:t>
      </w:r>
      <w:proofErr w:type="spellStart"/>
      <w:r w:rsidR="001465DC" w:rsidRPr="000965A2">
        <w:t>Devrisese</w:t>
      </w:r>
      <w:proofErr w:type="spellEnd"/>
      <w:r w:rsidR="001465DC" w:rsidRPr="000965A2">
        <w:t xml:space="preserve"> et al</w:t>
      </w:r>
      <w:r w:rsidR="00B636B1" w:rsidRPr="000965A2">
        <w:t xml:space="preserve">. </w:t>
      </w:r>
      <w:r w:rsidR="00F3191D" w:rsidRPr="000965A2">
        <w:t xml:space="preserve">(2015) lyfter om </w:t>
      </w:r>
      <w:proofErr w:type="spellStart"/>
      <w:r w:rsidR="00F3191D" w:rsidRPr="000965A2">
        <w:t>räkarten</w:t>
      </w:r>
      <w:proofErr w:type="spellEnd"/>
      <w:r w:rsidR="00F3191D" w:rsidRPr="000965A2">
        <w:t xml:space="preserve"> </w:t>
      </w:r>
      <w:proofErr w:type="spellStart"/>
      <w:proofErr w:type="gramStart"/>
      <w:r w:rsidR="00FE44A3" w:rsidRPr="000965A2">
        <w:t>C.</w:t>
      </w:r>
      <w:r w:rsidR="00B20484" w:rsidRPr="000965A2">
        <w:t>crangon</w:t>
      </w:r>
      <w:proofErr w:type="spellEnd"/>
      <w:proofErr w:type="gramEnd"/>
      <w:r w:rsidR="00B20484" w:rsidRPr="000965A2">
        <w:t xml:space="preserve"> </w:t>
      </w:r>
      <w:r w:rsidR="00671265" w:rsidRPr="000965A2">
        <w:t xml:space="preserve">där </w:t>
      </w:r>
      <w:r w:rsidR="00B20484" w:rsidRPr="000965A2">
        <w:t>”</w:t>
      </w:r>
      <w:r w:rsidR="00671265" w:rsidRPr="000965A2">
        <w:t xml:space="preserve">… </w:t>
      </w:r>
      <w:r w:rsidR="00562003" w:rsidRPr="000965A2">
        <w:lastRenderedPageBreak/>
        <w:t xml:space="preserve">förekomsten av mikroplaster </w:t>
      </w:r>
      <w:r w:rsidR="002D3198" w:rsidRPr="000965A2">
        <w:t>konstaterades</w:t>
      </w:r>
      <w:r w:rsidR="00562003" w:rsidRPr="000965A2">
        <w:t xml:space="preserve"> att så många som 104 av de 165 undersökta </w:t>
      </w:r>
      <w:r w:rsidR="002D3198" w:rsidRPr="000965A2">
        <w:t>individerna</w:t>
      </w:r>
      <w:r w:rsidR="00562003" w:rsidRPr="000965A2">
        <w:t xml:space="preserve"> innehöll mikroplaster”</w:t>
      </w:r>
      <w:r w:rsidR="002D3198" w:rsidRPr="000965A2">
        <w:t xml:space="preserve"> </w:t>
      </w:r>
      <w:r w:rsidR="0064305F" w:rsidRPr="000965A2">
        <w:t xml:space="preserve">(s.15). </w:t>
      </w:r>
      <w:r w:rsidR="002E365C" w:rsidRPr="000965A2">
        <w:t xml:space="preserve"> </w:t>
      </w:r>
      <w:r w:rsidR="0059264B" w:rsidRPr="000965A2">
        <w:t xml:space="preserve">Räkor som inte har rensats på ett bra sätt </w:t>
      </w:r>
      <w:r w:rsidR="00A218D3" w:rsidRPr="000965A2">
        <w:t xml:space="preserve">med </w:t>
      </w:r>
      <w:r w:rsidR="00DE2422" w:rsidRPr="000965A2">
        <w:t>kvar</w:t>
      </w:r>
      <w:r w:rsidR="004407BA" w:rsidRPr="000965A2">
        <w:t xml:space="preserve">lämnade </w:t>
      </w:r>
      <w:r w:rsidR="00B53266" w:rsidRPr="000965A2">
        <w:t xml:space="preserve">tarmdelar </w:t>
      </w:r>
      <w:r w:rsidR="00BE4602" w:rsidRPr="000965A2">
        <w:t xml:space="preserve">medför </w:t>
      </w:r>
      <w:r w:rsidR="007B2C59" w:rsidRPr="000965A2">
        <w:t xml:space="preserve">att </w:t>
      </w:r>
      <w:r w:rsidR="004B7E16" w:rsidRPr="000965A2">
        <w:t xml:space="preserve">människor </w:t>
      </w:r>
      <w:r w:rsidR="007B2C59" w:rsidRPr="000965A2">
        <w:t xml:space="preserve">kan få i sig mikroplaster. </w:t>
      </w:r>
      <w:r w:rsidR="003F4A73" w:rsidRPr="000965A2">
        <w:t>Med dålig</w:t>
      </w:r>
      <w:r w:rsidR="00CC783F" w:rsidRPr="000965A2">
        <w:t xml:space="preserve"> hantering av </w:t>
      </w:r>
      <w:r w:rsidR="00CF1989" w:rsidRPr="000965A2">
        <w:t xml:space="preserve">räkor </w:t>
      </w:r>
      <w:r w:rsidR="00F37C52" w:rsidRPr="000965A2">
        <w:t xml:space="preserve">så ökar risken </w:t>
      </w:r>
      <w:r w:rsidR="00896CFA" w:rsidRPr="000965A2">
        <w:t xml:space="preserve">av </w:t>
      </w:r>
      <w:r w:rsidR="00465174" w:rsidRPr="000965A2">
        <w:t>mikroplatser i delen som konsumeras</w:t>
      </w:r>
      <w:r w:rsidR="00F84CAC" w:rsidRPr="000965A2">
        <w:t xml:space="preserve">. </w:t>
      </w:r>
      <w:r w:rsidR="0094449C" w:rsidRPr="000965A2">
        <w:t>Bertilsson</w:t>
      </w:r>
      <w:r w:rsidR="00390BA5" w:rsidRPr="000965A2">
        <w:t xml:space="preserve"> </w:t>
      </w:r>
      <w:r w:rsidR="007D2108" w:rsidRPr="000965A2">
        <w:t>(</w:t>
      </w:r>
      <w:r w:rsidR="00727423" w:rsidRPr="000965A2">
        <w:t>2018)</w:t>
      </w:r>
      <w:r w:rsidR="00732ED1" w:rsidRPr="000965A2">
        <w:t xml:space="preserve"> referera</w:t>
      </w:r>
      <w:r w:rsidR="00390BA5" w:rsidRPr="000965A2">
        <w:t xml:space="preserve"> </w:t>
      </w:r>
      <w:r w:rsidR="00732ED1" w:rsidRPr="000965A2">
        <w:t xml:space="preserve">fortsättningsvis </w:t>
      </w:r>
      <w:r w:rsidR="00390BA5" w:rsidRPr="000965A2">
        <w:t xml:space="preserve">till </w:t>
      </w:r>
      <w:proofErr w:type="spellStart"/>
      <w:r w:rsidR="00390BA5" w:rsidRPr="000965A2">
        <w:t>Dvriese</w:t>
      </w:r>
      <w:proofErr w:type="spellEnd"/>
      <w:r w:rsidR="00390BA5" w:rsidRPr="000965A2">
        <w:t xml:space="preserve"> et al. (2015)</w:t>
      </w:r>
      <w:r w:rsidR="000869C5" w:rsidRPr="000965A2">
        <w:t xml:space="preserve"> </w:t>
      </w:r>
      <w:r w:rsidR="00B27829" w:rsidRPr="000965A2">
        <w:t>som berättar</w:t>
      </w:r>
      <w:r w:rsidR="00243FA5" w:rsidRPr="000965A2">
        <w:t xml:space="preserve"> </w:t>
      </w:r>
      <w:r w:rsidR="00251020" w:rsidRPr="000965A2">
        <w:t xml:space="preserve">att farorna av felaktig hantering av räkor har visat att </w:t>
      </w:r>
      <w:r w:rsidR="00D67DE7" w:rsidRPr="000965A2">
        <w:t>”</w:t>
      </w:r>
      <w:r w:rsidR="00243FA5" w:rsidRPr="000965A2">
        <w:t>…</w:t>
      </w:r>
      <w:r w:rsidR="008E113B" w:rsidRPr="000965A2">
        <w:t xml:space="preserve"> </w:t>
      </w:r>
      <w:r w:rsidR="000869C5" w:rsidRPr="000965A2">
        <w:t xml:space="preserve"> </w:t>
      </w:r>
      <w:r w:rsidR="00837B4C" w:rsidRPr="000965A2">
        <w:t xml:space="preserve">en </w:t>
      </w:r>
      <w:r w:rsidR="00732ED1" w:rsidRPr="000965A2">
        <w:t>genomsnittlig</w:t>
      </w:r>
      <w:r w:rsidR="00837B4C" w:rsidRPr="000965A2">
        <w:t xml:space="preserve"> </w:t>
      </w:r>
      <w:r w:rsidR="00732ED1" w:rsidRPr="000965A2">
        <w:t>konsumtionen</w:t>
      </w:r>
      <w:r w:rsidR="00837B4C" w:rsidRPr="000965A2">
        <w:t xml:space="preserve"> på 500 g räkor per person </w:t>
      </w:r>
      <w:r w:rsidR="00732ED1" w:rsidRPr="000965A2">
        <w:t>innebära</w:t>
      </w:r>
      <w:r w:rsidR="00A26AE9" w:rsidRPr="000965A2">
        <w:t xml:space="preserve"> en </w:t>
      </w:r>
      <w:r w:rsidR="00732ED1" w:rsidRPr="000965A2">
        <w:t>konsumtion</w:t>
      </w:r>
      <w:r w:rsidR="00A26AE9" w:rsidRPr="000965A2">
        <w:t xml:space="preserve"> </w:t>
      </w:r>
      <w:r w:rsidR="00E13613" w:rsidRPr="000965A2">
        <w:t>på upp till 175 mik</w:t>
      </w:r>
      <w:r w:rsidR="00AD1611" w:rsidRPr="000965A2">
        <w:t>roplatspartiklar per år enligt en uträkning</w:t>
      </w:r>
      <w:r w:rsidR="007731F0" w:rsidRPr="000965A2">
        <w:t xml:space="preserve">…” (s.15) </w:t>
      </w:r>
    </w:p>
    <w:p w14:paraId="0590F6CB" w14:textId="77777777" w:rsidR="00DC1F86" w:rsidRPr="000965A2" w:rsidRDefault="00DC1F86" w:rsidP="000965A2">
      <w:pPr>
        <w:spacing w:after="160" w:line="360" w:lineRule="auto"/>
        <w:rPr>
          <w:color w:val="FFFFFF" w:themeColor="background1"/>
        </w:rPr>
      </w:pPr>
    </w:p>
    <w:p w14:paraId="2E40EDDD" w14:textId="361168F3" w:rsidR="00404371" w:rsidRPr="000965A2" w:rsidRDefault="00A37312" w:rsidP="000965A2">
      <w:pPr>
        <w:spacing w:after="160" w:line="360" w:lineRule="auto"/>
      </w:pPr>
      <w:r w:rsidRPr="000965A2">
        <w:t>Enligt</w:t>
      </w:r>
      <w:r w:rsidR="004136CC" w:rsidRPr="000965A2">
        <w:t xml:space="preserve"> </w:t>
      </w:r>
      <w:r w:rsidR="00E112E4" w:rsidRPr="000965A2">
        <w:t>examensarbete Hur</w:t>
      </w:r>
      <w:r w:rsidRPr="000965A2">
        <w:rPr>
          <w:i/>
          <w:iCs/>
        </w:rPr>
        <w:t xml:space="preserve"> plast </w:t>
      </w:r>
      <w:r w:rsidR="004136CC" w:rsidRPr="000965A2">
        <w:rPr>
          <w:i/>
          <w:iCs/>
        </w:rPr>
        <w:t xml:space="preserve">påverkar valar </w:t>
      </w:r>
      <w:r w:rsidR="00D53F3A" w:rsidRPr="000965A2">
        <w:t xml:space="preserve">av </w:t>
      </w:r>
      <w:r w:rsidR="00981FA1" w:rsidRPr="000965A2">
        <w:t>Rebec</w:t>
      </w:r>
      <w:r w:rsidR="00B0188E" w:rsidRPr="000965A2">
        <w:t xml:space="preserve">ka </w:t>
      </w:r>
      <w:proofErr w:type="spellStart"/>
      <w:r w:rsidR="00B0188E" w:rsidRPr="000965A2">
        <w:t>Clern</w:t>
      </w:r>
      <w:proofErr w:type="spellEnd"/>
      <w:r w:rsidR="00B0188E" w:rsidRPr="000965A2">
        <w:t xml:space="preserve"> (2019</w:t>
      </w:r>
      <w:r w:rsidR="00C07E78" w:rsidRPr="000965A2">
        <w:t>) kan</w:t>
      </w:r>
      <w:r w:rsidR="00EE7EE7" w:rsidRPr="000965A2">
        <w:t xml:space="preserve"> man läsa hur valar drabbas av </w:t>
      </w:r>
      <w:r w:rsidR="00037F00" w:rsidRPr="000965A2">
        <w:t>plast i</w:t>
      </w:r>
      <w:r w:rsidR="00EE7EE7" w:rsidRPr="000965A2">
        <w:t xml:space="preserve"> vattnet.  </w:t>
      </w:r>
      <w:proofErr w:type="spellStart"/>
      <w:r w:rsidR="00EE7EE7" w:rsidRPr="000965A2">
        <w:t>Clern</w:t>
      </w:r>
      <w:proofErr w:type="spellEnd"/>
      <w:r w:rsidR="0014670C" w:rsidRPr="000965A2">
        <w:t xml:space="preserve"> (2019) </w:t>
      </w:r>
      <w:r w:rsidR="006C14E9" w:rsidRPr="000965A2">
        <w:t xml:space="preserve">lyfter </w:t>
      </w:r>
      <w:r w:rsidR="00BA1783" w:rsidRPr="000965A2">
        <w:t>om att plast</w:t>
      </w:r>
      <w:r w:rsidR="002A2E68" w:rsidRPr="000965A2">
        <w:t xml:space="preserve"> </w:t>
      </w:r>
      <w:r w:rsidR="00FA0C6E" w:rsidRPr="000965A2">
        <w:t xml:space="preserve">såsom exempelvis </w:t>
      </w:r>
      <w:r w:rsidR="00037F00" w:rsidRPr="000965A2">
        <w:t>plastpåsar och</w:t>
      </w:r>
      <w:r w:rsidR="00BA1783" w:rsidRPr="000965A2">
        <w:t xml:space="preserve"> </w:t>
      </w:r>
      <w:r w:rsidR="00261188" w:rsidRPr="000965A2">
        <w:t>fiskeredskaps</w:t>
      </w:r>
      <w:r w:rsidR="0097199B" w:rsidRPr="000965A2">
        <w:t xml:space="preserve"> som </w:t>
      </w:r>
      <w:r w:rsidR="00A34D87" w:rsidRPr="000965A2">
        <w:t xml:space="preserve">till </w:t>
      </w:r>
      <w:r w:rsidR="00420DF6" w:rsidRPr="000965A2">
        <w:t xml:space="preserve">exempel </w:t>
      </w:r>
      <w:r w:rsidR="00BB4E06" w:rsidRPr="000965A2">
        <w:t xml:space="preserve">fiskenät </w:t>
      </w:r>
      <w:r w:rsidR="0083747B" w:rsidRPr="000965A2">
        <w:t>är det</w:t>
      </w:r>
      <w:r w:rsidR="00420DF6" w:rsidRPr="000965A2">
        <w:t xml:space="preserve"> </w:t>
      </w:r>
      <w:r w:rsidR="00BA1783" w:rsidRPr="000965A2">
        <w:t>största hotet</w:t>
      </w:r>
      <w:r w:rsidR="00001F31" w:rsidRPr="000965A2">
        <w:t xml:space="preserve">, </w:t>
      </w:r>
      <w:r w:rsidR="00BA1783" w:rsidRPr="000965A2">
        <w:t xml:space="preserve">men att även </w:t>
      </w:r>
      <w:r w:rsidR="00261188" w:rsidRPr="000965A2">
        <w:t>cigarettfimpar är ett hot.</w:t>
      </w:r>
      <w:r w:rsidR="00F251F3" w:rsidRPr="000965A2">
        <w:t xml:space="preserve"> </w:t>
      </w:r>
      <w:r w:rsidR="00591357" w:rsidRPr="000965A2">
        <w:t xml:space="preserve"> </w:t>
      </w:r>
      <w:r w:rsidR="00E27DFA" w:rsidRPr="000965A2">
        <w:t>Enli</w:t>
      </w:r>
      <w:r w:rsidR="00310110" w:rsidRPr="000965A2">
        <w:t xml:space="preserve">gt </w:t>
      </w:r>
      <w:proofErr w:type="spellStart"/>
      <w:r w:rsidR="00310110" w:rsidRPr="000965A2">
        <w:t>Clern</w:t>
      </w:r>
      <w:proofErr w:type="spellEnd"/>
      <w:r w:rsidR="00310110" w:rsidRPr="000965A2">
        <w:t xml:space="preserve"> (2019) kan fiskenätet medföra</w:t>
      </w:r>
      <w:r w:rsidR="00F56968" w:rsidRPr="000965A2">
        <w:t xml:space="preserve"> att valar trasslar in sig i fiskenäten men också att de kan </w:t>
      </w:r>
      <w:r w:rsidR="00D07C97" w:rsidRPr="000965A2">
        <w:t>under exempelvis</w:t>
      </w:r>
      <w:r w:rsidR="00F73747" w:rsidRPr="000965A2">
        <w:t xml:space="preserve"> flera år </w:t>
      </w:r>
      <w:r w:rsidR="00F01E9B" w:rsidRPr="000965A2">
        <w:t xml:space="preserve">dra runt på </w:t>
      </w:r>
      <w:r w:rsidR="008F605B" w:rsidRPr="000965A2">
        <w:t>fiskeutrustning</w:t>
      </w:r>
      <w:r w:rsidR="00037AC4" w:rsidRPr="000965A2">
        <w:t xml:space="preserve">. </w:t>
      </w:r>
      <w:r w:rsidR="003A0A9E" w:rsidRPr="000965A2">
        <w:t xml:space="preserve"> </w:t>
      </w:r>
      <w:r w:rsidR="000D60AC" w:rsidRPr="000965A2">
        <w:t>Linor</w:t>
      </w:r>
      <w:r w:rsidR="003A0A9E" w:rsidRPr="000965A2">
        <w:t xml:space="preserve"> och när kan orsaka skärsår och göra det </w:t>
      </w:r>
      <w:r w:rsidR="000D60AC" w:rsidRPr="000965A2">
        <w:t>svårt</w:t>
      </w:r>
      <w:r w:rsidR="003A0A9E" w:rsidRPr="000965A2">
        <w:t xml:space="preserve"> för valen att röra s</w:t>
      </w:r>
      <w:r w:rsidR="00975839" w:rsidRPr="000965A2">
        <w:t>ig s</w:t>
      </w:r>
      <w:r w:rsidR="003A0A9E" w:rsidRPr="000965A2">
        <w:t>om den ska</w:t>
      </w:r>
      <w:r w:rsidR="00975839" w:rsidRPr="000965A2">
        <w:t xml:space="preserve">. I vissa fall </w:t>
      </w:r>
      <w:r w:rsidR="000D60AC" w:rsidRPr="000965A2">
        <w:t>fastnar</w:t>
      </w:r>
      <w:r w:rsidR="00975839" w:rsidRPr="000965A2">
        <w:t xml:space="preserve"> utr</w:t>
      </w:r>
      <w:r w:rsidR="000D60AC" w:rsidRPr="000965A2">
        <w:t>ustningen så olyckligt att valen får svårigheter med att äta, vilket i v</w:t>
      </w:r>
      <w:r w:rsidR="00EE4F90" w:rsidRPr="000965A2">
        <w:t>ärsta</w:t>
      </w:r>
      <w:r w:rsidR="000D60AC" w:rsidRPr="000965A2">
        <w:t xml:space="preserve"> fall kan leda till </w:t>
      </w:r>
      <w:r w:rsidR="00D07C97" w:rsidRPr="000965A2">
        <w:t>den försvagas</w:t>
      </w:r>
      <w:r w:rsidR="00290A32" w:rsidRPr="000965A2">
        <w:t xml:space="preserve"> på grund av brist på föda. </w:t>
      </w:r>
      <w:r w:rsidR="00834637" w:rsidRPr="000965A2">
        <w:t>Eftersom</w:t>
      </w:r>
      <w:r w:rsidR="008A7C78" w:rsidRPr="000965A2">
        <w:t xml:space="preserve"> tandvalar jagar större byten </w:t>
      </w:r>
      <w:r w:rsidR="00757979" w:rsidRPr="000965A2">
        <w:t xml:space="preserve">till </w:t>
      </w:r>
      <w:r w:rsidR="00834637" w:rsidRPr="000965A2">
        <w:t>skillnad</w:t>
      </w:r>
      <w:r w:rsidR="00757979" w:rsidRPr="000965A2">
        <w:t xml:space="preserve"> från </w:t>
      </w:r>
      <w:r w:rsidR="00834637" w:rsidRPr="000965A2">
        <w:t xml:space="preserve">bardvalar som äter oftast små byten </w:t>
      </w:r>
      <w:r w:rsidR="00267612" w:rsidRPr="000965A2">
        <w:t xml:space="preserve">så </w:t>
      </w:r>
      <w:r w:rsidR="00DF1647" w:rsidRPr="000965A2">
        <w:t>kan byten</w:t>
      </w:r>
      <w:r w:rsidR="00267612" w:rsidRPr="000965A2">
        <w:t xml:space="preserve"> till tandvalar </w:t>
      </w:r>
      <w:r w:rsidR="007119B1" w:rsidRPr="000965A2">
        <w:t xml:space="preserve">föra med sig </w:t>
      </w:r>
      <w:r w:rsidR="005179F0" w:rsidRPr="000965A2">
        <w:t>mer plast</w:t>
      </w:r>
      <w:r w:rsidR="00DC2BD7" w:rsidRPr="000965A2">
        <w:t>. Dä</w:t>
      </w:r>
      <w:r w:rsidR="00005658" w:rsidRPr="000965A2">
        <w:t xml:space="preserve">rför </w:t>
      </w:r>
      <w:r w:rsidR="002A6B09" w:rsidRPr="000965A2">
        <w:t>riskerar tandvalar att få i sig bety</w:t>
      </w:r>
      <w:r w:rsidR="00327340" w:rsidRPr="000965A2">
        <w:t xml:space="preserve">dligt </w:t>
      </w:r>
      <w:r w:rsidR="00836399" w:rsidRPr="000965A2">
        <w:t xml:space="preserve">mycket mer </w:t>
      </w:r>
      <w:r w:rsidR="00E51F77" w:rsidRPr="000965A2">
        <w:t xml:space="preserve">indirekt </w:t>
      </w:r>
      <w:r w:rsidR="003053A8" w:rsidRPr="000965A2">
        <w:t xml:space="preserve">plast </w:t>
      </w:r>
      <w:r w:rsidR="00E51F77" w:rsidRPr="000965A2">
        <w:t>gen</w:t>
      </w:r>
      <w:r w:rsidR="00B81AAD" w:rsidRPr="000965A2">
        <w:t xml:space="preserve">om sina födan. </w:t>
      </w:r>
      <w:r w:rsidR="00787544" w:rsidRPr="000965A2">
        <w:t xml:space="preserve"> I uppsatsen så framkommer det </w:t>
      </w:r>
      <w:r w:rsidR="009156F1" w:rsidRPr="000965A2">
        <w:t>tandvalen många gånger äter räkor, fisk</w:t>
      </w:r>
      <w:r w:rsidR="00075870" w:rsidRPr="000965A2">
        <w:t>, bläckfisk, havsfåglar och andra marina däggdjur</w:t>
      </w:r>
      <w:r w:rsidR="00E22D44" w:rsidRPr="000965A2">
        <w:t xml:space="preserve">, vilket </w:t>
      </w:r>
      <w:proofErr w:type="spellStart"/>
      <w:r w:rsidR="00E22D44" w:rsidRPr="000965A2">
        <w:t>Clern</w:t>
      </w:r>
      <w:proofErr w:type="spellEnd"/>
      <w:r w:rsidR="00E22D44" w:rsidRPr="000965A2">
        <w:t xml:space="preserve"> </w:t>
      </w:r>
      <w:r w:rsidR="00306EF3" w:rsidRPr="000965A2">
        <w:t>(2019)</w:t>
      </w:r>
      <w:r w:rsidR="00F7391E" w:rsidRPr="000965A2">
        <w:t xml:space="preserve"> </w:t>
      </w:r>
      <w:r w:rsidR="00306EF3" w:rsidRPr="000965A2">
        <w:t>referera</w:t>
      </w:r>
      <w:r w:rsidR="00E22D44" w:rsidRPr="000965A2">
        <w:t xml:space="preserve"> till </w:t>
      </w:r>
      <w:r w:rsidR="00DF1647" w:rsidRPr="000965A2">
        <w:t>att Norris</w:t>
      </w:r>
      <w:r w:rsidR="00323899" w:rsidRPr="000965A2">
        <w:t xml:space="preserve"> och </w:t>
      </w:r>
      <w:proofErr w:type="spellStart"/>
      <w:r w:rsidR="00DF1647" w:rsidRPr="000965A2">
        <w:t>Mohol</w:t>
      </w:r>
      <w:proofErr w:type="spellEnd"/>
      <w:r w:rsidR="00DF1647" w:rsidRPr="000965A2">
        <w:t xml:space="preserve"> (</w:t>
      </w:r>
      <w:r w:rsidR="00622A0B" w:rsidRPr="000965A2">
        <w:t>1983)</w:t>
      </w:r>
      <w:r w:rsidR="00306EF3" w:rsidRPr="000965A2">
        <w:t xml:space="preserve"> hävdar. </w:t>
      </w:r>
      <w:proofErr w:type="spellStart"/>
      <w:r w:rsidR="00034CBD" w:rsidRPr="000965A2">
        <w:t>Clern</w:t>
      </w:r>
      <w:proofErr w:type="spellEnd"/>
      <w:r w:rsidR="00034CBD" w:rsidRPr="000965A2">
        <w:t xml:space="preserve"> referera till Ellen </w:t>
      </w:r>
      <w:proofErr w:type="spellStart"/>
      <w:r w:rsidR="00034CBD" w:rsidRPr="000965A2">
        <w:t>MacA</w:t>
      </w:r>
      <w:r w:rsidR="005465D7" w:rsidRPr="000965A2">
        <w:t>r</w:t>
      </w:r>
      <w:r w:rsidR="001C2737" w:rsidRPr="000965A2">
        <w:t>thur</w:t>
      </w:r>
      <w:proofErr w:type="spellEnd"/>
      <w:r w:rsidR="001C2737" w:rsidRPr="000965A2">
        <w:t xml:space="preserve"> Foundation </w:t>
      </w:r>
      <w:r w:rsidR="00E83831" w:rsidRPr="000965A2">
        <w:t>(2016) som säger att ”</w:t>
      </w:r>
      <w:r w:rsidR="008E6243" w:rsidRPr="000965A2">
        <w:t xml:space="preserve"> </w:t>
      </w:r>
      <w:r w:rsidR="00643962" w:rsidRPr="000965A2">
        <w:t xml:space="preserve">Om plast </w:t>
      </w:r>
      <w:r w:rsidR="002F650C" w:rsidRPr="000965A2">
        <w:t>försätter</w:t>
      </w:r>
      <w:r w:rsidR="00643962" w:rsidRPr="000965A2">
        <w:t xml:space="preserve"> hamna i haven i </w:t>
      </w:r>
      <w:r w:rsidR="00DF1647" w:rsidRPr="000965A2">
        <w:t>samma takt</w:t>
      </w:r>
      <w:r w:rsidR="00643962" w:rsidRPr="000965A2">
        <w:t xml:space="preserve"> som nu </w:t>
      </w:r>
      <w:r w:rsidR="006770AD" w:rsidRPr="000965A2">
        <w:t>uppskattar fo</w:t>
      </w:r>
      <w:r w:rsidR="00643D35" w:rsidRPr="000965A2">
        <w:t xml:space="preserve">rskarna att det kommer finnas cirka 12 miljarder </w:t>
      </w:r>
      <w:r w:rsidR="00466B31" w:rsidRPr="000965A2">
        <w:t xml:space="preserve">ton plastskräp i haven </w:t>
      </w:r>
      <w:r w:rsidR="002F650C" w:rsidRPr="000965A2">
        <w:t>år 2050”</w:t>
      </w:r>
      <w:r w:rsidR="0012204A" w:rsidRPr="000965A2">
        <w:t xml:space="preserve"> (s.</w:t>
      </w:r>
      <w:r w:rsidR="00131D8A" w:rsidRPr="000965A2">
        <w:t>3</w:t>
      </w:r>
      <w:r w:rsidR="0012204A" w:rsidRPr="000965A2">
        <w:t>)</w:t>
      </w:r>
      <w:r w:rsidR="00131D8A" w:rsidRPr="000965A2">
        <w:t xml:space="preserve">.  Enligt </w:t>
      </w:r>
      <w:proofErr w:type="spellStart"/>
      <w:r w:rsidR="00131D8A" w:rsidRPr="000965A2">
        <w:t>Clern</w:t>
      </w:r>
      <w:proofErr w:type="spellEnd"/>
      <w:r w:rsidR="00131D8A" w:rsidRPr="000965A2">
        <w:t xml:space="preserve"> så innebär det ”…</w:t>
      </w:r>
      <w:r w:rsidR="00064872" w:rsidRPr="000965A2">
        <w:t xml:space="preserve"> att det kommer finnas mer plast i haven än vad det </w:t>
      </w:r>
      <w:r w:rsidR="00681B4A" w:rsidRPr="000965A2">
        <w:t xml:space="preserve">kommer finnas fisk, även om </w:t>
      </w:r>
      <w:r w:rsidR="0040060C" w:rsidRPr="000965A2">
        <w:t>fiskbeståndet är oförändrat (</w:t>
      </w:r>
      <w:r w:rsidR="00DC0C6F" w:rsidRPr="000965A2">
        <w:t>s.</w:t>
      </w:r>
      <w:r w:rsidR="0040060C" w:rsidRPr="000965A2">
        <w:t>3)</w:t>
      </w:r>
      <w:r w:rsidR="00DC0C6F" w:rsidRPr="000965A2">
        <w:t xml:space="preserve">. </w:t>
      </w:r>
    </w:p>
    <w:p w14:paraId="19A7B108" w14:textId="54F4096B" w:rsidR="00FF435D" w:rsidRDefault="00234E7D" w:rsidP="002B6FA6">
      <w:pPr>
        <w:spacing w:after="160" w:line="360" w:lineRule="auto"/>
      </w:pPr>
      <w:r w:rsidRPr="000965A2">
        <w:t>Enligt SMHI (</w:t>
      </w:r>
      <w:r w:rsidR="00DF1647" w:rsidRPr="000965A2">
        <w:t>2012)</w:t>
      </w:r>
      <w:r w:rsidRPr="000965A2">
        <w:t xml:space="preserve"> </w:t>
      </w:r>
      <w:r w:rsidR="00F463B1" w:rsidRPr="000965A2">
        <w:t xml:space="preserve">utför växtplankton, mikroskopiska encelliga alger, fotosyntes och utgör därmed basen i det marina ekosystemet. För att växa och producera organiskt material samt syre behöver de solljus, koldioxid, vatten och tillgång till närsalter som kväve, fosfor och kisel. Dessa närsalter finns främst i löst, oorganisk form och tas upp av algerna för att bygga upp celler och driva den </w:t>
      </w:r>
      <w:r w:rsidR="00F463B1" w:rsidRPr="000965A2">
        <w:lastRenderedPageBreak/>
        <w:t xml:space="preserve">biologiska produktionen. Fotosyntesen sker främst i ytvattnet där ljuset når, och mängden alger som kan växa styrs av både ljusförhållanden och närsalternas koncentration. Under </w:t>
      </w:r>
      <w:r w:rsidR="0083747B" w:rsidRPr="000965A2">
        <w:t>vår blomning</w:t>
      </w:r>
      <w:r w:rsidR="00F463B1" w:rsidRPr="000965A2">
        <w:t xml:space="preserve"> utnyttjar växtplankton snabbt närsalterna, vilket leder till en intensiv produktion av organiskt material och syre. När organiskt material sedan bryts ner frigörs närsalterna åter till vattnet och blir tillgängliga för ny fotosyntes, vilket skapar en cirkulation som är avgörande för livet i havet.</w:t>
      </w:r>
    </w:p>
    <w:p w14:paraId="54DF525D" w14:textId="77777777" w:rsidR="002B6FA6" w:rsidRPr="000965A2" w:rsidRDefault="002B6FA6" w:rsidP="002B6FA6">
      <w:pPr>
        <w:spacing w:after="160" w:line="360" w:lineRule="auto"/>
      </w:pPr>
    </w:p>
    <w:p w14:paraId="7ADC9C86" w14:textId="3445DBB3" w:rsidR="00D507A5" w:rsidRPr="00A844FB" w:rsidRDefault="27D7164F" w:rsidP="27D7164F">
      <w:pPr>
        <w:pStyle w:val="Rubrik1"/>
        <w:spacing w:line="360" w:lineRule="auto"/>
        <w:rPr>
          <w:rStyle w:val="markedcontent"/>
          <w:rFonts w:ascii="Times New Roman" w:eastAsiaTheme="majorEastAsia" w:hAnsi="Times New Roman" w:cs="Times New Roman"/>
        </w:rPr>
      </w:pPr>
      <w:bookmarkStart w:id="14" w:name="_Toc2119848834"/>
      <w:r w:rsidRPr="27D7164F">
        <w:rPr>
          <w:rFonts w:ascii="Times New Roman" w:hAnsi="Times New Roman" w:cs="Times New Roman"/>
          <w:sz w:val="24"/>
          <w:szCs w:val="24"/>
        </w:rPr>
        <w:t>Resultat</w:t>
      </w:r>
      <w:bookmarkEnd w:id="14"/>
      <w:r w:rsidRPr="27D7164F">
        <w:rPr>
          <w:rFonts w:ascii="Times New Roman" w:hAnsi="Times New Roman" w:cs="Times New Roman"/>
          <w:sz w:val="24"/>
          <w:szCs w:val="24"/>
        </w:rPr>
        <w:t xml:space="preserve"> </w:t>
      </w:r>
    </w:p>
    <w:p w14:paraId="38A1EC44" w14:textId="7A21D52F" w:rsidR="00D507A5" w:rsidRPr="000965A2" w:rsidRDefault="00D507A5" w:rsidP="000965A2">
      <w:pPr>
        <w:spacing w:line="360" w:lineRule="auto"/>
      </w:pPr>
    </w:p>
    <w:p w14:paraId="0635FF88" w14:textId="5B386C15" w:rsidR="009136A8" w:rsidRPr="000965A2" w:rsidRDefault="009136A8" w:rsidP="000965A2">
      <w:pPr>
        <w:spacing w:line="360" w:lineRule="auto"/>
      </w:pPr>
      <w:r w:rsidRPr="000965A2">
        <w:t xml:space="preserve">Syftet var att undersöka vad forskningen säger om plastens påverkan på marina miljöer och delvis människan, samt undersöka om gymnasieelevers medvetenhet om ämnet. </w:t>
      </w:r>
      <w:r w:rsidR="00682EA7" w:rsidRPr="000965A2">
        <w:t xml:space="preserve">I </w:t>
      </w:r>
      <w:r w:rsidR="00570AC8" w:rsidRPr="000965A2">
        <w:t>diskussion</w:t>
      </w:r>
      <w:r w:rsidR="004B1DF4">
        <w:t>s</w:t>
      </w:r>
      <w:r w:rsidR="00570AC8" w:rsidRPr="000965A2">
        <w:t xml:space="preserve"> delen kommer </w:t>
      </w:r>
      <w:r w:rsidR="006920B8" w:rsidRPr="000965A2">
        <w:t>enkätsvaren</w:t>
      </w:r>
      <w:r w:rsidR="009169CA" w:rsidRPr="000965A2">
        <w:t xml:space="preserve"> att </w:t>
      </w:r>
      <w:r w:rsidR="006920B8" w:rsidRPr="000965A2">
        <w:t xml:space="preserve">jämföras med </w:t>
      </w:r>
      <w:r w:rsidR="00396292" w:rsidRPr="000965A2">
        <w:t>vad den</w:t>
      </w:r>
      <w:r w:rsidR="006920B8" w:rsidRPr="000965A2">
        <w:t xml:space="preserve"> tidigare forskningen säger</w:t>
      </w:r>
      <w:r w:rsidR="00632765" w:rsidRPr="000965A2">
        <w:t xml:space="preserve"> om ämnet. </w:t>
      </w:r>
    </w:p>
    <w:p w14:paraId="30D932E0" w14:textId="77777777" w:rsidR="00075865" w:rsidRPr="000965A2" w:rsidRDefault="00075865" w:rsidP="000965A2">
      <w:pPr>
        <w:spacing w:line="360" w:lineRule="auto"/>
      </w:pPr>
    </w:p>
    <w:p w14:paraId="178199F0" w14:textId="2D79D5F2" w:rsidR="00075865" w:rsidRPr="000965A2" w:rsidRDefault="00075865" w:rsidP="000965A2">
      <w:pPr>
        <w:spacing w:line="360" w:lineRule="auto"/>
      </w:pPr>
      <w:r w:rsidRPr="000965A2">
        <w:t xml:space="preserve">Hur ser elevers medvetenhet ut gällande plastens påverkan på </w:t>
      </w:r>
      <w:r w:rsidR="002B6FA6">
        <w:t>marina miljöer och människan</w:t>
      </w:r>
      <w:r w:rsidR="00FF1676" w:rsidRPr="000965A2">
        <w:t>?</w:t>
      </w:r>
    </w:p>
    <w:p w14:paraId="2E46D909" w14:textId="39E8BF3E" w:rsidR="00075865" w:rsidRPr="000965A2" w:rsidRDefault="00075865" w:rsidP="000965A2">
      <w:pPr>
        <w:spacing w:line="360" w:lineRule="auto"/>
      </w:pPr>
    </w:p>
    <w:p w14:paraId="36F1C292" w14:textId="10C9D6A8" w:rsidR="00C66570" w:rsidRPr="000965A2" w:rsidRDefault="007073A9" w:rsidP="000965A2">
      <w:pPr>
        <w:spacing w:line="360" w:lineRule="auto"/>
      </w:pPr>
      <w:r w:rsidRPr="000965A2">
        <w:rPr>
          <w:noProof/>
        </w:rPr>
        <w:drawing>
          <wp:inline distT="0" distB="0" distL="0" distR="0" wp14:anchorId="2A3C978A" wp14:editId="718E5EEC">
            <wp:extent cx="4683076" cy="2007289"/>
            <wp:effectExtent l="0" t="0" r="3810" b="0"/>
            <wp:docPr id="868666084" name="Bildobjekt 1" descr="En bild som visar text, Teckensnitt, skärmbil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66084" name="Bildobjekt 1" descr="En bild som visar text, Teckensnitt, skärmbild&#10;&#10;AI-genererat innehåll kan vara felaktigt."/>
                    <pic:cNvPicPr/>
                  </pic:nvPicPr>
                  <pic:blipFill>
                    <a:blip r:embed="rId11"/>
                    <a:stretch>
                      <a:fillRect/>
                    </a:stretch>
                  </pic:blipFill>
                  <pic:spPr>
                    <a:xfrm>
                      <a:off x="0" y="0"/>
                      <a:ext cx="4784971" cy="2050964"/>
                    </a:xfrm>
                    <a:prstGeom prst="rect">
                      <a:avLst/>
                    </a:prstGeom>
                  </pic:spPr>
                </pic:pic>
              </a:graphicData>
            </a:graphic>
          </wp:inline>
        </w:drawing>
      </w:r>
    </w:p>
    <w:p w14:paraId="52CABE8E" w14:textId="70EB63E7" w:rsidR="575A7380" w:rsidRPr="000965A2" w:rsidRDefault="00E85791" w:rsidP="000965A2">
      <w:pPr>
        <w:spacing w:line="360" w:lineRule="auto"/>
      </w:pPr>
      <w:r w:rsidRPr="000965A2">
        <w:t>Resultatet visar att majoriteten av eleverna uppger att de bara känner till lite om mikroplaster. En mindre del säger att de känner till ganska mycket eller mycket om ämnet. Detta tyder på att kunskapen om mikroplaster finns men att den generellt är ganska begränsad.</w:t>
      </w:r>
    </w:p>
    <w:p w14:paraId="1D7F2215" w14:textId="77777777" w:rsidR="00B837E3" w:rsidRPr="000965A2" w:rsidRDefault="00B837E3" w:rsidP="000965A2">
      <w:pPr>
        <w:spacing w:line="360" w:lineRule="auto"/>
      </w:pPr>
    </w:p>
    <w:p w14:paraId="77792618" w14:textId="77777777" w:rsidR="00490869" w:rsidRPr="000965A2" w:rsidRDefault="00490869" w:rsidP="000965A2">
      <w:pPr>
        <w:spacing w:line="360" w:lineRule="auto"/>
      </w:pPr>
    </w:p>
    <w:p w14:paraId="1FB58BBD" w14:textId="00773000" w:rsidR="575A7380" w:rsidRPr="000965A2" w:rsidRDefault="00B837E3" w:rsidP="000965A2">
      <w:pPr>
        <w:spacing w:line="360" w:lineRule="auto"/>
      </w:pPr>
      <w:r w:rsidRPr="000965A2">
        <w:rPr>
          <w:noProof/>
        </w:rPr>
        <w:lastRenderedPageBreak/>
        <w:drawing>
          <wp:inline distT="0" distB="0" distL="0" distR="0" wp14:anchorId="53B4C0B2" wp14:editId="15C3EA99">
            <wp:extent cx="4404477" cy="2001416"/>
            <wp:effectExtent l="0" t="0" r="2540" b="5715"/>
            <wp:docPr id="150337596" name="Bildobjekt 1" descr="En bild som visar skärmbild, text, programvar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37596" name="Bildobjekt 1" descr="En bild som visar skärmbild, text, programvara&#10;&#10;AI-genererat innehåll kan vara felaktigt."/>
                    <pic:cNvPicPr/>
                  </pic:nvPicPr>
                  <pic:blipFill rotWithShape="1">
                    <a:blip r:embed="rId12"/>
                    <a:srcRect r="10130"/>
                    <a:stretch>
                      <a:fillRect/>
                    </a:stretch>
                  </pic:blipFill>
                  <pic:spPr bwMode="auto">
                    <a:xfrm>
                      <a:off x="0" y="0"/>
                      <a:ext cx="4418600" cy="2007834"/>
                    </a:xfrm>
                    <a:prstGeom prst="rect">
                      <a:avLst/>
                    </a:prstGeom>
                    <a:ln>
                      <a:noFill/>
                    </a:ln>
                    <a:extLst>
                      <a:ext uri="{53640926-AAD7-44D8-BBD7-CCE9431645EC}">
                        <a14:shadowObscured xmlns:a14="http://schemas.microsoft.com/office/drawing/2010/main"/>
                      </a:ext>
                    </a:extLst>
                  </pic:spPr>
                </pic:pic>
              </a:graphicData>
            </a:graphic>
          </wp:inline>
        </w:drawing>
      </w:r>
    </w:p>
    <w:p w14:paraId="66AA143E" w14:textId="7BB0657E" w:rsidR="00804DFA" w:rsidRPr="000965A2" w:rsidRDefault="00A04B63" w:rsidP="000965A2">
      <w:pPr>
        <w:spacing w:line="360" w:lineRule="auto"/>
        <w:rPr>
          <w:color w:val="000000"/>
          <w:shd w:val="clear" w:color="auto" w:fill="FFFFFF"/>
        </w:rPr>
      </w:pPr>
      <w:r w:rsidRPr="000965A2">
        <w:rPr>
          <w:color w:val="000000"/>
          <w:shd w:val="clear" w:color="auto" w:fill="FFFFFF"/>
        </w:rPr>
        <w:t>Resultatet visar att de flesta elever har viss kunskap om att mikroplaster kan komma från vardagliga produkter som kläder, tandkräm och mediciner. Samtidigt svarade många att de bara känner till detta “lite”, vilket tyder på att kunskapen inte är helt djup. Detta kan betyda att information om hur mikroplaster bildas från produkter inte är helt tydlig för alla.</w:t>
      </w:r>
    </w:p>
    <w:p w14:paraId="00C8FF4E" w14:textId="59DAAEC5" w:rsidR="00490869" w:rsidRPr="000965A2" w:rsidRDefault="005832C1" w:rsidP="000965A2">
      <w:pPr>
        <w:spacing w:line="360" w:lineRule="auto"/>
      </w:pPr>
      <w:r w:rsidRPr="000965A2">
        <w:rPr>
          <w:noProof/>
        </w:rPr>
        <w:drawing>
          <wp:inline distT="0" distB="0" distL="0" distR="0" wp14:anchorId="356F97A7" wp14:editId="1B504401">
            <wp:extent cx="4432397" cy="1999615"/>
            <wp:effectExtent l="0" t="0" r="0" b="0"/>
            <wp:docPr id="1574973908" name="Bildobjekt 1" descr="En bild som visar skärmbild, text, programvar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973908" name="Bildobjekt 1" descr="En bild som visar skärmbild, text, programvara&#10;&#10;AI-genererat innehåll kan vara felaktigt."/>
                    <pic:cNvPicPr/>
                  </pic:nvPicPr>
                  <pic:blipFill rotWithShape="1">
                    <a:blip r:embed="rId13"/>
                    <a:srcRect r="10717"/>
                    <a:stretch>
                      <a:fillRect/>
                    </a:stretch>
                  </pic:blipFill>
                  <pic:spPr bwMode="auto">
                    <a:xfrm>
                      <a:off x="0" y="0"/>
                      <a:ext cx="4432397" cy="1999615"/>
                    </a:xfrm>
                    <a:prstGeom prst="rect">
                      <a:avLst/>
                    </a:prstGeom>
                    <a:ln>
                      <a:noFill/>
                    </a:ln>
                    <a:extLst>
                      <a:ext uri="{53640926-AAD7-44D8-BBD7-CCE9431645EC}">
                        <a14:shadowObscured xmlns:a14="http://schemas.microsoft.com/office/drawing/2010/main"/>
                      </a:ext>
                    </a:extLst>
                  </pic:spPr>
                </pic:pic>
              </a:graphicData>
            </a:graphic>
          </wp:inline>
        </w:drawing>
      </w:r>
    </w:p>
    <w:p w14:paraId="57CADB6A" w14:textId="35054A3C" w:rsidR="00804DFA" w:rsidRPr="000965A2" w:rsidRDefault="00ED469B" w:rsidP="000965A2">
      <w:pPr>
        <w:spacing w:line="360" w:lineRule="auto"/>
      </w:pPr>
      <w:r w:rsidRPr="000965A2">
        <w:rPr>
          <w:color w:val="000000"/>
          <w:shd w:val="clear" w:color="auto" w:fill="FFFFFF"/>
        </w:rPr>
        <w:t>En stor del av eleverna svarade att de känner till lite eller ganska mycket om att människor kan få i sig mikroplaster genom mat från havet, till exempel fisk och musslor. Samtidigt är det relativt få som säger att de känner till detta mycket. Resultatet tyder på att eleverna har viss kunskap men att ämnet fortfarande inte är helt känt.</w:t>
      </w:r>
    </w:p>
    <w:p w14:paraId="62AADB55" w14:textId="10DC56CC" w:rsidR="00804DFA" w:rsidRPr="000965A2" w:rsidRDefault="00960E40" w:rsidP="000965A2">
      <w:pPr>
        <w:spacing w:line="360" w:lineRule="auto"/>
      </w:pPr>
      <w:r w:rsidRPr="000965A2">
        <w:rPr>
          <w:noProof/>
        </w:rPr>
        <w:drawing>
          <wp:inline distT="0" distB="0" distL="0" distR="0" wp14:anchorId="6FFA9A49" wp14:editId="3E51FEFC">
            <wp:extent cx="4432300" cy="1850359"/>
            <wp:effectExtent l="0" t="0" r="0" b="4445"/>
            <wp:docPr id="860410313" name="Bildobjekt 1" descr="En bild som visar skärmbild, text, programvar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10313" name="Bildobjekt 1" descr="En bild som visar skärmbild, text, programvara&#10;&#10;AI-genererat innehåll kan vara felaktigt."/>
                    <pic:cNvPicPr/>
                  </pic:nvPicPr>
                  <pic:blipFill rotWithShape="1">
                    <a:blip r:embed="rId14"/>
                    <a:srcRect t="2213" r="11983" b="-1"/>
                    <a:stretch>
                      <a:fillRect/>
                    </a:stretch>
                  </pic:blipFill>
                  <pic:spPr bwMode="auto">
                    <a:xfrm>
                      <a:off x="0" y="0"/>
                      <a:ext cx="4436786" cy="1852232"/>
                    </a:xfrm>
                    <a:prstGeom prst="rect">
                      <a:avLst/>
                    </a:prstGeom>
                    <a:ln>
                      <a:noFill/>
                    </a:ln>
                    <a:extLst>
                      <a:ext uri="{53640926-AAD7-44D8-BBD7-CCE9431645EC}">
                        <a14:shadowObscured xmlns:a14="http://schemas.microsoft.com/office/drawing/2010/main"/>
                      </a:ext>
                    </a:extLst>
                  </pic:spPr>
                </pic:pic>
              </a:graphicData>
            </a:graphic>
          </wp:inline>
        </w:drawing>
      </w:r>
    </w:p>
    <w:p w14:paraId="39B87CD3" w14:textId="0FD9280C" w:rsidR="00442235" w:rsidRPr="000965A2" w:rsidRDefault="00103766" w:rsidP="000965A2">
      <w:pPr>
        <w:spacing w:line="360" w:lineRule="auto"/>
      </w:pPr>
      <w:r w:rsidRPr="000965A2">
        <w:rPr>
          <w:color w:val="000000"/>
          <w:shd w:val="clear" w:color="auto" w:fill="FFFFFF"/>
        </w:rPr>
        <w:lastRenderedPageBreak/>
        <w:t>Majoriteten av eleverna anser att mikroplaster är ett stort eller ganska stort problem för miljön och haven. Detta visar att många är medvetna om att plastföroreningar påverkar naturen negativt. Endast ett fåtal tycker att problemet är litet eller inte alls ett problem.</w:t>
      </w:r>
    </w:p>
    <w:p w14:paraId="59EE4957" w14:textId="65CEBF7B" w:rsidR="009A5D81" w:rsidRPr="000965A2" w:rsidRDefault="005E2263" w:rsidP="000965A2">
      <w:pPr>
        <w:spacing w:line="360" w:lineRule="auto"/>
      </w:pPr>
      <w:r w:rsidRPr="000965A2">
        <w:rPr>
          <w:noProof/>
        </w:rPr>
        <w:drawing>
          <wp:inline distT="0" distB="0" distL="0" distR="0" wp14:anchorId="4794B231" wp14:editId="316B2EF9">
            <wp:extent cx="4358869" cy="1845419"/>
            <wp:effectExtent l="0" t="0" r="0" b="0"/>
            <wp:docPr id="1670469894" name="Bildobjekt 1" descr="En bild som visar skärmbild,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469894" name="Bildobjekt 1" descr="En bild som visar skärmbild, text&#10;&#10;AI-genererat innehåll kan vara felaktigt."/>
                    <pic:cNvPicPr/>
                  </pic:nvPicPr>
                  <pic:blipFill rotWithShape="1">
                    <a:blip r:embed="rId15"/>
                    <a:srcRect t="371" r="12198" b="1"/>
                    <a:stretch>
                      <a:fillRect/>
                    </a:stretch>
                  </pic:blipFill>
                  <pic:spPr bwMode="auto">
                    <a:xfrm>
                      <a:off x="0" y="0"/>
                      <a:ext cx="4358869" cy="1845419"/>
                    </a:xfrm>
                    <a:prstGeom prst="rect">
                      <a:avLst/>
                    </a:prstGeom>
                    <a:ln>
                      <a:noFill/>
                    </a:ln>
                    <a:extLst>
                      <a:ext uri="{53640926-AAD7-44D8-BBD7-CCE9431645EC}">
                        <a14:shadowObscured xmlns:a14="http://schemas.microsoft.com/office/drawing/2010/main"/>
                      </a:ext>
                    </a:extLst>
                  </pic:spPr>
                </pic:pic>
              </a:graphicData>
            </a:graphic>
          </wp:inline>
        </w:drawing>
      </w:r>
    </w:p>
    <w:p w14:paraId="7BE50279" w14:textId="669626EB" w:rsidR="00196B39" w:rsidRPr="000965A2" w:rsidRDefault="00DB0238" w:rsidP="000965A2">
      <w:pPr>
        <w:spacing w:line="360" w:lineRule="auto"/>
      </w:pPr>
      <w:r w:rsidRPr="000965A2">
        <w:rPr>
          <w:color w:val="000000"/>
          <w:shd w:val="clear" w:color="auto" w:fill="FFFFFF"/>
        </w:rPr>
        <w:t>Resultatet visar att nästan alla elever tycker att mikroplaster påverkar djur i havet, som fiskar, krabbor och skaldjur. De flesta svarade “mycket” eller “ganska mycket”. Detta tyder på en hög medvetenhet om att plastföroreningar kan skada marina organismer.</w:t>
      </w:r>
    </w:p>
    <w:p w14:paraId="69699D13" w14:textId="132EEAD0" w:rsidR="00196B39" w:rsidRPr="000965A2" w:rsidRDefault="00E9671A" w:rsidP="000965A2">
      <w:pPr>
        <w:spacing w:line="360" w:lineRule="auto"/>
      </w:pPr>
      <w:r w:rsidRPr="000965A2">
        <w:rPr>
          <w:noProof/>
        </w:rPr>
        <w:drawing>
          <wp:inline distT="0" distB="0" distL="0" distR="0" wp14:anchorId="09F2E4B7" wp14:editId="5A8D8D07">
            <wp:extent cx="4400120" cy="2026920"/>
            <wp:effectExtent l="0" t="0" r="0" b="5080"/>
            <wp:docPr id="1839723650" name="Bildobjekt 1" descr="En bild som visar skärmbild, text, programvar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723650" name="Bildobjekt 1" descr="En bild som visar skärmbild, text, programvara&#10;&#10;AI-genererat innehåll kan vara felaktigt."/>
                    <pic:cNvPicPr/>
                  </pic:nvPicPr>
                  <pic:blipFill rotWithShape="1">
                    <a:blip r:embed="rId16"/>
                    <a:srcRect r="11367"/>
                    <a:stretch>
                      <a:fillRect/>
                    </a:stretch>
                  </pic:blipFill>
                  <pic:spPr bwMode="auto">
                    <a:xfrm>
                      <a:off x="0" y="0"/>
                      <a:ext cx="4400120" cy="2026920"/>
                    </a:xfrm>
                    <a:prstGeom prst="rect">
                      <a:avLst/>
                    </a:prstGeom>
                    <a:ln>
                      <a:noFill/>
                    </a:ln>
                    <a:extLst>
                      <a:ext uri="{53640926-AAD7-44D8-BBD7-CCE9431645EC}">
                        <a14:shadowObscured xmlns:a14="http://schemas.microsoft.com/office/drawing/2010/main"/>
                      </a:ext>
                    </a:extLst>
                  </pic:spPr>
                </pic:pic>
              </a:graphicData>
            </a:graphic>
          </wp:inline>
        </w:drawing>
      </w:r>
    </w:p>
    <w:p w14:paraId="25C36123" w14:textId="08100A60" w:rsidR="00CC3624" w:rsidRDefault="00E9318A" w:rsidP="000965A2">
      <w:pPr>
        <w:spacing w:line="360" w:lineRule="auto"/>
        <w:rPr>
          <w:color w:val="000000"/>
          <w:shd w:val="clear" w:color="auto" w:fill="FFFFFF"/>
        </w:rPr>
      </w:pPr>
      <w:r w:rsidRPr="000965A2">
        <w:rPr>
          <w:color w:val="000000"/>
          <w:shd w:val="clear" w:color="auto" w:fill="FFFFFF"/>
        </w:rPr>
        <w:t xml:space="preserve">En mycket stor majoritet av eleverna tycker att samhället borde göra mer för att minska plast som hamnar i naturen och haven. </w:t>
      </w:r>
      <w:r w:rsidR="00AF382D" w:rsidRPr="00AF382D">
        <w:rPr>
          <w:color w:val="000000"/>
          <w:shd w:val="clear" w:color="auto" w:fill="FFFFFF"/>
        </w:rPr>
        <w:t>Detta visar att de flesta elever ser problemet som allvarligt, medan endast några få tycker att mer inte behöver göras.</w:t>
      </w:r>
    </w:p>
    <w:p w14:paraId="62C5709D" w14:textId="77777777" w:rsidR="00504FD4" w:rsidRPr="000965A2" w:rsidRDefault="00504FD4" w:rsidP="000965A2">
      <w:pPr>
        <w:spacing w:line="360" w:lineRule="auto"/>
      </w:pPr>
    </w:p>
    <w:p w14:paraId="2320CD26" w14:textId="7DE6A450" w:rsidR="00CC3624" w:rsidRPr="000965A2" w:rsidRDefault="00CC3624" w:rsidP="000965A2">
      <w:pPr>
        <w:spacing w:line="360" w:lineRule="auto"/>
      </w:pPr>
      <w:r w:rsidRPr="000965A2">
        <w:rPr>
          <w:noProof/>
        </w:rPr>
        <w:lastRenderedPageBreak/>
        <w:drawing>
          <wp:inline distT="0" distB="0" distL="0" distR="0" wp14:anchorId="143A8F78" wp14:editId="3F9A740D">
            <wp:extent cx="4358869" cy="2002155"/>
            <wp:effectExtent l="0" t="0" r="0" b="4445"/>
            <wp:docPr id="1496447831" name="Bildobjekt 1" descr="En bild som visar text, skärmbild, programvara, Operativsyste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47831" name="Bildobjekt 1" descr="En bild som visar text, skärmbild, programvara, Operativsystem&#10;&#10;AI-genererat innehåll kan vara felaktigt."/>
                    <pic:cNvPicPr/>
                  </pic:nvPicPr>
                  <pic:blipFill rotWithShape="1">
                    <a:blip r:embed="rId17"/>
                    <a:srcRect r="12198"/>
                    <a:stretch>
                      <a:fillRect/>
                    </a:stretch>
                  </pic:blipFill>
                  <pic:spPr bwMode="auto">
                    <a:xfrm>
                      <a:off x="0" y="0"/>
                      <a:ext cx="4358869" cy="2002155"/>
                    </a:xfrm>
                    <a:prstGeom prst="rect">
                      <a:avLst/>
                    </a:prstGeom>
                    <a:ln>
                      <a:noFill/>
                    </a:ln>
                    <a:extLst>
                      <a:ext uri="{53640926-AAD7-44D8-BBD7-CCE9431645EC}">
                        <a14:shadowObscured xmlns:a14="http://schemas.microsoft.com/office/drawing/2010/main"/>
                      </a:ext>
                    </a:extLst>
                  </pic:spPr>
                </pic:pic>
              </a:graphicData>
            </a:graphic>
          </wp:inline>
        </w:drawing>
      </w:r>
    </w:p>
    <w:p w14:paraId="4840AF6E" w14:textId="7ED4CFFC" w:rsidR="00CB1FC5" w:rsidRPr="000965A2" w:rsidRDefault="001942BD" w:rsidP="000965A2">
      <w:pPr>
        <w:spacing w:line="360" w:lineRule="auto"/>
      </w:pPr>
      <w:r w:rsidRPr="000965A2">
        <w:rPr>
          <w:color w:val="000000"/>
          <w:shd w:val="clear" w:color="auto" w:fill="FFFFFF"/>
        </w:rPr>
        <w:t>De flesta elever visste att mikroplaster kan skada djurs tarmar och försämra deras näringsupptag. Detta tyder på att många har en grundläggande förståelse för hur plast påverkar djur biologiskt. Samtidigt visar resultatet att en del elever fortfarande inte känner till detta.</w:t>
      </w:r>
    </w:p>
    <w:p w14:paraId="10115E3A" w14:textId="5CA3DBF5" w:rsidR="00CB1FC5" w:rsidRPr="000965A2" w:rsidRDefault="00CB1FC5" w:rsidP="000965A2">
      <w:pPr>
        <w:spacing w:line="360" w:lineRule="auto"/>
      </w:pPr>
      <w:r w:rsidRPr="000965A2">
        <w:rPr>
          <w:noProof/>
        </w:rPr>
        <w:drawing>
          <wp:inline distT="0" distB="0" distL="0" distR="0" wp14:anchorId="153A25EA" wp14:editId="2FB24A09">
            <wp:extent cx="4331368" cy="1888490"/>
            <wp:effectExtent l="0" t="0" r="0" b="3810"/>
            <wp:docPr id="1584305866" name="Bildobjekt 1" descr="En bild som visar text, skärmbild,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305866" name="Bildobjekt 1" descr="En bild som visar text, skärmbild, Teckensnitt&#10;&#10;AI-genererat innehåll kan vara felaktigt."/>
                    <pic:cNvPicPr/>
                  </pic:nvPicPr>
                  <pic:blipFill rotWithShape="1">
                    <a:blip r:embed="rId18"/>
                    <a:srcRect r="12752"/>
                    <a:stretch>
                      <a:fillRect/>
                    </a:stretch>
                  </pic:blipFill>
                  <pic:spPr bwMode="auto">
                    <a:xfrm>
                      <a:off x="0" y="0"/>
                      <a:ext cx="4331368" cy="1888490"/>
                    </a:xfrm>
                    <a:prstGeom prst="rect">
                      <a:avLst/>
                    </a:prstGeom>
                    <a:ln>
                      <a:noFill/>
                    </a:ln>
                    <a:extLst>
                      <a:ext uri="{53640926-AAD7-44D8-BBD7-CCE9431645EC}">
                        <a14:shadowObscured xmlns:a14="http://schemas.microsoft.com/office/drawing/2010/main"/>
                      </a:ext>
                    </a:extLst>
                  </pic:spPr>
                </pic:pic>
              </a:graphicData>
            </a:graphic>
          </wp:inline>
        </w:drawing>
      </w:r>
    </w:p>
    <w:p w14:paraId="73ED05C8" w14:textId="594BFB2F" w:rsidR="008762DA" w:rsidRPr="000965A2" w:rsidRDefault="00EE10DB" w:rsidP="000965A2">
      <w:pPr>
        <w:spacing w:line="360" w:lineRule="auto"/>
      </w:pPr>
      <w:r w:rsidRPr="000965A2">
        <w:rPr>
          <w:color w:val="000000"/>
        </w:rPr>
        <w:t>Resultatet visar att de flesta elever inte visste att mikroplaster kan finnas i krabbors organ och påverka deras hormoner. Detta visar att kunskapen om mer specifika effekter är begränsad.</w:t>
      </w:r>
    </w:p>
    <w:p w14:paraId="1FE42EE9" w14:textId="5F39A9DF" w:rsidR="00645B83" w:rsidRPr="000965A2" w:rsidRDefault="00645B83" w:rsidP="000965A2">
      <w:pPr>
        <w:spacing w:line="360" w:lineRule="auto"/>
      </w:pPr>
      <w:r w:rsidRPr="000965A2">
        <w:rPr>
          <w:noProof/>
        </w:rPr>
        <w:drawing>
          <wp:inline distT="0" distB="0" distL="0" distR="0" wp14:anchorId="4236C978" wp14:editId="377BC7EF">
            <wp:extent cx="4385945" cy="1915626"/>
            <wp:effectExtent l="0" t="0" r="0" b="2540"/>
            <wp:docPr id="498512648" name="Bildobjekt 1" descr="En bild som visar skärmbild, text, programvar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12648" name="Bildobjekt 1" descr="En bild som visar skärmbild, text, programvara&#10;&#10;AI-genererat innehåll kan vara felaktigt."/>
                    <pic:cNvPicPr/>
                  </pic:nvPicPr>
                  <pic:blipFill rotWithShape="1">
                    <a:blip r:embed="rId19"/>
                    <a:srcRect t="2027" r="11644" b="2"/>
                    <a:stretch>
                      <a:fillRect/>
                    </a:stretch>
                  </pic:blipFill>
                  <pic:spPr bwMode="auto">
                    <a:xfrm>
                      <a:off x="0" y="0"/>
                      <a:ext cx="4390578" cy="1917649"/>
                    </a:xfrm>
                    <a:prstGeom prst="rect">
                      <a:avLst/>
                    </a:prstGeom>
                    <a:ln>
                      <a:noFill/>
                    </a:ln>
                    <a:extLst>
                      <a:ext uri="{53640926-AAD7-44D8-BBD7-CCE9431645EC}">
                        <a14:shadowObscured xmlns:a14="http://schemas.microsoft.com/office/drawing/2010/main"/>
                      </a:ext>
                    </a:extLst>
                  </pic:spPr>
                </pic:pic>
              </a:graphicData>
            </a:graphic>
          </wp:inline>
        </w:drawing>
      </w:r>
    </w:p>
    <w:p w14:paraId="1089FA41" w14:textId="009DFF28" w:rsidR="00C64871" w:rsidRPr="000965A2" w:rsidRDefault="00452E6B" w:rsidP="000965A2">
      <w:pPr>
        <w:spacing w:line="360" w:lineRule="auto"/>
      </w:pPr>
      <w:r w:rsidRPr="000965A2">
        <w:rPr>
          <w:color w:val="000000"/>
          <w:shd w:val="clear" w:color="auto" w:fill="FFFFFF"/>
        </w:rPr>
        <w:t>En mycket stor del av eleverna svarade att de inte visste att mikroplaster kan hittas i krabbors matsäck redan en timme efter att de ätit förorenad mat. Detta visar att detaljerad forskning om hur snabbt mikroplaster sprids i djur är relativt okänd. Resultatet tyder på ett behov av mer information om detta.</w:t>
      </w:r>
    </w:p>
    <w:p w14:paraId="14C952FC" w14:textId="75E1FAA1" w:rsidR="00C64871" w:rsidRPr="000965A2" w:rsidRDefault="00C64871" w:rsidP="000965A2">
      <w:pPr>
        <w:spacing w:line="360" w:lineRule="auto"/>
      </w:pPr>
      <w:r w:rsidRPr="000965A2">
        <w:rPr>
          <w:noProof/>
        </w:rPr>
        <w:lastRenderedPageBreak/>
        <w:drawing>
          <wp:inline distT="0" distB="0" distL="0" distR="0" wp14:anchorId="7958F130" wp14:editId="665C471E">
            <wp:extent cx="4331335" cy="1911350"/>
            <wp:effectExtent l="0" t="0" r="0" b="6350"/>
            <wp:docPr id="1682395099" name="Bildobjekt 1" descr="En bild som visar text, skärmbild,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395099" name="Bildobjekt 1" descr="En bild som visar text, skärmbild, Teckensnitt&#10;&#10;AI-genererat innehåll kan vara felaktigt."/>
                    <pic:cNvPicPr/>
                  </pic:nvPicPr>
                  <pic:blipFill rotWithShape="1">
                    <a:blip r:embed="rId20"/>
                    <a:srcRect r="12752"/>
                    <a:stretch>
                      <a:fillRect/>
                    </a:stretch>
                  </pic:blipFill>
                  <pic:spPr bwMode="auto">
                    <a:xfrm>
                      <a:off x="0" y="0"/>
                      <a:ext cx="4331335" cy="1911350"/>
                    </a:xfrm>
                    <a:prstGeom prst="rect">
                      <a:avLst/>
                    </a:prstGeom>
                    <a:ln>
                      <a:noFill/>
                    </a:ln>
                    <a:extLst>
                      <a:ext uri="{53640926-AAD7-44D8-BBD7-CCE9431645EC}">
                        <a14:shadowObscured xmlns:a14="http://schemas.microsoft.com/office/drawing/2010/main"/>
                      </a:ext>
                    </a:extLst>
                  </pic:spPr>
                </pic:pic>
              </a:graphicData>
            </a:graphic>
          </wp:inline>
        </w:drawing>
      </w:r>
    </w:p>
    <w:p w14:paraId="5F0E4D62" w14:textId="33A33669" w:rsidR="00DC4392" w:rsidRDefault="000131EB" w:rsidP="000965A2">
      <w:pPr>
        <w:spacing w:line="360" w:lineRule="auto"/>
        <w:rPr>
          <w:color w:val="000000"/>
          <w:shd w:val="clear" w:color="auto" w:fill="FFFFFF"/>
        </w:rPr>
      </w:pPr>
      <w:r w:rsidRPr="000965A2">
        <w:rPr>
          <w:color w:val="000000"/>
          <w:shd w:val="clear" w:color="auto" w:fill="FFFFFF"/>
        </w:rPr>
        <w:t>Majoriteten av eleverna visste inte att människor kan få i sig mikroplaster om räkor rensas på ett felaktigt sätt. Detta visar att kunskapen om hur mikroplaster kan nå människor genom matlagning eller hantering av skaldjur är ganska låg. Fler informationsinsatser kan därför vara viktiga.</w:t>
      </w:r>
    </w:p>
    <w:p w14:paraId="08D52AE2" w14:textId="77777777" w:rsidR="002B6FA6" w:rsidRPr="000965A2" w:rsidRDefault="002B6FA6" w:rsidP="000965A2">
      <w:pPr>
        <w:spacing w:line="360" w:lineRule="auto"/>
      </w:pPr>
    </w:p>
    <w:p w14:paraId="7D421223" w14:textId="69857073" w:rsidR="00DC4392" w:rsidRPr="000965A2" w:rsidRDefault="00DC4392" w:rsidP="000965A2">
      <w:pPr>
        <w:spacing w:line="360" w:lineRule="auto"/>
      </w:pPr>
      <w:r w:rsidRPr="000965A2">
        <w:rPr>
          <w:noProof/>
        </w:rPr>
        <w:drawing>
          <wp:inline distT="0" distB="0" distL="0" distR="0" wp14:anchorId="3F37ED54" wp14:editId="4DE87A9B">
            <wp:extent cx="4310742" cy="1906270"/>
            <wp:effectExtent l="0" t="0" r="0" b="0"/>
            <wp:docPr id="835625971" name="Bildobjekt 1" descr="En bild som visar text, skärmbild, Teckensnitt, programvar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25971" name="Bildobjekt 1" descr="En bild som visar text, skärmbild, Teckensnitt, programvara&#10;&#10;AI-genererat innehåll kan vara felaktigt."/>
                    <pic:cNvPicPr/>
                  </pic:nvPicPr>
                  <pic:blipFill rotWithShape="1">
                    <a:blip r:embed="rId21"/>
                    <a:srcRect r="13167"/>
                    <a:stretch>
                      <a:fillRect/>
                    </a:stretch>
                  </pic:blipFill>
                  <pic:spPr bwMode="auto">
                    <a:xfrm>
                      <a:off x="0" y="0"/>
                      <a:ext cx="4310742" cy="1906270"/>
                    </a:xfrm>
                    <a:prstGeom prst="rect">
                      <a:avLst/>
                    </a:prstGeom>
                    <a:ln>
                      <a:noFill/>
                    </a:ln>
                    <a:extLst>
                      <a:ext uri="{53640926-AAD7-44D8-BBD7-CCE9431645EC}">
                        <a14:shadowObscured xmlns:a14="http://schemas.microsoft.com/office/drawing/2010/main"/>
                      </a:ext>
                    </a:extLst>
                  </pic:spPr>
                </pic:pic>
              </a:graphicData>
            </a:graphic>
          </wp:inline>
        </w:drawing>
      </w:r>
    </w:p>
    <w:p w14:paraId="17434675" w14:textId="4708238C" w:rsidR="0068319B" w:rsidRPr="000965A2" w:rsidRDefault="008F6FAB" w:rsidP="000965A2">
      <w:pPr>
        <w:spacing w:line="360" w:lineRule="auto"/>
      </w:pPr>
      <w:r w:rsidRPr="000965A2">
        <w:rPr>
          <w:color w:val="000000"/>
          <w:shd w:val="clear" w:color="auto" w:fill="FFFFFF"/>
        </w:rPr>
        <w:t>De flesta elever visste att plast kan spridas i naturen genom havsströmmar och djur. Detta visar att många har en förståelse för hur plast kan transporteras och spridas över stora områden. Kunskapen om plastens spridning verkar därför vara relativt god.</w:t>
      </w:r>
    </w:p>
    <w:p w14:paraId="16A33C9F" w14:textId="3EE874F5" w:rsidR="0068319B" w:rsidRPr="000965A2" w:rsidRDefault="006131DC" w:rsidP="000965A2">
      <w:pPr>
        <w:spacing w:line="360" w:lineRule="auto"/>
      </w:pPr>
      <w:r w:rsidRPr="000965A2">
        <w:rPr>
          <w:noProof/>
        </w:rPr>
        <w:drawing>
          <wp:inline distT="0" distB="0" distL="0" distR="0" wp14:anchorId="76DBB66A" wp14:editId="74473BA6">
            <wp:extent cx="4310380" cy="1857375"/>
            <wp:effectExtent l="0" t="0" r="0" b="0"/>
            <wp:docPr id="419757370" name="Bildobjekt 1" descr="En bild som visar text, skärmbil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757370" name="Bildobjekt 1" descr="En bild som visar text, skärmbild&#10;&#10;AI-genererat innehåll kan vara felaktigt."/>
                    <pic:cNvPicPr/>
                  </pic:nvPicPr>
                  <pic:blipFill rotWithShape="1">
                    <a:blip r:embed="rId22"/>
                    <a:srcRect r="13175"/>
                    <a:stretch>
                      <a:fillRect/>
                    </a:stretch>
                  </pic:blipFill>
                  <pic:spPr bwMode="auto">
                    <a:xfrm>
                      <a:off x="0" y="0"/>
                      <a:ext cx="4310380" cy="1857375"/>
                    </a:xfrm>
                    <a:prstGeom prst="rect">
                      <a:avLst/>
                    </a:prstGeom>
                    <a:ln>
                      <a:noFill/>
                    </a:ln>
                    <a:extLst>
                      <a:ext uri="{53640926-AAD7-44D8-BBD7-CCE9431645EC}">
                        <a14:shadowObscured xmlns:a14="http://schemas.microsoft.com/office/drawing/2010/main"/>
                      </a:ext>
                    </a:extLst>
                  </pic:spPr>
                </pic:pic>
              </a:graphicData>
            </a:graphic>
          </wp:inline>
        </w:drawing>
      </w:r>
    </w:p>
    <w:p w14:paraId="415CD0E9" w14:textId="4EA283AE" w:rsidR="003E777B" w:rsidRPr="000965A2" w:rsidRDefault="003E777B" w:rsidP="000965A2">
      <w:pPr>
        <w:spacing w:line="360" w:lineRule="auto"/>
        <w:rPr>
          <w:color w:val="000000"/>
          <w:shd w:val="clear" w:color="auto" w:fill="FFFFFF"/>
        </w:rPr>
      </w:pPr>
      <w:r w:rsidRPr="000965A2">
        <w:rPr>
          <w:color w:val="000000"/>
          <w:shd w:val="clear" w:color="auto" w:fill="FFFFFF"/>
        </w:rPr>
        <w:lastRenderedPageBreak/>
        <w:t xml:space="preserve">En mycket stor majoritet av eleverna visste att plast kan finnas kvar i naturen i hundratals år innan den bryts ner helt. Detta visar att kunskapen om plastens långsamma nedbrytning är välkänd. </w:t>
      </w:r>
    </w:p>
    <w:p w14:paraId="4482AF0E" w14:textId="77777777" w:rsidR="00525110" w:rsidRPr="000965A2" w:rsidRDefault="00525110" w:rsidP="000965A2">
      <w:pPr>
        <w:spacing w:line="360" w:lineRule="auto"/>
      </w:pPr>
    </w:p>
    <w:p w14:paraId="7D27F47A" w14:textId="555A5EC6" w:rsidR="00525110" w:rsidRPr="000965A2" w:rsidRDefault="00525110" w:rsidP="000965A2">
      <w:pPr>
        <w:spacing w:line="360" w:lineRule="auto"/>
        <w:rPr>
          <w:rStyle w:val="eop"/>
        </w:rPr>
      </w:pPr>
      <w:r w:rsidRPr="000965A2">
        <w:rPr>
          <w:rStyle w:val="normaltextrun"/>
        </w:rPr>
        <w:t>13.Vilka anser du är de största miljöproblemen som mikroplaster orsakar i marina miljöer?</w:t>
      </w:r>
      <w:r w:rsidRPr="000965A2">
        <w:rPr>
          <w:rStyle w:val="eop"/>
        </w:rPr>
        <w:t> </w:t>
      </w:r>
    </w:p>
    <w:p w14:paraId="49D9E4CA" w14:textId="77777777" w:rsidR="00525110" w:rsidRPr="000965A2" w:rsidRDefault="00525110" w:rsidP="000965A2">
      <w:pPr>
        <w:spacing w:line="360" w:lineRule="auto"/>
        <w:rPr>
          <w:b/>
        </w:rPr>
      </w:pPr>
    </w:p>
    <w:p w14:paraId="7C89F41C" w14:textId="66161864" w:rsidR="001118B3" w:rsidRPr="000965A2" w:rsidRDefault="00686B6F" w:rsidP="000965A2">
      <w:pPr>
        <w:spacing w:line="360" w:lineRule="auto"/>
        <w:rPr>
          <w:b/>
        </w:rPr>
      </w:pPr>
      <w:r w:rsidRPr="000965A2">
        <w:rPr>
          <w:rStyle w:val="normaltextrun"/>
        </w:rPr>
        <w:t>Många elever lyfte fram att mikroplaster skadar marina djur och att djur kan få i sig plasten genom att missta den för mat. Flera svar nämner också att mikroplaster påverkar näringskedjor, ekosystem och den biologiska mångfalden. Samtidigt svarade en del elever att de inte visste, vilket tyder på att kunskapen om de mer specifika miljöeffekterna varierar.</w:t>
      </w:r>
      <w:r w:rsidRPr="000965A2">
        <w:rPr>
          <w:rStyle w:val="eop"/>
        </w:rPr>
        <w:t> </w:t>
      </w:r>
    </w:p>
    <w:p w14:paraId="0849A306" w14:textId="77777777" w:rsidR="00E96F25" w:rsidRPr="000965A2" w:rsidRDefault="00E96F25" w:rsidP="000965A2">
      <w:pPr>
        <w:spacing w:line="360" w:lineRule="auto"/>
        <w:rPr>
          <w:b/>
        </w:rPr>
      </w:pPr>
    </w:p>
    <w:p w14:paraId="3610962C" w14:textId="0134CB48" w:rsidR="00525110" w:rsidRPr="000965A2" w:rsidRDefault="000B19FB" w:rsidP="000965A2">
      <w:pPr>
        <w:spacing w:line="360" w:lineRule="auto"/>
        <w:rPr>
          <w:rStyle w:val="eop"/>
          <w:color w:val="212121"/>
        </w:rPr>
      </w:pPr>
      <w:r w:rsidRPr="000965A2">
        <w:rPr>
          <w:rStyle w:val="normaltextrun"/>
          <w:color w:val="212121"/>
        </w:rPr>
        <w:t>14.Hur tror du att mikroplaster kan påverka både djur och människor på lång sikt?</w:t>
      </w:r>
      <w:r w:rsidRPr="000965A2">
        <w:rPr>
          <w:rStyle w:val="eop"/>
          <w:color w:val="212121"/>
        </w:rPr>
        <w:t> </w:t>
      </w:r>
    </w:p>
    <w:p w14:paraId="0061F2CF" w14:textId="77777777" w:rsidR="000B19FB" w:rsidRPr="000965A2" w:rsidRDefault="000B19FB" w:rsidP="000965A2">
      <w:pPr>
        <w:spacing w:line="360" w:lineRule="auto"/>
        <w:rPr>
          <w:b/>
        </w:rPr>
      </w:pPr>
    </w:p>
    <w:p w14:paraId="7036ABBA" w14:textId="54435494" w:rsidR="00E96F25" w:rsidRPr="000965A2" w:rsidRDefault="00575E7E" w:rsidP="000965A2">
      <w:pPr>
        <w:spacing w:line="360" w:lineRule="auto"/>
        <w:rPr>
          <w:b/>
        </w:rPr>
      </w:pPr>
      <w:r w:rsidRPr="000965A2">
        <w:rPr>
          <w:rStyle w:val="normaltextrun"/>
          <w:color w:val="212121"/>
        </w:rPr>
        <w:t>De flesta elever tror att mikroplaster kan påverka både djur och människor negativt på lång sikt. Många nämner hälsoproblem, sjukdomar, hormonstörningar och minskad biologisk mångfald som möjliga konsekvenser. Flera elever kopplar också problemet till att mikroplaster kan spridas i näringskedjan och till slut nå människor genom maten.</w:t>
      </w:r>
      <w:r w:rsidRPr="000965A2">
        <w:rPr>
          <w:rStyle w:val="eop"/>
          <w:color w:val="212121"/>
        </w:rPr>
        <w:t> </w:t>
      </w:r>
    </w:p>
    <w:p w14:paraId="51CE6341" w14:textId="77777777" w:rsidR="00E96F25" w:rsidRPr="000965A2" w:rsidRDefault="00E96F25" w:rsidP="000965A2">
      <w:pPr>
        <w:spacing w:line="360" w:lineRule="auto"/>
        <w:rPr>
          <w:b/>
        </w:rPr>
      </w:pPr>
    </w:p>
    <w:p w14:paraId="4504FC9F" w14:textId="08FFA1D8" w:rsidR="00E96F25" w:rsidRPr="000965A2" w:rsidRDefault="00E96F25" w:rsidP="000965A2">
      <w:pPr>
        <w:spacing w:line="360" w:lineRule="auto"/>
        <w:rPr>
          <w:b/>
        </w:rPr>
      </w:pPr>
    </w:p>
    <w:p w14:paraId="4C2D0BB3" w14:textId="37B0959E" w:rsidR="000B19FB" w:rsidRDefault="000B19FB" w:rsidP="000965A2">
      <w:pPr>
        <w:spacing w:line="360" w:lineRule="auto"/>
        <w:rPr>
          <w:rStyle w:val="eop"/>
        </w:rPr>
      </w:pPr>
      <w:r w:rsidRPr="000965A2">
        <w:rPr>
          <w:rStyle w:val="normaltextrun"/>
        </w:rPr>
        <w:t>15.Vad tycker du att samhället borde göra för att minska mikroplasters spridning och påverkan i haven?</w:t>
      </w:r>
      <w:r w:rsidRPr="000965A2">
        <w:rPr>
          <w:rStyle w:val="eop"/>
        </w:rPr>
        <w:t> </w:t>
      </w:r>
    </w:p>
    <w:p w14:paraId="7827F19C" w14:textId="77777777" w:rsidR="00595150" w:rsidRPr="000965A2" w:rsidRDefault="00595150" w:rsidP="000965A2">
      <w:pPr>
        <w:spacing w:line="360" w:lineRule="auto"/>
        <w:rPr>
          <w:rStyle w:val="normaltextrun"/>
        </w:rPr>
      </w:pPr>
    </w:p>
    <w:p w14:paraId="62ADAEDA" w14:textId="0180FB15" w:rsidR="00E96F25" w:rsidRPr="000965A2" w:rsidRDefault="00E96F25" w:rsidP="000965A2">
      <w:pPr>
        <w:spacing w:line="360" w:lineRule="auto"/>
      </w:pPr>
      <w:r w:rsidRPr="000965A2">
        <w:rPr>
          <w:rStyle w:val="normaltextrun"/>
        </w:rPr>
        <w:t>Elevernas svar visar att många anser att samhället bör minska användningen av plast, förbättra återvinning och införa striktare regler för plastproduktion och nedskräpning. Flera nämner också vikten av information, utbildning och att människor ska ta större ansvar för sitt avfall. </w:t>
      </w:r>
      <w:r w:rsidRPr="000965A2">
        <w:rPr>
          <w:rStyle w:val="eop"/>
        </w:rPr>
        <w:t> </w:t>
      </w:r>
    </w:p>
    <w:p w14:paraId="27F1B6D7" w14:textId="77777777" w:rsidR="00855C32" w:rsidRPr="000965A2" w:rsidRDefault="00855C32" w:rsidP="000965A2">
      <w:pPr>
        <w:spacing w:line="360" w:lineRule="auto"/>
        <w:rPr>
          <w:b/>
        </w:rPr>
      </w:pPr>
    </w:p>
    <w:p w14:paraId="42FA6295" w14:textId="36430E79" w:rsidR="00855C32" w:rsidRPr="000965A2" w:rsidRDefault="00855C32" w:rsidP="000965A2">
      <w:pPr>
        <w:spacing w:line="360" w:lineRule="auto"/>
        <w:rPr>
          <w:b/>
        </w:rPr>
      </w:pPr>
    </w:p>
    <w:p w14:paraId="6811ECC2" w14:textId="77777777" w:rsidR="00AD2B40" w:rsidRPr="000965A2" w:rsidRDefault="00AD2B40" w:rsidP="000965A2">
      <w:pPr>
        <w:spacing w:line="360" w:lineRule="auto"/>
      </w:pPr>
    </w:p>
    <w:p w14:paraId="1DF90336" w14:textId="4C1CB5EF" w:rsidR="00C91F33" w:rsidRPr="000965A2" w:rsidRDefault="00C91F33" w:rsidP="000965A2">
      <w:pPr>
        <w:spacing w:line="360" w:lineRule="auto"/>
      </w:pPr>
      <w:r w:rsidRPr="000965A2">
        <w:rPr>
          <w:noProof/>
        </w:rPr>
        <w:lastRenderedPageBreak/>
        <w:drawing>
          <wp:inline distT="0" distB="0" distL="0" distR="0" wp14:anchorId="047C5F9B" wp14:editId="54C19551">
            <wp:extent cx="4228240" cy="1900555"/>
            <wp:effectExtent l="0" t="0" r="1270" b="4445"/>
            <wp:docPr id="805348207" name="Bildobjekt 1" descr="En bild som visar skärmbild, text, programvara, Teckensnitt&#10;&#10;AI-genererat innehåll kan vara felakt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348207" name="Bildobjekt 1" descr="En bild som visar skärmbild, text, programvara, Teckensnitt&#10;&#10;AI-genererat innehåll kan vara felaktig"/>
                    <pic:cNvPicPr/>
                  </pic:nvPicPr>
                  <pic:blipFill rotWithShape="1">
                    <a:blip r:embed="rId23"/>
                    <a:srcRect r="10674"/>
                    <a:stretch>
                      <a:fillRect/>
                    </a:stretch>
                  </pic:blipFill>
                  <pic:spPr bwMode="auto">
                    <a:xfrm>
                      <a:off x="0" y="0"/>
                      <a:ext cx="4254723" cy="1912459"/>
                    </a:xfrm>
                    <a:prstGeom prst="rect">
                      <a:avLst/>
                    </a:prstGeom>
                    <a:ln>
                      <a:noFill/>
                    </a:ln>
                    <a:extLst>
                      <a:ext uri="{53640926-AAD7-44D8-BBD7-CCE9431645EC}">
                        <a14:shadowObscured xmlns:a14="http://schemas.microsoft.com/office/drawing/2010/main"/>
                      </a:ext>
                    </a:extLst>
                  </pic:spPr>
                </pic:pic>
              </a:graphicData>
            </a:graphic>
          </wp:inline>
        </w:drawing>
      </w:r>
    </w:p>
    <w:p w14:paraId="584CDBED" w14:textId="485BC7F5" w:rsidR="00547C00" w:rsidRPr="000965A2" w:rsidRDefault="00547C00" w:rsidP="000965A2">
      <w:pPr>
        <w:spacing w:line="360" w:lineRule="auto"/>
        <w:rPr>
          <w:color w:val="000000" w:themeColor="text1"/>
        </w:rPr>
      </w:pPr>
      <w:r w:rsidRPr="000965A2">
        <w:rPr>
          <w:color w:val="000000"/>
          <w:shd w:val="clear" w:color="auto" w:fill="FFFFFF"/>
        </w:rPr>
        <w:t>Majoriteten av eleverna tror att det i framtiden kan finnas mer plast än fisk i haven om utvecklingen fortsätter som idag. Detta visar att många uppfattar plastföroreningar som ett allvarligt och växande problem. Samtidigt tror en mindre del av eleverna inte att detta kommer att ske</w:t>
      </w:r>
      <w:r w:rsidR="004A5B0D" w:rsidRPr="000965A2">
        <w:rPr>
          <w:color w:val="000000"/>
          <w:shd w:val="clear" w:color="auto" w:fill="FFFFFF"/>
        </w:rPr>
        <w:t>.</w:t>
      </w:r>
    </w:p>
    <w:p w14:paraId="1716C57A" w14:textId="77777777" w:rsidR="00DA2D02" w:rsidRPr="000965A2" w:rsidRDefault="00DA2D02" w:rsidP="000965A2">
      <w:pPr>
        <w:pStyle w:val="Rubrik1"/>
        <w:spacing w:line="360" w:lineRule="auto"/>
        <w:rPr>
          <w:rFonts w:ascii="Times New Roman" w:hAnsi="Times New Roman" w:cs="Times New Roman"/>
          <w:sz w:val="24"/>
          <w:szCs w:val="24"/>
        </w:rPr>
      </w:pPr>
    </w:p>
    <w:p w14:paraId="7D4A79E3" w14:textId="77777777" w:rsidR="00DA2D02" w:rsidRPr="000965A2" w:rsidRDefault="00DA2D02" w:rsidP="000965A2">
      <w:pPr>
        <w:pStyle w:val="Rubrik1"/>
        <w:spacing w:line="360" w:lineRule="auto"/>
        <w:rPr>
          <w:rFonts w:ascii="Times New Roman" w:hAnsi="Times New Roman" w:cs="Times New Roman"/>
          <w:sz w:val="24"/>
          <w:szCs w:val="24"/>
        </w:rPr>
      </w:pPr>
    </w:p>
    <w:p w14:paraId="14D526FF" w14:textId="77777777" w:rsidR="00DA2D02" w:rsidRPr="000965A2" w:rsidRDefault="00DA2D02" w:rsidP="000965A2">
      <w:pPr>
        <w:pStyle w:val="Rubrik1"/>
        <w:spacing w:line="360" w:lineRule="auto"/>
        <w:rPr>
          <w:rFonts w:ascii="Times New Roman" w:hAnsi="Times New Roman" w:cs="Times New Roman"/>
          <w:sz w:val="24"/>
          <w:szCs w:val="24"/>
        </w:rPr>
      </w:pPr>
    </w:p>
    <w:p w14:paraId="21F0B174" w14:textId="77777777" w:rsidR="00DA2D02" w:rsidRPr="000965A2" w:rsidRDefault="00DA2D02" w:rsidP="000965A2">
      <w:pPr>
        <w:pStyle w:val="Rubrik1"/>
        <w:spacing w:line="360" w:lineRule="auto"/>
        <w:rPr>
          <w:rFonts w:ascii="Times New Roman" w:hAnsi="Times New Roman" w:cs="Times New Roman"/>
          <w:sz w:val="24"/>
          <w:szCs w:val="24"/>
        </w:rPr>
      </w:pPr>
    </w:p>
    <w:p w14:paraId="006B3B96" w14:textId="77777777" w:rsidR="00DA2D02" w:rsidRPr="000965A2" w:rsidRDefault="00DA2D02" w:rsidP="000965A2">
      <w:pPr>
        <w:pStyle w:val="Rubrik1"/>
        <w:spacing w:line="360" w:lineRule="auto"/>
        <w:rPr>
          <w:rFonts w:ascii="Times New Roman" w:hAnsi="Times New Roman" w:cs="Times New Roman"/>
          <w:sz w:val="24"/>
          <w:szCs w:val="24"/>
        </w:rPr>
      </w:pPr>
    </w:p>
    <w:p w14:paraId="3755A235" w14:textId="77777777" w:rsidR="00DA2D02" w:rsidRPr="000965A2" w:rsidRDefault="00DA2D02" w:rsidP="000965A2">
      <w:pPr>
        <w:spacing w:line="360" w:lineRule="auto"/>
      </w:pPr>
    </w:p>
    <w:p w14:paraId="21D9E748" w14:textId="77777777" w:rsidR="00DA2D02" w:rsidRDefault="00DA2D02" w:rsidP="000965A2">
      <w:pPr>
        <w:spacing w:line="360" w:lineRule="auto"/>
      </w:pPr>
    </w:p>
    <w:p w14:paraId="34D81A5D" w14:textId="77777777" w:rsidR="00987EFC" w:rsidRDefault="00987EFC" w:rsidP="000965A2">
      <w:pPr>
        <w:spacing w:line="360" w:lineRule="auto"/>
      </w:pPr>
    </w:p>
    <w:p w14:paraId="354A9A2E" w14:textId="1764329A" w:rsidR="76FB4AB2" w:rsidRDefault="76FB4AB2" w:rsidP="76FB4AB2">
      <w:pPr>
        <w:spacing w:line="360" w:lineRule="auto"/>
      </w:pPr>
    </w:p>
    <w:p w14:paraId="7E3E0821" w14:textId="4038C51B" w:rsidR="76FB4AB2" w:rsidRDefault="76FB4AB2" w:rsidP="76FB4AB2">
      <w:pPr>
        <w:spacing w:line="360" w:lineRule="auto"/>
      </w:pPr>
    </w:p>
    <w:p w14:paraId="1D2C90C4" w14:textId="1CBF2BB6" w:rsidR="76FB4AB2" w:rsidRDefault="76FB4AB2" w:rsidP="76FB4AB2">
      <w:pPr>
        <w:spacing w:line="360" w:lineRule="auto"/>
      </w:pPr>
    </w:p>
    <w:p w14:paraId="0855B910" w14:textId="77777777" w:rsidR="002B6FA6" w:rsidRDefault="002B6FA6" w:rsidP="76FB4AB2">
      <w:pPr>
        <w:spacing w:line="360" w:lineRule="auto"/>
      </w:pPr>
    </w:p>
    <w:p w14:paraId="0BCDE04C" w14:textId="77777777" w:rsidR="002B6FA6" w:rsidRDefault="002B6FA6" w:rsidP="76FB4AB2">
      <w:pPr>
        <w:spacing w:line="360" w:lineRule="auto"/>
      </w:pPr>
    </w:p>
    <w:p w14:paraId="6864E27E" w14:textId="77777777" w:rsidR="002B6FA6" w:rsidRDefault="002B6FA6" w:rsidP="76FB4AB2">
      <w:pPr>
        <w:spacing w:line="360" w:lineRule="auto"/>
      </w:pPr>
    </w:p>
    <w:p w14:paraId="3C5CEF9F" w14:textId="77777777" w:rsidR="002B6FA6" w:rsidRDefault="002B6FA6" w:rsidP="76FB4AB2">
      <w:pPr>
        <w:spacing w:line="360" w:lineRule="auto"/>
      </w:pPr>
    </w:p>
    <w:p w14:paraId="796DDE46" w14:textId="77777777" w:rsidR="00DA2D02" w:rsidRDefault="00DA2D02" w:rsidP="000965A2">
      <w:pPr>
        <w:pStyle w:val="Rubrik1"/>
        <w:spacing w:line="360" w:lineRule="auto"/>
        <w:rPr>
          <w:rFonts w:ascii="Times New Roman" w:hAnsi="Times New Roman" w:cs="Times New Roman"/>
          <w:sz w:val="24"/>
          <w:szCs w:val="24"/>
        </w:rPr>
      </w:pPr>
    </w:p>
    <w:p w14:paraId="3EFCEF6E" w14:textId="77777777" w:rsidR="00EE1F55" w:rsidRPr="00EE1F55" w:rsidRDefault="00EE1F55" w:rsidP="00EE1F55"/>
    <w:p w14:paraId="7D5F22CD" w14:textId="724DE575" w:rsidR="009A56CD" w:rsidRPr="00A844FB" w:rsidRDefault="27D7164F" w:rsidP="00A844FB">
      <w:pPr>
        <w:pStyle w:val="Rubrik1"/>
        <w:spacing w:line="360" w:lineRule="auto"/>
        <w:rPr>
          <w:rFonts w:ascii="Times New Roman" w:hAnsi="Times New Roman" w:cs="Times New Roman"/>
          <w:sz w:val="24"/>
          <w:szCs w:val="24"/>
        </w:rPr>
      </w:pPr>
      <w:bookmarkStart w:id="15" w:name="_Toc308520653"/>
      <w:r w:rsidRPr="27D7164F">
        <w:rPr>
          <w:rFonts w:ascii="Times New Roman" w:hAnsi="Times New Roman" w:cs="Times New Roman"/>
          <w:sz w:val="24"/>
          <w:szCs w:val="24"/>
        </w:rPr>
        <w:lastRenderedPageBreak/>
        <w:t>Diskussion</w:t>
      </w:r>
      <w:bookmarkEnd w:id="15"/>
    </w:p>
    <w:p w14:paraId="7C095C7B" w14:textId="77777777" w:rsidR="00335C20" w:rsidRPr="000965A2" w:rsidRDefault="00335C20" w:rsidP="000965A2">
      <w:pPr>
        <w:spacing w:line="360" w:lineRule="auto"/>
      </w:pPr>
    </w:p>
    <w:p w14:paraId="0E2DE1EF" w14:textId="71F3A58B" w:rsidR="00335C20" w:rsidRPr="000965A2" w:rsidRDefault="5291D7A6" w:rsidP="000965A2">
      <w:pPr>
        <w:spacing w:line="360" w:lineRule="auto"/>
      </w:pPr>
      <w:r>
        <w:t>Den tidigare</w:t>
      </w:r>
      <w:r w:rsidR="75C6195F">
        <w:t xml:space="preserve"> </w:t>
      </w:r>
      <w:r w:rsidR="0DFB26FF">
        <w:t xml:space="preserve">forskningen </w:t>
      </w:r>
      <w:r w:rsidR="75C6195F">
        <w:t>visar att mikroplaster finns i stora mängder i havsmiljöer och kan påverka många olika organismer</w:t>
      </w:r>
      <w:r w:rsidR="280479F7">
        <w:t xml:space="preserve"> (Naturvårdverket, 2025)</w:t>
      </w:r>
      <w:r w:rsidR="75C6195F">
        <w:t>. Mikroplaster bildas både primärt, som i skrubbmaterial i kosmetika, och sekundärt, när större plastföremål bryts ned, exempelvis genom UV-strålning, mekaniska eller kemiska processer</w:t>
      </w:r>
      <w:r w:rsidR="7EDE4872">
        <w:t xml:space="preserve"> (Touma, 2021)</w:t>
      </w:r>
      <w:r w:rsidR="75C6195F">
        <w:t>. Mikroplaster tas upp av djur på olika nivåer i näringskedjan, till exempel plankton, mu</w:t>
      </w:r>
      <w:r w:rsidR="29F34A06">
        <w:t>s</w:t>
      </w:r>
      <w:r w:rsidR="75C6195F">
        <w:t>slor, krabbor och fiskar</w:t>
      </w:r>
      <w:r w:rsidR="2D261C7D">
        <w:t xml:space="preserve"> </w:t>
      </w:r>
      <w:r w:rsidR="6F862221">
        <w:t>(Bertilsson, 2018)</w:t>
      </w:r>
      <w:r w:rsidR="75C6195F">
        <w:t>. Partiklarna kan samlas i djurens organ och magsäckar, vilket kan skada djuren och göra det svårare för dem att ta upp näring eller få ungar</w:t>
      </w:r>
      <w:r w:rsidR="4D866BA9">
        <w:t xml:space="preserve"> (</w:t>
      </w:r>
      <w:r w:rsidR="1D46FF94">
        <w:t>Touma, 2021</w:t>
      </w:r>
      <w:r w:rsidR="4D866BA9">
        <w:t>)</w:t>
      </w:r>
      <w:r w:rsidR="75C6195F">
        <w:t>. Mikroplaster kan också bära med sig farliga kemikalier som sprids i miljön</w:t>
      </w:r>
      <w:r w:rsidR="1D46FF94">
        <w:t xml:space="preserve"> </w:t>
      </w:r>
      <w:r w:rsidR="6118852A">
        <w:t>(</w:t>
      </w:r>
      <w:r w:rsidR="1F9A1CF2">
        <w:t>Touma, 2021</w:t>
      </w:r>
      <w:r w:rsidR="6118852A">
        <w:t>)</w:t>
      </w:r>
      <w:r w:rsidR="75C6195F">
        <w:t>. Större djur som valar påverkas både direkt när de fastnar i fiskenät och indirekt när de äter mat som innehåller mikroplaster</w:t>
      </w:r>
      <w:r w:rsidR="6118852A">
        <w:t xml:space="preserve"> (</w:t>
      </w:r>
      <w:r w:rsidR="28F430C8">
        <w:t>Clern, 2019</w:t>
      </w:r>
      <w:r w:rsidR="6118852A">
        <w:t>)</w:t>
      </w:r>
      <w:r w:rsidR="75C6195F">
        <w:t>. Även växtplankton som utgör grunden i näringskedjan påverkas eftersom plast kan störa näringsämnen i vattnet</w:t>
      </w:r>
      <w:r w:rsidR="28F430C8">
        <w:t xml:space="preserve"> (</w:t>
      </w:r>
      <w:r w:rsidR="154385DB">
        <w:t>SMHI, 2012</w:t>
      </w:r>
      <w:r w:rsidR="28F430C8">
        <w:t>)</w:t>
      </w:r>
      <w:r w:rsidR="75C6195F">
        <w:t>.</w:t>
      </w:r>
    </w:p>
    <w:p w14:paraId="4E90B3C5" w14:textId="77777777" w:rsidR="00EE1F55" w:rsidRDefault="00EE1F55" w:rsidP="000965A2">
      <w:pPr>
        <w:spacing w:line="360" w:lineRule="auto"/>
      </w:pPr>
    </w:p>
    <w:p w14:paraId="11413C0F" w14:textId="4402B01A" w:rsidR="00335C20" w:rsidRPr="000965A2" w:rsidRDefault="66F118CB" w:rsidP="000965A2">
      <w:pPr>
        <w:spacing w:line="360" w:lineRule="auto"/>
      </w:pPr>
      <w:r>
        <w:t>Den tidigare forskningen</w:t>
      </w:r>
      <w:r w:rsidR="75C6195F">
        <w:t xml:space="preserve"> visar </w:t>
      </w:r>
      <w:r w:rsidR="651C6AB3">
        <w:t xml:space="preserve">även </w:t>
      </w:r>
      <w:r w:rsidR="75C6195F">
        <w:t>att människor kan exponeras för mikroplaster genom mat, vatten och inandning. Mikroplaster kan innehålla kemikalier som påverkar nervsystem, immunsystem och hormoner</w:t>
      </w:r>
      <w:r w:rsidR="44E3509F">
        <w:t xml:space="preserve"> (Touma, 2021)</w:t>
      </w:r>
      <w:r w:rsidR="75C6195F">
        <w:t>. Studier visar att mikroplaster kan förekomma i fisk och skaldjur, exempelvis räkor, vilket innebär att plast</w:t>
      </w:r>
      <w:r w:rsidR="153C945C">
        <w:t xml:space="preserve"> </w:t>
      </w:r>
      <w:r w:rsidR="75C6195F">
        <w:t>partiklar kan förs vidare till människor vid konsumtion</w:t>
      </w:r>
      <w:r w:rsidR="203955FF">
        <w:t xml:space="preserve"> (</w:t>
      </w:r>
      <w:r w:rsidR="4A1DA814">
        <w:t>Bertilsson, 2018</w:t>
      </w:r>
      <w:r w:rsidR="203955FF">
        <w:t>)</w:t>
      </w:r>
      <w:r w:rsidR="75C6195F">
        <w:t>. Uppskattningsvis kan en person få i sig hundratals mikroplastpartiklar per år via livsmedel</w:t>
      </w:r>
      <w:r w:rsidR="36EF55C4">
        <w:t xml:space="preserve"> </w:t>
      </w:r>
      <w:r w:rsidR="26775E7F">
        <w:t>(</w:t>
      </w:r>
      <w:r w:rsidR="36EF55C4">
        <w:t>Touma</w:t>
      </w:r>
      <w:r w:rsidR="26775E7F">
        <w:t>, 2021)</w:t>
      </w:r>
      <w:r w:rsidR="75C6195F">
        <w:t>, vilket kan leda till hälsoproblem vid långvarig exponering.</w:t>
      </w:r>
    </w:p>
    <w:p w14:paraId="0EA9C1B3" w14:textId="192618A9" w:rsidR="00335C20" w:rsidRPr="000965A2" w:rsidRDefault="67BA0DBA" w:rsidP="000965A2">
      <w:pPr>
        <w:spacing w:line="360" w:lineRule="auto"/>
      </w:pPr>
      <w:r>
        <w:t>Samt</w:t>
      </w:r>
      <w:r w:rsidR="75C6195F">
        <w:t xml:space="preserve"> visar </w:t>
      </w:r>
      <w:r w:rsidR="5EDDFAAC">
        <w:t xml:space="preserve">den tidigare forskningen </w:t>
      </w:r>
      <w:r w:rsidR="75C6195F">
        <w:t>att mikroplaster påverkar både djur och miljön på flera sätt och att människor också kan bli påverkade genom mat och vatten. Detta besvarar frågorna om plastens påverkan på havet och människors hälsa.</w:t>
      </w:r>
    </w:p>
    <w:p w14:paraId="4AC00740" w14:textId="77777777" w:rsidR="008A07FD" w:rsidRPr="000965A2" w:rsidRDefault="008A07FD" w:rsidP="000965A2">
      <w:pPr>
        <w:spacing w:line="360" w:lineRule="auto"/>
      </w:pPr>
    </w:p>
    <w:p w14:paraId="03BFCC96" w14:textId="77777777" w:rsidR="008A07FD" w:rsidRPr="000965A2" w:rsidRDefault="008A07FD" w:rsidP="000965A2">
      <w:pPr>
        <w:spacing w:line="360" w:lineRule="auto"/>
      </w:pPr>
      <w:r w:rsidRPr="000965A2">
        <w:t xml:space="preserve">Enligt enkätsvaren varierar elevernas kunskap om mikroplaster. Många elever uppgav att de endast känner till lite om mikroplaster, vilket tyder på att kunskapen om ämnet fortfarande är relativt begränsad. Samtidigt visar enkätsvaren att de flesta elever är medvetna om att mikroplaster kan vara skadliga för djur och miljö. Detta stämmer till stor del överens med den tidigare </w:t>
      </w:r>
      <w:r w:rsidRPr="000965A2">
        <w:lastRenderedPageBreak/>
        <w:t>forskningen som visar att mikroplaster kan påverka marina organismer och ekosystem negativt.</w:t>
      </w:r>
    </w:p>
    <w:p w14:paraId="701846F8" w14:textId="77777777" w:rsidR="008A07FD" w:rsidRPr="000965A2" w:rsidRDefault="008A07FD" w:rsidP="000965A2">
      <w:pPr>
        <w:spacing w:line="360" w:lineRule="auto"/>
      </w:pPr>
      <w:r w:rsidRPr="000965A2">
        <w:t xml:space="preserve">Tidigare forskning visar att mikroplaster kan tas upp av många olika organismer i havet och spridas genom näringskedjan, från plankton till större djur som fiskar och valar (Bertilsson, 2018; </w:t>
      </w:r>
      <w:proofErr w:type="spellStart"/>
      <w:r w:rsidRPr="000965A2">
        <w:t>Touma</w:t>
      </w:r>
      <w:proofErr w:type="spellEnd"/>
      <w:r w:rsidRPr="000965A2">
        <w:t>, 2021). Enligt elevernas svar i enkäten kopplar många mikroplaster till skador på djur och marina miljöer, till exempel att djur kan äta plast eller att ekosystem kan påverkas negativt. Detta visar att elevernas uppfattningar i flera fall stämmer överens med vad tidigare forskning har kommit fram till.</w:t>
      </w:r>
    </w:p>
    <w:p w14:paraId="6E6785F0" w14:textId="09CB5789" w:rsidR="008A07FD" w:rsidRPr="000965A2" w:rsidRDefault="516300A0" w:rsidP="000965A2">
      <w:pPr>
        <w:spacing w:line="360" w:lineRule="auto"/>
      </w:pPr>
      <w:r>
        <w:t>Samtidigt visar enkätsvaren att det finns v</w:t>
      </w:r>
      <w:r w:rsidR="7E38DABD">
        <w:t>iss</w:t>
      </w:r>
      <w:r w:rsidR="5815B6C1">
        <w:t xml:space="preserve"> brist på </w:t>
      </w:r>
      <w:r w:rsidR="37E4C67C">
        <w:t>kunskap.</w:t>
      </w:r>
      <w:r>
        <w:t xml:space="preserve"> Flera elever svarade att de inte visste vilka miljöproblem mikroplaster orsakar eller hur de kan påverka människor på lång sikt. Enligt enkätsvaren var det också många elever som inte kände till mer specifika fakta, till exempel att mikroplaster kan finnas i djurs organ eller spridas genom vissa livsmedel. Detta tyder på att kunskapen om mer detaljerade effekter av mikroplaster fortfarande är relativt begränsad.</w:t>
      </w:r>
    </w:p>
    <w:p w14:paraId="2B457D45" w14:textId="01B5F559" w:rsidR="00910FEB" w:rsidRPr="000965A2" w:rsidRDefault="00910FEB" w:rsidP="000965A2">
      <w:pPr>
        <w:spacing w:line="360" w:lineRule="auto"/>
      </w:pPr>
    </w:p>
    <w:p w14:paraId="288BACD3" w14:textId="5792AAA3" w:rsidR="00E46954" w:rsidRPr="000965A2" w:rsidRDefault="00E46954" w:rsidP="000965A2">
      <w:pPr>
        <w:spacing w:line="360" w:lineRule="auto"/>
      </w:pPr>
    </w:p>
    <w:p w14:paraId="6CC2EDA4" w14:textId="64B7117D" w:rsidR="00400EF8" w:rsidRPr="000965A2" w:rsidRDefault="07563738" w:rsidP="000965A2">
      <w:pPr>
        <w:spacing w:line="360" w:lineRule="auto"/>
      </w:pPr>
      <w:r>
        <w:t>Gällande e</w:t>
      </w:r>
      <w:r w:rsidR="61D44138">
        <w:t>levernas åsikter om hur mikroplaster kan påverka både djur och människor på lång sik</w:t>
      </w:r>
      <w:r w:rsidR="4741EAA7">
        <w:t>t</w:t>
      </w:r>
      <w:r w:rsidR="6B610687">
        <w:t xml:space="preserve"> f</w:t>
      </w:r>
      <w:r>
        <w:t xml:space="preserve">ramkommer i enkätsvar fråga 1 att </w:t>
      </w:r>
      <w:r w:rsidR="3FB9F916">
        <w:t xml:space="preserve">70 % av eleverna har en dålig uppfattning om </w:t>
      </w:r>
      <w:r w:rsidR="468C6AF1">
        <w:t xml:space="preserve">vad mikroplaster är. </w:t>
      </w:r>
      <w:r w:rsidR="20B09004">
        <w:t xml:space="preserve">Samtidigt </w:t>
      </w:r>
      <w:r w:rsidR="6F0135C1">
        <w:t xml:space="preserve">visar resultatet på fråga </w:t>
      </w:r>
      <w:r w:rsidR="67EDC5FA">
        <w:t xml:space="preserve">14 </w:t>
      </w:r>
      <w:r w:rsidR="23A18D8F">
        <w:t xml:space="preserve">att eleverna är medvetna om konsekvenserna </w:t>
      </w:r>
      <w:r w:rsidR="7CA6C065">
        <w:t>som kan</w:t>
      </w:r>
      <w:r w:rsidR="23A18D8F">
        <w:t xml:space="preserve"> orsakas av mikroplaster</w:t>
      </w:r>
      <w:r w:rsidR="3BF61B1E">
        <w:t>. Detta</w:t>
      </w:r>
      <w:r w:rsidR="519FEE3F">
        <w:t xml:space="preserve"> visar på</w:t>
      </w:r>
      <w:r w:rsidR="3B15515A">
        <w:t xml:space="preserve"> </w:t>
      </w:r>
      <w:r w:rsidR="19455B94">
        <w:t>att flera</w:t>
      </w:r>
      <w:r w:rsidR="519FEE3F">
        <w:t xml:space="preserve"> elever än 70</w:t>
      </w:r>
      <w:r w:rsidR="42265BC7">
        <w:t xml:space="preserve"> </w:t>
      </w:r>
      <w:r w:rsidR="519FEE3F">
        <w:t xml:space="preserve">% bör </w:t>
      </w:r>
      <w:r w:rsidR="3B15515A">
        <w:t>ändock ha kännedom om</w:t>
      </w:r>
      <w:r w:rsidR="1FBEAA4C">
        <w:t xml:space="preserve"> mikroplaster</w:t>
      </w:r>
      <w:r w:rsidR="748E8B93">
        <w:t>nas påverkan</w:t>
      </w:r>
      <w:r w:rsidR="0F7B4A19">
        <w:t xml:space="preserve"> på</w:t>
      </w:r>
      <w:r w:rsidR="748E8B93">
        <w:t xml:space="preserve"> </w:t>
      </w:r>
      <w:r w:rsidR="0F7B4A19">
        <w:t>människor och klimatet.</w:t>
      </w:r>
    </w:p>
    <w:p w14:paraId="5D0D76E8" w14:textId="77777777" w:rsidR="00061915" w:rsidRPr="000965A2" w:rsidRDefault="00061915" w:rsidP="000965A2">
      <w:pPr>
        <w:spacing w:line="360" w:lineRule="auto"/>
      </w:pPr>
    </w:p>
    <w:p w14:paraId="2D760C98" w14:textId="0EA08EE9" w:rsidR="00F06FFA" w:rsidRPr="000965A2" w:rsidRDefault="00F06FFA" w:rsidP="000965A2">
      <w:pPr>
        <w:spacing w:line="360" w:lineRule="auto"/>
      </w:pPr>
    </w:p>
    <w:p w14:paraId="022CBCB3" w14:textId="43BB8AE8" w:rsidR="00C66570" w:rsidRPr="000965A2" w:rsidRDefault="006E14C6" w:rsidP="000965A2">
      <w:pPr>
        <w:spacing w:line="360" w:lineRule="auto"/>
      </w:pPr>
      <w:r w:rsidRPr="000965A2">
        <w:t xml:space="preserve">Enligt enkätsvaren </w:t>
      </w:r>
      <w:r w:rsidR="003D3474" w:rsidRPr="000965A2">
        <w:t xml:space="preserve">har eleverna olika förslag på hur samhället ska göra för att minska mikroplaster spridning och påverkan </w:t>
      </w:r>
      <w:r w:rsidR="00BA1337" w:rsidRPr="000965A2">
        <w:t xml:space="preserve">i haven. I eleverna svar framkommer att de ser båda politiska åtgärder och individuellt ansvar som viktiga för att minska problemen. </w:t>
      </w:r>
    </w:p>
    <w:p w14:paraId="257A7174" w14:textId="77777777" w:rsidR="003E2662" w:rsidRPr="000965A2" w:rsidRDefault="003E2662" w:rsidP="000965A2">
      <w:pPr>
        <w:spacing w:line="360" w:lineRule="auto"/>
      </w:pPr>
    </w:p>
    <w:p w14:paraId="5427CED8" w14:textId="77777777" w:rsidR="00F3074E" w:rsidRPr="000965A2" w:rsidRDefault="00F3074E" w:rsidP="000965A2">
      <w:pPr>
        <w:spacing w:line="360" w:lineRule="auto"/>
        <w:rPr>
          <w:color w:val="FF0000"/>
        </w:rPr>
      </w:pPr>
    </w:p>
    <w:p w14:paraId="24FF1BBD" w14:textId="77777777" w:rsidR="009D26D0" w:rsidRDefault="009D26D0" w:rsidP="000965A2">
      <w:pPr>
        <w:pStyle w:val="Normalwebb"/>
        <w:spacing w:line="360" w:lineRule="auto"/>
        <w:rPr>
          <w:color w:val="000000"/>
        </w:rPr>
      </w:pPr>
      <w:r w:rsidRPr="000965A2">
        <w:rPr>
          <w:color w:val="000000"/>
        </w:rPr>
        <w:lastRenderedPageBreak/>
        <w:t>När resultaten från enkäten jämförs med den tidigare forskningen går det att se att eleverna har en viss grundläggande medvetenhet om mikroplaster och hur de kan påverka den marina miljön. Samtidigt visar resultaten att kunskapen om vad mikroplaster egentligen är och hur de påverkar djur, människor och ekosystem på längre sikt fortfarande är ganska begränsad. Detta tyder på att många elever känner till problemet på en övergripande nivå, men att deras kunskap inte är särskilt djup.</w:t>
      </w:r>
    </w:p>
    <w:p w14:paraId="3F563AE8" w14:textId="77777777" w:rsidR="008F3DE2" w:rsidRPr="000965A2" w:rsidRDefault="008F3DE2" w:rsidP="000965A2">
      <w:pPr>
        <w:pStyle w:val="Normalwebb"/>
        <w:spacing w:line="360" w:lineRule="auto"/>
        <w:rPr>
          <w:color w:val="000000"/>
        </w:rPr>
      </w:pPr>
    </w:p>
    <w:p w14:paraId="381F40BB" w14:textId="51B8AF34" w:rsidR="00566B26" w:rsidRDefault="009D26D0" w:rsidP="000965A2">
      <w:pPr>
        <w:pStyle w:val="Normalwebb"/>
        <w:spacing w:line="360" w:lineRule="auto"/>
        <w:rPr>
          <w:color w:val="000000"/>
        </w:rPr>
      </w:pPr>
      <w:r w:rsidRPr="000965A2">
        <w:rPr>
          <w:color w:val="000000"/>
        </w:rPr>
        <w:t>Utifrån detta kan man därför dra slutsatsen att elever behöver mer kunskap om mikroplaster och deras konsekvenser. Om kunskapen ökar kan människor få en bättre förståelse för hur stort problemet faktiskt är och därmed också bli mer motiverade att stödja eller själva bidra till åtgärder som minskar spridningen av mikroplaster. På längre sikt är detta viktigt för att kunna skydda marina ekosystem och arbeta mot en renare miljö och ett mer hållbart samhäll</w:t>
      </w:r>
      <w:r w:rsidR="003E4926" w:rsidRPr="000965A2">
        <w:rPr>
          <w:color w:val="000000"/>
        </w:rPr>
        <w:t xml:space="preserve">e. </w:t>
      </w:r>
    </w:p>
    <w:p w14:paraId="44924856" w14:textId="77777777" w:rsidR="008F3DE2" w:rsidRPr="000965A2" w:rsidRDefault="008F3DE2" w:rsidP="000965A2">
      <w:pPr>
        <w:pStyle w:val="Normalwebb"/>
        <w:spacing w:line="360" w:lineRule="auto"/>
        <w:rPr>
          <w:color w:val="000000"/>
        </w:rPr>
      </w:pPr>
    </w:p>
    <w:p w14:paraId="6BFDEB13" w14:textId="6E848084" w:rsidR="00566B26" w:rsidRPr="000965A2" w:rsidRDefault="003479D8" w:rsidP="000965A2">
      <w:pPr>
        <w:pStyle w:val="Normalwebb"/>
        <w:spacing w:line="360" w:lineRule="auto"/>
        <w:rPr>
          <w:color w:val="000000"/>
        </w:rPr>
      </w:pPr>
      <w:r w:rsidRPr="000965A2">
        <w:rPr>
          <w:color w:val="000000"/>
        </w:rPr>
        <w:t xml:space="preserve">Som </w:t>
      </w:r>
      <w:r w:rsidR="00D9518B" w:rsidRPr="000965A2">
        <w:rPr>
          <w:color w:val="000000"/>
        </w:rPr>
        <w:t>f</w:t>
      </w:r>
      <w:r w:rsidR="005F6395">
        <w:rPr>
          <w:color w:val="000000"/>
        </w:rPr>
        <w:t>ortsatt</w:t>
      </w:r>
      <w:r w:rsidRPr="000965A2">
        <w:rPr>
          <w:color w:val="000000"/>
        </w:rPr>
        <w:t xml:space="preserve"> </w:t>
      </w:r>
      <w:r w:rsidR="00D9518B" w:rsidRPr="000965A2">
        <w:rPr>
          <w:color w:val="000000"/>
        </w:rPr>
        <w:t>forskning</w:t>
      </w:r>
      <w:r w:rsidRPr="000965A2">
        <w:rPr>
          <w:color w:val="000000"/>
        </w:rPr>
        <w:t xml:space="preserve"> skulle jag </w:t>
      </w:r>
      <w:r w:rsidR="00D9518B" w:rsidRPr="000965A2">
        <w:rPr>
          <w:color w:val="000000"/>
        </w:rPr>
        <w:t xml:space="preserve">rekommendera att </w:t>
      </w:r>
      <w:r w:rsidR="00B20107" w:rsidRPr="000965A2">
        <w:rPr>
          <w:color w:val="000000"/>
        </w:rPr>
        <w:t xml:space="preserve">forska </w:t>
      </w:r>
      <w:r w:rsidR="00C46CD7" w:rsidRPr="000965A2">
        <w:rPr>
          <w:color w:val="000000"/>
        </w:rPr>
        <w:t xml:space="preserve">kring hur människor påverkas av </w:t>
      </w:r>
      <w:r w:rsidR="00B20107" w:rsidRPr="000965A2">
        <w:rPr>
          <w:color w:val="000000"/>
        </w:rPr>
        <w:t xml:space="preserve">mikroplaster </w:t>
      </w:r>
      <w:r w:rsidR="00600102" w:rsidRPr="000965A2">
        <w:rPr>
          <w:color w:val="000000"/>
        </w:rPr>
        <w:t xml:space="preserve">i den luft vi andas in. </w:t>
      </w:r>
      <w:r w:rsidR="00A16491" w:rsidRPr="00A16491">
        <w:rPr>
          <w:color w:val="000000"/>
        </w:rPr>
        <w:t>Det skulle vara särskilt intressant att studera hur stora mängder mikroplastpartiklar som förekommer i inomhusmiljöer, där människor tillbringar en stor del av sin vardag. Vidare forskning skulle även kunna kartlägga vilka vardagliga källor som bidrar mest till spridningen av dessa partiklar i luften, såsom syntetiska textilier, möbler och slitage från plastbaserade material i hemmiljöer. En sådan forskning skulle kunna bidra till en ökad förståelse för hur mikroplaster sprids i vår närmiljö och vilka konsekvenser detta kan få för människors hälsa på lång sikt.</w:t>
      </w:r>
    </w:p>
    <w:p w14:paraId="21BEB5CB" w14:textId="77777777" w:rsidR="009D26D0" w:rsidRDefault="009D26D0" w:rsidP="009D26D0">
      <w:pPr>
        <w:pStyle w:val="Normalwebb"/>
        <w:rPr>
          <w:color w:val="000000"/>
        </w:rPr>
      </w:pPr>
    </w:p>
    <w:p w14:paraId="5846C8B7" w14:textId="77777777" w:rsidR="00F3074E" w:rsidRDefault="00F3074E" w:rsidP="6952A424">
      <w:pPr>
        <w:spacing w:line="360" w:lineRule="auto"/>
        <w:rPr>
          <w:color w:val="FF0000"/>
        </w:rPr>
      </w:pPr>
    </w:p>
    <w:p w14:paraId="44EEE121" w14:textId="77777777" w:rsidR="00F3074E" w:rsidRDefault="00F3074E" w:rsidP="6952A424">
      <w:pPr>
        <w:spacing w:line="360" w:lineRule="auto"/>
        <w:rPr>
          <w:color w:val="FF0000"/>
        </w:rPr>
      </w:pPr>
    </w:p>
    <w:p w14:paraId="6D0CBA3B" w14:textId="77777777" w:rsidR="00F3074E" w:rsidRDefault="00F3074E" w:rsidP="6952A424">
      <w:pPr>
        <w:spacing w:line="360" w:lineRule="auto"/>
        <w:rPr>
          <w:color w:val="FF0000"/>
        </w:rPr>
      </w:pPr>
    </w:p>
    <w:p w14:paraId="798DCC8C" w14:textId="77777777" w:rsidR="00F3074E" w:rsidRDefault="00F3074E" w:rsidP="6952A424">
      <w:pPr>
        <w:spacing w:line="360" w:lineRule="auto"/>
        <w:rPr>
          <w:color w:val="FF0000"/>
        </w:rPr>
      </w:pPr>
    </w:p>
    <w:p w14:paraId="44F7C76F" w14:textId="77777777" w:rsidR="008F3DE2" w:rsidRDefault="008F3DE2" w:rsidP="5F1A88BC">
      <w:pPr>
        <w:spacing w:line="360" w:lineRule="auto"/>
        <w:rPr>
          <w:color w:val="2F5496" w:themeColor="accent1" w:themeShade="BF"/>
        </w:rPr>
      </w:pPr>
    </w:p>
    <w:p w14:paraId="094FDD85" w14:textId="77777777" w:rsidR="004837CD" w:rsidRDefault="27D7164F" w:rsidP="004837CD">
      <w:pPr>
        <w:pStyle w:val="Rubrik1"/>
      </w:pPr>
      <w:bookmarkStart w:id="16" w:name="_Toc626806161"/>
      <w:r>
        <w:lastRenderedPageBreak/>
        <w:t>Referenslista</w:t>
      </w:r>
      <w:bookmarkEnd w:id="16"/>
    </w:p>
    <w:p w14:paraId="6FAE41F1" w14:textId="77777777" w:rsidR="001A1EE4" w:rsidRDefault="001A1EE4" w:rsidP="001A1EE4"/>
    <w:p w14:paraId="167D0525" w14:textId="77777777" w:rsidR="001A1EE4" w:rsidRPr="001A1EE4" w:rsidRDefault="001A1EE4" w:rsidP="001A1EE4"/>
    <w:p w14:paraId="3652A561" w14:textId="77777777" w:rsidR="007E6FAB" w:rsidRDefault="00DB3E56" w:rsidP="5F1A88BC">
      <w:pPr>
        <w:spacing w:line="360" w:lineRule="auto"/>
        <w:rPr>
          <w:rFonts w:ascii="DM Sans" w:hAnsi="DM Sans"/>
          <w:color w:val="232323"/>
          <w:sz w:val="26"/>
          <w:szCs w:val="26"/>
          <w:shd w:val="clear" w:color="auto" w:fill="FFFFFF"/>
        </w:rPr>
      </w:pPr>
      <w:r>
        <w:t>Bertilsson</w:t>
      </w:r>
      <w:r w:rsidR="00FA1132">
        <w:t>,</w:t>
      </w:r>
      <w:r>
        <w:t xml:space="preserve"> Sabina </w:t>
      </w:r>
      <w:r w:rsidR="00FA1132">
        <w:t>(2018)</w:t>
      </w:r>
      <w:r w:rsidR="002528C3">
        <w:t xml:space="preserve"> Mikroplaster i marina livsmedel</w:t>
      </w:r>
      <w:r w:rsidR="00E97950">
        <w:t xml:space="preserve">. </w:t>
      </w:r>
      <w:r w:rsidR="00822A6E">
        <w:rPr>
          <w:rFonts w:ascii="DM Sans" w:hAnsi="DM Sans"/>
          <w:color w:val="232323"/>
          <w:sz w:val="26"/>
          <w:szCs w:val="26"/>
          <w:shd w:val="clear" w:color="auto" w:fill="FFFFFF"/>
        </w:rPr>
        <w:t>[</w:t>
      </w:r>
      <w:r w:rsidR="00BF2552">
        <w:t>Kandidatexamen</w:t>
      </w:r>
      <w:r w:rsidR="00422209">
        <w:t>,</w:t>
      </w:r>
      <w:r w:rsidR="00C67B6C">
        <w:t xml:space="preserve"> Örebro universitet</w:t>
      </w:r>
      <w:r w:rsidR="00822A6E">
        <w:rPr>
          <w:rFonts w:ascii="DM Sans" w:hAnsi="DM Sans"/>
          <w:color w:val="232323"/>
          <w:sz w:val="26"/>
          <w:szCs w:val="26"/>
          <w:shd w:val="clear" w:color="auto" w:fill="FFFFFF"/>
        </w:rPr>
        <w:t>]</w:t>
      </w:r>
    </w:p>
    <w:p w14:paraId="57F1FD87" w14:textId="2294822C" w:rsidR="00C66570" w:rsidRDefault="00E27108" w:rsidP="5F1A88BC">
      <w:pPr>
        <w:spacing w:line="360" w:lineRule="auto"/>
        <w:rPr>
          <w:rFonts w:ascii="DM Sans" w:hAnsi="DM Sans"/>
          <w:color w:val="232323"/>
          <w:sz w:val="26"/>
          <w:szCs w:val="26"/>
          <w:shd w:val="clear" w:color="auto" w:fill="FFFFFF"/>
        </w:rPr>
      </w:pPr>
      <w:r>
        <w:rPr>
          <w:rFonts w:ascii="DM Sans" w:hAnsi="DM Sans"/>
          <w:color w:val="232323"/>
          <w:sz w:val="26"/>
          <w:szCs w:val="26"/>
          <w:shd w:val="clear" w:color="auto" w:fill="FFFFFF"/>
        </w:rPr>
        <w:t xml:space="preserve"> </w:t>
      </w:r>
      <w:hyperlink r:id="rId24" w:history="1">
        <w:r w:rsidR="007E6FAB" w:rsidRPr="008A0AAE">
          <w:rPr>
            <w:rStyle w:val="Hyperlnk"/>
            <w:rFonts w:ascii="DM Sans" w:hAnsi="DM Sans"/>
            <w:sz w:val="26"/>
            <w:szCs w:val="26"/>
            <w:shd w:val="clear" w:color="auto" w:fill="FFFFFF"/>
          </w:rPr>
          <w:t>https://www.diva-portal.org/smash/get/diva2:1245547/FULLTEXT01.pdf</w:t>
        </w:r>
      </w:hyperlink>
    </w:p>
    <w:p w14:paraId="2B1026C4" w14:textId="77777777" w:rsidR="00DA3E67" w:rsidRDefault="00DA3E67" w:rsidP="5F1A88BC">
      <w:pPr>
        <w:spacing w:line="360" w:lineRule="auto"/>
      </w:pPr>
    </w:p>
    <w:p w14:paraId="53748438" w14:textId="1A1C853E" w:rsidR="00DA3E67" w:rsidRDefault="002B391E" w:rsidP="5F1A88BC">
      <w:pPr>
        <w:spacing w:line="360" w:lineRule="auto"/>
      </w:pPr>
      <w:proofErr w:type="spellStart"/>
      <w:r w:rsidRPr="006306A0">
        <w:rPr>
          <w:lang w:val="en-GB"/>
        </w:rPr>
        <w:t>Brita</w:t>
      </w:r>
      <w:r w:rsidR="008F7B5E" w:rsidRPr="006306A0">
        <w:rPr>
          <w:lang w:val="en-GB"/>
        </w:rPr>
        <w:t>nica</w:t>
      </w:r>
      <w:proofErr w:type="spellEnd"/>
      <w:r w:rsidR="008F7B5E" w:rsidRPr="006306A0">
        <w:rPr>
          <w:lang w:val="en-GB"/>
        </w:rPr>
        <w:t xml:space="preserve"> (</w:t>
      </w:r>
      <w:proofErr w:type="spellStart"/>
      <w:r w:rsidR="008F7B5E" w:rsidRPr="006306A0">
        <w:rPr>
          <w:lang w:val="en-GB"/>
        </w:rPr>
        <w:t>u.å</w:t>
      </w:r>
      <w:proofErr w:type="spellEnd"/>
      <w:r w:rsidR="00F336AA" w:rsidRPr="006306A0">
        <w:rPr>
          <w:lang w:val="en-GB"/>
        </w:rPr>
        <w:t xml:space="preserve">) </w:t>
      </w:r>
      <w:r w:rsidR="00193DF3" w:rsidRPr="006306A0">
        <w:rPr>
          <w:lang w:val="en-GB"/>
        </w:rPr>
        <w:t>T</w:t>
      </w:r>
      <w:r w:rsidR="00F336AA" w:rsidRPr="006306A0">
        <w:rPr>
          <w:lang w:val="en-GB"/>
        </w:rPr>
        <w:t>rophic</w:t>
      </w:r>
      <w:r w:rsidR="00DA3E67" w:rsidRPr="006306A0">
        <w:rPr>
          <w:lang w:val="en-GB"/>
        </w:rPr>
        <w:t xml:space="preserve"> level</w:t>
      </w:r>
      <w:r w:rsidR="008F7B5E" w:rsidRPr="006306A0">
        <w:rPr>
          <w:lang w:val="en-GB"/>
        </w:rPr>
        <w:t xml:space="preserve">. </w:t>
      </w:r>
      <w:r w:rsidR="00176526" w:rsidRPr="006306A0">
        <w:rPr>
          <w:lang w:val="en-GB"/>
        </w:rPr>
        <w:t xml:space="preserve"> </w:t>
      </w:r>
      <w:r w:rsidR="00EA358B" w:rsidRPr="00F336AA">
        <w:t xml:space="preserve">Hämtad 26 november </w:t>
      </w:r>
      <w:r w:rsidR="00774FF1" w:rsidRPr="00F336AA">
        <w:t xml:space="preserve">2025 från </w:t>
      </w:r>
      <w:hyperlink r:id="rId25" w:history="1">
        <w:r w:rsidR="00F336AA" w:rsidRPr="00C15F5B">
          <w:rPr>
            <w:rStyle w:val="Hyperlnk"/>
          </w:rPr>
          <w:t>https://www.britannica.com/science/trophic-pyramid</w:t>
        </w:r>
      </w:hyperlink>
    </w:p>
    <w:p w14:paraId="57249BC8" w14:textId="77777777" w:rsidR="00B0188E" w:rsidRDefault="00B0188E" w:rsidP="5F1A88BC">
      <w:pPr>
        <w:spacing w:line="360" w:lineRule="auto"/>
      </w:pPr>
    </w:p>
    <w:p w14:paraId="6DE40157" w14:textId="67EBD59F" w:rsidR="00B0188E" w:rsidRPr="0070789E" w:rsidRDefault="00F419AB" w:rsidP="5F1A88BC">
      <w:pPr>
        <w:spacing w:line="360" w:lineRule="auto"/>
        <w:rPr>
          <w:rFonts w:ascii="hak parantes" w:hAnsi="hak parantes"/>
          <w:i/>
          <w:lang w:val="en-GB"/>
        </w:rPr>
      </w:pPr>
      <w:r>
        <w:t xml:space="preserve"> </w:t>
      </w:r>
      <w:proofErr w:type="spellStart"/>
      <w:r w:rsidR="00BB1A55">
        <w:t>Clern</w:t>
      </w:r>
      <w:proofErr w:type="spellEnd"/>
      <w:r>
        <w:t>, Rebecka</w:t>
      </w:r>
      <w:r w:rsidR="00165621">
        <w:t xml:space="preserve">. </w:t>
      </w:r>
      <w:r w:rsidR="0085416A">
        <w:t>(2019)</w:t>
      </w:r>
      <w:r w:rsidR="00F50057">
        <w:t xml:space="preserve">.  </w:t>
      </w:r>
      <w:r w:rsidR="00F50057">
        <w:rPr>
          <w:i/>
          <w:iCs/>
        </w:rPr>
        <w:t>Hur plast påverkar valar</w:t>
      </w:r>
      <w:r w:rsidR="006C32C9">
        <w:rPr>
          <w:i/>
          <w:iCs/>
        </w:rPr>
        <w:t xml:space="preserve">, </w:t>
      </w:r>
      <w:proofErr w:type="spellStart"/>
      <w:r w:rsidR="00F627CF">
        <w:rPr>
          <w:i/>
          <w:iCs/>
        </w:rPr>
        <w:t>how</w:t>
      </w:r>
      <w:proofErr w:type="spellEnd"/>
      <w:r w:rsidR="00F627CF">
        <w:rPr>
          <w:i/>
          <w:iCs/>
        </w:rPr>
        <w:t xml:space="preserve"> plas</w:t>
      </w:r>
      <w:r w:rsidR="00E65B1C">
        <w:rPr>
          <w:i/>
          <w:iCs/>
        </w:rPr>
        <w:t xml:space="preserve">tic </w:t>
      </w:r>
      <w:proofErr w:type="spellStart"/>
      <w:r w:rsidR="00857855">
        <w:rPr>
          <w:i/>
          <w:iCs/>
        </w:rPr>
        <w:t>affects</w:t>
      </w:r>
      <w:proofErr w:type="spellEnd"/>
      <w:r w:rsidR="00857855">
        <w:rPr>
          <w:i/>
          <w:iCs/>
        </w:rPr>
        <w:t xml:space="preserve"> </w:t>
      </w:r>
      <w:proofErr w:type="spellStart"/>
      <w:r w:rsidR="00EF7BCD">
        <w:rPr>
          <w:i/>
          <w:iCs/>
        </w:rPr>
        <w:t>cetaceans</w:t>
      </w:r>
      <w:proofErr w:type="spellEnd"/>
      <w:r w:rsidR="00EF7BCD">
        <w:rPr>
          <w:i/>
          <w:iCs/>
        </w:rPr>
        <w:t xml:space="preserve"> </w:t>
      </w:r>
      <w:r w:rsidR="00B260D4">
        <w:rPr>
          <w:rFonts w:ascii="hak parantes" w:hAnsi="hak parantes"/>
          <w:i/>
          <w:iCs/>
        </w:rPr>
        <w:t>[Exmansarbete</w:t>
      </w:r>
      <w:r w:rsidR="000E5E27" w:rsidRPr="00EF7BCD">
        <w:rPr>
          <w:rFonts w:ascii="hak parantes" w:hAnsi="hak parantes"/>
        </w:rPr>
        <w:t xml:space="preserve">, </w:t>
      </w:r>
      <w:r w:rsidR="00EF7BCD" w:rsidRPr="00EF7BCD">
        <w:rPr>
          <w:rFonts w:ascii="hak parantes" w:hAnsi="hak parantes"/>
        </w:rPr>
        <w:t>Sveriges landsbruks universitet</w:t>
      </w:r>
      <w:r w:rsidR="00EF7BCD">
        <w:rPr>
          <w:rFonts w:ascii="hak parantes" w:hAnsi="hak parantes"/>
          <w:i/>
          <w:iCs/>
        </w:rPr>
        <w:t>]</w:t>
      </w:r>
      <w:r w:rsidR="000874BE">
        <w:rPr>
          <w:rFonts w:ascii="hak parantes" w:hAnsi="hak parantes"/>
          <w:i/>
          <w:iCs/>
        </w:rPr>
        <w:t xml:space="preserve">. </w:t>
      </w:r>
      <w:r>
        <w:rPr>
          <w:rFonts w:ascii="hak parantes" w:hAnsi="hak parantes"/>
          <w:i/>
          <w:iCs/>
        </w:rPr>
        <w:t xml:space="preserve"> </w:t>
      </w:r>
      <w:hyperlink r:id="rId26" w:history="1">
        <w:r w:rsidRPr="0070789E">
          <w:rPr>
            <w:rStyle w:val="Hyperlnk"/>
            <w:rFonts w:ascii="hak parantes" w:hAnsi="hak parantes"/>
            <w:i/>
            <w:lang w:val="en-GB"/>
          </w:rPr>
          <w:t>https://stud.epsilon.slu.se/14517/7/Clern_R_190520.pdf</w:t>
        </w:r>
      </w:hyperlink>
    </w:p>
    <w:p w14:paraId="41EAB456" w14:textId="77777777" w:rsidR="00C53F52" w:rsidRPr="0070789E" w:rsidRDefault="00C53F52" w:rsidP="5F1A88BC">
      <w:pPr>
        <w:spacing w:line="360" w:lineRule="auto"/>
        <w:rPr>
          <w:rFonts w:ascii="hak parantes" w:hAnsi="hak parantes"/>
          <w:i/>
          <w:lang w:val="en-GB"/>
        </w:rPr>
      </w:pPr>
    </w:p>
    <w:p w14:paraId="6A865F83" w14:textId="4C0AE724" w:rsidR="00C74755" w:rsidRDefault="00C53F52" w:rsidP="00C53F52">
      <w:pPr>
        <w:spacing w:line="360" w:lineRule="auto"/>
      </w:pPr>
      <w:proofErr w:type="spellStart"/>
      <w:r w:rsidRPr="00074613">
        <w:t>Grade</w:t>
      </w:r>
      <w:proofErr w:type="spellEnd"/>
      <w:r w:rsidRPr="00074613">
        <w:t xml:space="preserve"> Point </w:t>
      </w:r>
      <w:proofErr w:type="spellStart"/>
      <w:r w:rsidRPr="00074613">
        <w:t>Average</w:t>
      </w:r>
      <w:proofErr w:type="spellEnd"/>
      <w:r w:rsidRPr="00074613">
        <w:t xml:space="preserve">. </w:t>
      </w:r>
      <w:r>
        <w:t>(</w:t>
      </w:r>
      <w:r w:rsidRPr="000E366D">
        <w:t xml:space="preserve">25 </w:t>
      </w:r>
      <w:r>
        <w:t xml:space="preserve">november </w:t>
      </w:r>
      <w:r w:rsidRPr="000E366D">
        <w:t>2025</w:t>
      </w:r>
      <w:r>
        <w:t xml:space="preserve">). </w:t>
      </w:r>
      <w:r w:rsidRPr="0017214F">
        <w:t xml:space="preserve">VAD ÄR PLAST GJORT </w:t>
      </w:r>
      <w:proofErr w:type="gramStart"/>
      <w:r w:rsidRPr="0017214F">
        <w:t>AV?</w:t>
      </w:r>
      <w:r>
        <w:t>.</w:t>
      </w:r>
      <w:proofErr w:type="gramEnd"/>
      <w:r>
        <w:t xml:space="preserve"> </w:t>
      </w:r>
    </w:p>
    <w:p w14:paraId="045ECAA4" w14:textId="7417B864" w:rsidR="00C74755" w:rsidRDefault="00000000" w:rsidP="00C53F52">
      <w:pPr>
        <w:spacing w:line="360" w:lineRule="auto"/>
      </w:pPr>
      <w:hyperlink r:id="rId27" w:history="1">
        <w:r w:rsidR="00037679" w:rsidRPr="008E4143">
          <w:rPr>
            <w:rStyle w:val="Hyperlnk"/>
          </w:rPr>
          <w:t>https://www.gpa.se/kunskapsbank/vad-ar-plast-gjort-av-2/</w:t>
        </w:r>
      </w:hyperlink>
    </w:p>
    <w:p w14:paraId="6D600CCA" w14:textId="77777777" w:rsidR="00293A2F" w:rsidRDefault="00293A2F" w:rsidP="00C53F52">
      <w:pPr>
        <w:spacing w:line="360" w:lineRule="auto"/>
      </w:pPr>
    </w:p>
    <w:p w14:paraId="236A48B9" w14:textId="77777777" w:rsidR="00293A2F" w:rsidRDefault="00293A2F" w:rsidP="00C53F52">
      <w:pPr>
        <w:spacing w:line="360" w:lineRule="auto"/>
      </w:pPr>
    </w:p>
    <w:p w14:paraId="7ABA3E3A" w14:textId="57CF27DB" w:rsidR="00293A2F" w:rsidRDefault="00293A2F" w:rsidP="00C53F52">
      <w:pPr>
        <w:spacing w:line="360" w:lineRule="auto"/>
      </w:pPr>
      <w:r>
        <w:t xml:space="preserve">Ivarsson, Daniel. (2 augusti 2025). </w:t>
      </w:r>
      <w:r w:rsidRPr="00304819">
        <w:t>Studie: Vi får i oss 68 000 partiklar mikroplast – varje dag</w:t>
      </w:r>
      <w:r>
        <w:t xml:space="preserve">. </w:t>
      </w:r>
      <w:hyperlink r:id="rId28" w:history="1">
        <w:r w:rsidRPr="008A0AAE">
          <w:rPr>
            <w:rStyle w:val="Hyperlnk"/>
          </w:rPr>
          <w:t>https://www.svt.se/nyheter/inrikes/studie-vi-far-i-oss-68-000-partiklar-mikroplast-varje-dag</w:t>
        </w:r>
      </w:hyperlink>
    </w:p>
    <w:p w14:paraId="404CEBF9" w14:textId="77777777" w:rsidR="00037679" w:rsidRDefault="00037679" w:rsidP="00C53F52">
      <w:pPr>
        <w:spacing w:line="360" w:lineRule="auto"/>
      </w:pPr>
    </w:p>
    <w:p w14:paraId="5853FFB8" w14:textId="27CC20EF" w:rsidR="001A1EE4" w:rsidRDefault="001A1EE4" w:rsidP="00C53F52">
      <w:pPr>
        <w:spacing w:line="360" w:lineRule="auto"/>
      </w:pPr>
      <w:r>
        <w:t>Naturvårdverket.</w:t>
      </w:r>
      <w:r w:rsidR="003173DB">
        <w:t xml:space="preserve"> (27 juni 2025). </w:t>
      </w:r>
      <w:r w:rsidR="008504D9">
        <w:t>Mikroplast</w:t>
      </w:r>
      <w:r w:rsidR="00381907">
        <w:t xml:space="preserve"> </w:t>
      </w:r>
      <w:hyperlink r:id="rId29" w:history="1">
        <w:r w:rsidR="00381907" w:rsidRPr="008A0AAE">
          <w:rPr>
            <w:rStyle w:val="Hyperlnk"/>
          </w:rPr>
          <w:t>https://www.naturvardsverket.se/amnesomraden/plast/om-plast/mikroplast/</w:t>
        </w:r>
      </w:hyperlink>
    </w:p>
    <w:p w14:paraId="6A9B146D" w14:textId="77777777" w:rsidR="00BD60DF" w:rsidRPr="00304819" w:rsidRDefault="00BD60DF" w:rsidP="00304819">
      <w:pPr>
        <w:spacing w:line="360" w:lineRule="auto"/>
      </w:pPr>
    </w:p>
    <w:p w14:paraId="0BBAE673" w14:textId="723F9449" w:rsidR="00A750E6" w:rsidRDefault="00C1677F" w:rsidP="00C53F52">
      <w:pPr>
        <w:spacing w:line="360" w:lineRule="auto"/>
      </w:pPr>
      <w:r>
        <w:t xml:space="preserve"> </w:t>
      </w:r>
      <w:r w:rsidR="00F60899">
        <w:t>SMHI</w:t>
      </w:r>
      <w:r w:rsidR="008E1C00">
        <w:t>. (2012)</w:t>
      </w:r>
      <w:r w:rsidR="00B326DF">
        <w:t xml:space="preserve">. Närsalter i svenska hav </w:t>
      </w:r>
      <w:r w:rsidR="007B043E">
        <w:t>(Faktablad nr 55)</w:t>
      </w:r>
      <w:r w:rsidR="00303667">
        <w:t>.</w:t>
      </w:r>
      <w:r w:rsidR="00F63B1E">
        <w:t xml:space="preserve"> </w:t>
      </w:r>
      <w:hyperlink r:id="rId30" w:history="1">
        <w:r w:rsidR="00F63B1E" w:rsidRPr="008A0AAE">
          <w:rPr>
            <w:rStyle w:val="Hyperlnk"/>
          </w:rPr>
          <w:t>https://www.smhi.se/download/18.6ae791dc18fc9e7539e1b101/1717694601119/wFaktablad_55.pdf</w:t>
        </w:r>
      </w:hyperlink>
    </w:p>
    <w:p w14:paraId="32D1AEB7" w14:textId="77777777" w:rsidR="00A750E6" w:rsidRDefault="00A750E6" w:rsidP="00C53F52">
      <w:pPr>
        <w:spacing w:line="360" w:lineRule="auto"/>
      </w:pPr>
    </w:p>
    <w:p w14:paraId="014DB8F7" w14:textId="77777777" w:rsidR="0053553D" w:rsidRDefault="001532FC" w:rsidP="0053553D">
      <w:pPr>
        <w:spacing w:line="360" w:lineRule="auto"/>
      </w:pPr>
      <w:proofErr w:type="spellStart"/>
      <w:r>
        <w:t>Touma</w:t>
      </w:r>
      <w:proofErr w:type="spellEnd"/>
      <w:r>
        <w:t xml:space="preserve">, Lisa </w:t>
      </w:r>
      <w:r w:rsidR="006B5100">
        <w:t>(2021)</w:t>
      </w:r>
      <w:r w:rsidR="00305146">
        <w:t xml:space="preserve"> </w:t>
      </w:r>
      <w:r w:rsidR="00305146" w:rsidRPr="00305146">
        <w:t xml:space="preserve">Mikroplasters miljöpåverkningar </w:t>
      </w:r>
      <w:proofErr w:type="spellStart"/>
      <w:r w:rsidR="00305146" w:rsidRPr="00305146">
        <w:t>iSverige</w:t>
      </w:r>
      <w:proofErr w:type="spellEnd"/>
      <w:r w:rsidR="00220DBA">
        <w:t xml:space="preserve"> </w:t>
      </w:r>
      <w:r w:rsidR="00305146">
        <w:rPr>
          <w:rFonts w:ascii="DM Sans" w:hAnsi="DM Sans"/>
          <w:color w:val="232323"/>
          <w:sz w:val="26"/>
          <w:szCs w:val="26"/>
          <w:shd w:val="clear" w:color="auto" w:fill="FFFFFF"/>
        </w:rPr>
        <w:t>[</w:t>
      </w:r>
      <w:r w:rsidR="00305146">
        <w:t>Kandidatexamen,</w:t>
      </w:r>
      <w:r w:rsidR="008C4F63">
        <w:t xml:space="preserve"> Högskolan Kri</w:t>
      </w:r>
      <w:r w:rsidR="00E24A3A">
        <w:t>s</w:t>
      </w:r>
      <w:r w:rsidR="00061024">
        <w:t>tian</w:t>
      </w:r>
      <w:r w:rsidR="000E58A4">
        <w:t>stad</w:t>
      </w:r>
      <w:r w:rsidR="000E58A4">
        <w:rPr>
          <w:rFonts w:ascii="DM Sans" w:hAnsi="DM Sans"/>
          <w:color w:val="232323"/>
          <w:sz w:val="26"/>
          <w:szCs w:val="26"/>
          <w:shd w:val="clear" w:color="auto" w:fill="FFFFFF"/>
        </w:rPr>
        <w:t xml:space="preserve">] </w:t>
      </w:r>
      <w:hyperlink r:id="rId31" w:history="1">
        <w:r w:rsidR="00CF1D51" w:rsidRPr="008A0AAE">
          <w:rPr>
            <w:rStyle w:val="Hyperlnk"/>
            <w:rFonts w:ascii="DM Sans" w:hAnsi="DM Sans"/>
            <w:sz w:val="26"/>
            <w:szCs w:val="26"/>
            <w:shd w:val="clear" w:color="auto" w:fill="FFFFFF"/>
          </w:rPr>
          <w:t>https://www.diva-portal.org/smash/get/diva2:1611024/FULLTEXT01.pdf</w:t>
        </w:r>
      </w:hyperlink>
    </w:p>
    <w:p w14:paraId="7CFF3A30" w14:textId="664BB438" w:rsidR="00352EF5" w:rsidRPr="0053553D" w:rsidRDefault="27D7164F" w:rsidP="0053553D">
      <w:pPr>
        <w:pStyle w:val="Rubrik1"/>
        <w:rPr>
          <w:rFonts w:ascii="DM Sans" w:hAnsi="DM Sans"/>
          <w:color w:val="232323"/>
          <w:sz w:val="26"/>
          <w:szCs w:val="26"/>
          <w:shd w:val="clear" w:color="auto" w:fill="FFFFFF"/>
        </w:rPr>
      </w:pPr>
      <w:bookmarkStart w:id="17" w:name="_Toc2095292638"/>
      <w:r>
        <w:lastRenderedPageBreak/>
        <w:t>Bilagor</w:t>
      </w:r>
      <w:bookmarkEnd w:id="17"/>
    </w:p>
    <w:p w14:paraId="032921CB" w14:textId="77777777" w:rsidR="0053553D" w:rsidRDefault="0053553D" w:rsidP="3DF7586C"/>
    <w:p w14:paraId="626D4086" w14:textId="07452856" w:rsidR="3DF7586C" w:rsidRDefault="00AE17F1" w:rsidP="3DF7586C">
      <w:r>
        <w:t xml:space="preserve">Här redovisa </w:t>
      </w:r>
      <w:r w:rsidR="00FA6C7C">
        <w:t xml:space="preserve">enkätsvaren </w:t>
      </w:r>
      <w:r w:rsidR="005B6BC8">
        <w:t>till fråga 13,1</w:t>
      </w:r>
      <w:r w:rsidR="00BA3E22">
        <w:t>4,15</w:t>
      </w:r>
      <w:r w:rsidR="00D5631A">
        <w:t xml:space="preserve">. </w:t>
      </w:r>
    </w:p>
    <w:p w14:paraId="10F338A3" w14:textId="516742DA" w:rsidR="4A31ACB1" w:rsidRDefault="4A31ACB1" w:rsidP="4A31ACB1"/>
    <w:p w14:paraId="74DC598A" w14:textId="6AF7252E" w:rsidR="4A31ACB1" w:rsidRDefault="4A31ACB1" w:rsidP="4A31ACB1"/>
    <w:p w14:paraId="34FB7B73" w14:textId="07871AF5" w:rsidR="15C5F548" w:rsidRPr="00090683" w:rsidRDefault="00464446" w:rsidP="15C5F548">
      <w:pPr>
        <w:spacing w:line="360" w:lineRule="auto"/>
        <w:rPr>
          <w:b/>
          <w:bCs/>
        </w:rPr>
      </w:pPr>
      <w:r w:rsidRPr="00090683">
        <w:rPr>
          <w:rStyle w:val="normaltextrun"/>
          <w:b/>
          <w:bCs/>
        </w:rPr>
        <w:t>13.</w:t>
      </w:r>
      <w:r w:rsidR="00203597" w:rsidRPr="00090683">
        <w:rPr>
          <w:rStyle w:val="normaltextrun"/>
          <w:b/>
          <w:bCs/>
        </w:rPr>
        <w:t>Vilka anser du är de största miljöproblemen som mikroplaster orsakar i marina miljöer?</w:t>
      </w:r>
      <w:r w:rsidR="00203597" w:rsidRPr="00090683">
        <w:rPr>
          <w:rStyle w:val="eop"/>
          <w:b/>
          <w:bCs/>
        </w:rPr>
        <w:t> </w:t>
      </w:r>
    </w:p>
    <w:p w14:paraId="75526C4E" w14:textId="3E652C6C" w:rsidR="3D0CD2A8" w:rsidRPr="00090683" w:rsidRDefault="3D0CD2A8" w:rsidP="3D0CD2A8">
      <w:pPr>
        <w:spacing w:line="360" w:lineRule="auto"/>
        <w:rPr>
          <w:b/>
          <w:bCs/>
        </w:rPr>
      </w:pPr>
    </w:p>
    <w:p w14:paraId="0218A694" w14:textId="77777777" w:rsidR="0002030B" w:rsidRPr="00090683" w:rsidRDefault="0002030B" w:rsidP="0002030B">
      <w:pPr>
        <w:numPr>
          <w:ilvl w:val="0"/>
          <w:numId w:val="1"/>
        </w:numPr>
        <w:spacing w:line="360" w:lineRule="auto"/>
        <w:rPr>
          <w:b/>
          <w:bCs/>
        </w:rPr>
      </w:pPr>
      <w:r w:rsidRPr="00090683">
        <w:rPr>
          <w:b/>
          <w:bCs/>
        </w:rPr>
        <w:t>Dess utbredning i ekosystemen.  </w:t>
      </w:r>
    </w:p>
    <w:p w14:paraId="06BB3B4F" w14:textId="77777777" w:rsidR="0002030B" w:rsidRPr="00090683" w:rsidRDefault="0002030B" w:rsidP="0002030B">
      <w:pPr>
        <w:numPr>
          <w:ilvl w:val="0"/>
          <w:numId w:val="2"/>
        </w:numPr>
        <w:spacing w:line="360" w:lineRule="auto"/>
        <w:rPr>
          <w:b/>
          <w:bCs/>
        </w:rPr>
      </w:pPr>
      <w:r w:rsidRPr="00090683">
        <w:rPr>
          <w:b/>
          <w:bCs/>
        </w:rPr>
        <w:t>utbredningen i ekosystemen, sprider sig i minsta grad väldigt långt. </w:t>
      </w:r>
    </w:p>
    <w:p w14:paraId="57DEFA60" w14:textId="77777777" w:rsidR="0002030B" w:rsidRPr="00090683" w:rsidRDefault="0002030B" w:rsidP="0002030B">
      <w:pPr>
        <w:numPr>
          <w:ilvl w:val="0"/>
          <w:numId w:val="3"/>
        </w:numPr>
        <w:spacing w:line="360" w:lineRule="auto"/>
        <w:rPr>
          <w:b/>
          <w:bCs/>
        </w:rPr>
      </w:pPr>
      <w:r w:rsidRPr="00090683">
        <w:rPr>
          <w:b/>
          <w:bCs/>
        </w:rPr>
        <w:t>Djur dör.  </w:t>
      </w:r>
    </w:p>
    <w:p w14:paraId="203819F2" w14:textId="77777777" w:rsidR="0002030B" w:rsidRPr="00090683" w:rsidRDefault="0002030B" w:rsidP="0002030B">
      <w:pPr>
        <w:numPr>
          <w:ilvl w:val="0"/>
          <w:numId w:val="4"/>
        </w:numPr>
        <w:spacing w:line="360" w:lineRule="auto"/>
        <w:rPr>
          <w:b/>
          <w:bCs/>
        </w:rPr>
      </w:pPr>
      <w:r w:rsidRPr="00090683">
        <w:rPr>
          <w:b/>
          <w:bCs/>
        </w:rPr>
        <w:t>Miljöer i hav och på land fungerar sämre och djur och människor får problem i våra kroppar. </w:t>
      </w:r>
    </w:p>
    <w:p w14:paraId="234824BE" w14:textId="77777777" w:rsidR="0002030B" w:rsidRPr="00090683" w:rsidRDefault="0002030B" w:rsidP="0002030B">
      <w:pPr>
        <w:numPr>
          <w:ilvl w:val="0"/>
          <w:numId w:val="5"/>
        </w:numPr>
        <w:spacing w:line="360" w:lineRule="auto"/>
        <w:rPr>
          <w:b/>
          <w:bCs/>
        </w:rPr>
      </w:pPr>
      <w:r w:rsidRPr="00090683">
        <w:rPr>
          <w:b/>
          <w:bCs/>
        </w:rPr>
        <w:t>Människor, fabriker och företag. </w:t>
      </w:r>
    </w:p>
    <w:p w14:paraId="21B65FF9" w14:textId="77777777" w:rsidR="0002030B" w:rsidRPr="00090683" w:rsidRDefault="0002030B" w:rsidP="0002030B">
      <w:pPr>
        <w:numPr>
          <w:ilvl w:val="0"/>
          <w:numId w:val="6"/>
        </w:numPr>
        <w:spacing w:line="360" w:lineRule="auto"/>
        <w:rPr>
          <w:b/>
          <w:bCs/>
        </w:rPr>
      </w:pPr>
      <w:r w:rsidRPr="00090683">
        <w:rPr>
          <w:b/>
          <w:bCs/>
        </w:rPr>
        <w:t>Ingen aning.  </w:t>
      </w:r>
    </w:p>
    <w:p w14:paraId="6C8C89DA" w14:textId="77777777" w:rsidR="0002030B" w:rsidRPr="00090683" w:rsidRDefault="0002030B" w:rsidP="0002030B">
      <w:pPr>
        <w:numPr>
          <w:ilvl w:val="0"/>
          <w:numId w:val="7"/>
        </w:numPr>
        <w:spacing w:line="360" w:lineRule="auto"/>
        <w:rPr>
          <w:b/>
          <w:bCs/>
        </w:rPr>
      </w:pPr>
      <w:r w:rsidRPr="00090683">
        <w:rPr>
          <w:b/>
          <w:bCs/>
        </w:rPr>
        <w:t>Dom med störst konsekvenser. </w:t>
      </w:r>
    </w:p>
    <w:p w14:paraId="66916B73" w14:textId="77777777" w:rsidR="0002030B" w:rsidRPr="00090683" w:rsidRDefault="0002030B" w:rsidP="0002030B">
      <w:pPr>
        <w:numPr>
          <w:ilvl w:val="0"/>
          <w:numId w:val="8"/>
        </w:numPr>
        <w:spacing w:line="360" w:lineRule="auto"/>
        <w:rPr>
          <w:b/>
          <w:bCs/>
        </w:rPr>
      </w:pPr>
      <w:r w:rsidRPr="00090683">
        <w:rPr>
          <w:b/>
          <w:bCs/>
        </w:rPr>
        <w:t>vet inte. </w:t>
      </w:r>
    </w:p>
    <w:p w14:paraId="73D41356" w14:textId="77777777" w:rsidR="0002030B" w:rsidRPr="00090683" w:rsidRDefault="0002030B" w:rsidP="0002030B">
      <w:pPr>
        <w:numPr>
          <w:ilvl w:val="0"/>
          <w:numId w:val="9"/>
        </w:numPr>
        <w:spacing w:line="360" w:lineRule="auto"/>
        <w:rPr>
          <w:b/>
          <w:bCs/>
        </w:rPr>
      </w:pPr>
      <w:r w:rsidRPr="00090683">
        <w:rPr>
          <w:b/>
          <w:bCs/>
        </w:rPr>
        <w:t>Att det skadar djur och ekosystem samt att det tar sig in i oss människor vilket leder till hälsoproblem. </w:t>
      </w:r>
    </w:p>
    <w:p w14:paraId="29F6AE0C" w14:textId="77777777" w:rsidR="0002030B" w:rsidRPr="00090683" w:rsidRDefault="0002030B" w:rsidP="0002030B">
      <w:pPr>
        <w:numPr>
          <w:ilvl w:val="0"/>
          <w:numId w:val="10"/>
        </w:numPr>
        <w:spacing w:line="360" w:lineRule="auto"/>
        <w:rPr>
          <w:b/>
          <w:bCs/>
        </w:rPr>
      </w:pPr>
      <w:r w:rsidRPr="00090683">
        <w:rPr>
          <w:b/>
          <w:bCs/>
        </w:rPr>
        <w:t>Mikroplaster försämrar marina djurs kvalitet av liv samt så försämrar det människors kost som äter dem. </w:t>
      </w:r>
    </w:p>
    <w:p w14:paraId="777FDA19" w14:textId="77777777" w:rsidR="0002030B" w:rsidRPr="00090683" w:rsidRDefault="0002030B" w:rsidP="0002030B">
      <w:pPr>
        <w:numPr>
          <w:ilvl w:val="0"/>
          <w:numId w:val="11"/>
        </w:numPr>
        <w:spacing w:line="360" w:lineRule="auto"/>
        <w:rPr>
          <w:b/>
          <w:bCs/>
        </w:rPr>
      </w:pPr>
      <w:r w:rsidRPr="00090683">
        <w:rPr>
          <w:b/>
          <w:bCs/>
        </w:rPr>
        <w:t>Djur som äter plast. </w:t>
      </w:r>
    </w:p>
    <w:p w14:paraId="7EDEE5D1" w14:textId="77777777" w:rsidR="0002030B" w:rsidRPr="00090683" w:rsidRDefault="0002030B" w:rsidP="0002030B">
      <w:pPr>
        <w:numPr>
          <w:ilvl w:val="0"/>
          <w:numId w:val="12"/>
        </w:numPr>
        <w:spacing w:line="360" w:lineRule="auto"/>
        <w:rPr>
          <w:b/>
          <w:bCs/>
        </w:rPr>
      </w:pPr>
      <w:r w:rsidRPr="00090683">
        <w:rPr>
          <w:b/>
          <w:bCs/>
        </w:rPr>
        <w:t>Skada på naturen (naturelev). </w:t>
      </w:r>
    </w:p>
    <w:p w14:paraId="482382FA" w14:textId="77777777" w:rsidR="0002030B" w:rsidRPr="00090683" w:rsidRDefault="0002030B" w:rsidP="0002030B">
      <w:pPr>
        <w:numPr>
          <w:ilvl w:val="0"/>
          <w:numId w:val="13"/>
        </w:numPr>
        <w:spacing w:line="360" w:lineRule="auto"/>
        <w:rPr>
          <w:b/>
          <w:bCs/>
        </w:rPr>
      </w:pPr>
      <w:r w:rsidRPr="00090683">
        <w:rPr>
          <w:b/>
          <w:bCs/>
        </w:rPr>
        <w:t>Djur som äter det så det vidareförs i näringskedjan </w:t>
      </w:r>
    </w:p>
    <w:p w14:paraId="15649AFF" w14:textId="77777777" w:rsidR="0002030B" w:rsidRPr="00090683" w:rsidRDefault="0002030B" w:rsidP="0002030B">
      <w:pPr>
        <w:numPr>
          <w:ilvl w:val="0"/>
          <w:numId w:val="14"/>
        </w:numPr>
        <w:spacing w:line="360" w:lineRule="auto"/>
        <w:rPr>
          <w:b/>
          <w:bCs/>
        </w:rPr>
      </w:pPr>
      <w:r w:rsidRPr="00090683">
        <w:rPr>
          <w:b/>
          <w:bCs/>
        </w:rPr>
        <w:t>Nedskräpning </w:t>
      </w:r>
    </w:p>
    <w:p w14:paraId="4F9AEADF" w14:textId="77777777" w:rsidR="0002030B" w:rsidRPr="00090683" w:rsidRDefault="0002030B" w:rsidP="0002030B">
      <w:pPr>
        <w:numPr>
          <w:ilvl w:val="0"/>
          <w:numId w:val="15"/>
        </w:numPr>
        <w:spacing w:line="360" w:lineRule="auto"/>
        <w:rPr>
          <w:b/>
          <w:bCs/>
        </w:rPr>
      </w:pPr>
      <w:r w:rsidRPr="00090683">
        <w:rPr>
          <w:b/>
          <w:bCs/>
        </w:rPr>
        <w:t>Ändrar näringskedjor, hormonstörande och att arter skadas. </w:t>
      </w:r>
    </w:p>
    <w:p w14:paraId="05315CBC" w14:textId="77777777" w:rsidR="0002030B" w:rsidRPr="00090683" w:rsidRDefault="0002030B" w:rsidP="0002030B">
      <w:pPr>
        <w:numPr>
          <w:ilvl w:val="0"/>
          <w:numId w:val="16"/>
        </w:numPr>
        <w:spacing w:line="360" w:lineRule="auto"/>
        <w:rPr>
          <w:b/>
          <w:bCs/>
        </w:rPr>
      </w:pPr>
      <w:r w:rsidRPr="00090683">
        <w:rPr>
          <w:b/>
          <w:bCs/>
        </w:rPr>
        <w:t>Koncentrationens ökning av mikroplaster högre i näringskedjan </w:t>
      </w:r>
    </w:p>
    <w:p w14:paraId="51BF451A" w14:textId="77777777" w:rsidR="0002030B" w:rsidRPr="00090683" w:rsidRDefault="0002030B" w:rsidP="0002030B">
      <w:pPr>
        <w:numPr>
          <w:ilvl w:val="0"/>
          <w:numId w:val="17"/>
        </w:numPr>
        <w:spacing w:line="360" w:lineRule="auto"/>
        <w:rPr>
          <w:b/>
          <w:bCs/>
        </w:rPr>
      </w:pPr>
      <w:r w:rsidRPr="00090683">
        <w:rPr>
          <w:b/>
          <w:bCs/>
        </w:rPr>
        <w:t>Spridning av miljögifter. </w:t>
      </w:r>
    </w:p>
    <w:p w14:paraId="31CAE81D" w14:textId="77777777" w:rsidR="0002030B" w:rsidRPr="00090683" w:rsidRDefault="0002030B" w:rsidP="0002030B">
      <w:pPr>
        <w:numPr>
          <w:ilvl w:val="0"/>
          <w:numId w:val="18"/>
        </w:numPr>
        <w:spacing w:line="360" w:lineRule="auto"/>
        <w:rPr>
          <w:b/>
          <w:bCs/>
        </w:rPr>
      </w:pPr>
      <w:r w:rsidRPr="00090683">
        <w:rPr>
          <w:b/>
          <w:bCs/>
        </w:rPr>
        <w:t>Spridningen av sjukdomar och försämringen av djurens näringsupptag. </w:t>
      </w:r>
    </w:p>
    <w:p w14:paraId="50376911" w14:textId="77777777" w:rsidR="0002030B" w:rsidRPr="00090683" w:rsidRDefault="0002030B" w:rsidP="0002030B">
      <w:pPr>
        <w:numPr>
          <w:ilvl w:val="0"/>
          <w:numId w:val="19"/>
        </w:numPr>
        <w:spacing w:line="360" w:lineRule="auto"/>
        <w:rPr>
          <w:b/>
          <w:bCs/>
        </w:rPr>
      </w:pPr>
      <w:r w:rsidRPr="00090683">
        <w:rPr>
          <w:b/>
          <w:bCs/>
        </w:rPr>
        <w:t>Påverkan på näringskedjor och ekosystem. </w:t>
      </w:r>
    </w:p>
    <w:p w14:paraId="78C6846B" w14:textId="77777777" w:rsidR="0002030B" w:rsidRPr="00090683" w:rsidRDefault="0002030B" w:rsidP="0002030B">
      <w:pPr>
        <w:numPr>
          <w:ilvl w:val="0"/>
          <w:numId w:val="20"/>
        </w:numPr>
        <w:spacing w:line="360" w:lineRule="auto"/>
        <w:rPr>
          <w:b/>
          <w:bCs/>
        </w:rPr>
      </w:pPr>
      <w:r w:rsidRPr="00090683">
        <w:rPr>
          <w:b/>
          <w:bCs/>
        </w:rPr>
        <w:t>Skada djur. </w:t>
      </w:r>
    </w:p>
    <w:p w14:paraId="72D2F581" w14:textId="77777777" w:rsidR="0002030B" w:rsidRPr="00090683" w:rsidRDefault="0002030B" w:rsidP="0002030B">
      <w:pPr>
        <w:numPr>
          <w:ilvl w:val="0"/>
          <w:numId w:val="21"/>
        </w:numPr>
        <w:spacing w:line="360" w:lineRule="auto"/>
        <w:rPr>
          <w:b/>
          <w:bCs/>
        </w:rPr>
      </w:pPr>
      <w:r w:rsidRPr="00090683">
        <w:rPr>
          <w:b/>
          <w:bCs/>
        </w:rPr>
        <w:t>Att fiskar dör. </w:t>
      </w:r>
    </w:p>
    <w:p w14:paraId="222140A3" w14:textId="77777777" w:rsidR="0002030B" w:rsidRPr="00090683" w:rsidRDefault="0002030B" w:rsidP="0002030B">
      <w:pPr>
        <w:numPr>
          <w:ilvl w:val="0"/>
          <w:numId w:val="22"/>
        </w:numPr>
        <w:spacing w:line="360" w:lineRule="auto"/>
        <w:rPr>
          <w:b/>
          <w:bCs/>
        </w:rPr>
      </w:pPr>
      <w:r w:rsidRPr="00090683">
        <w:rPr>
          <w:b/>
          <w:bCs/>
        </w:rPr>
        <w:t>Ingen aning. </w:t>
      </w:r>
    </w:p>
    <w:p w14:paraId="70B980E8" w14:textId="77777777" w:rsidR="0002030B" w:rsidRPr="00090683" w:rsidRDefault="0002030B" w:rsidP="0002030B">
      <w:pPr>
        <w:numPr>
          <w:ilvl w:val="0"/>
          <w:numId w:val="23"/>
        </w:numPr>
        <w:spacing w:line="360" w:lineRule="auto"/>
        <w:rPr>
          <w:b/>
          <w:bCs/>
        </w:rPr>
      </w:pPr>
      <w:r w:rsidRPr="00090683">
        <w:rPr>
          <w:b/>
          <w:bCs/>
        </w:rPr>
        <w:t>Djuren äter plasten. </w:t>
      </w:r>
    </w:p>
    <w:p w14:paraId="1793405E" w14:textId="77777777" w:rsidR="0002030B" w:rsidRPr="00090683" w:rsidRDefault="0002030B" w:rsidP="0002030B">
      <w:pPr>
        <w:numPr>
          <w:ilvl w:val="0"/>
          <w:numId w:val="24"/>
        </w:numPr>
        <w:spacing w:line="360" w:lineRule="auto"/>
        <w:rPr>
          <w:b/>
          <w:bCs/>
        </w:rPr>
      </w:pPr>
      <w:r w:rsidRPr="00090683">
        <w:rPr>
          <w:b/>
          <w:bCs/>
        </w:rPr>
        <w:lastRenderedPageBreak/>
        <w:t>Vet ej.  </w:t>
      </w:r>
    </w:p>
    <w:p w14:paraId="071901D6" w14:textId="77777777" w:rsidR="0002030B" w:rsidRPr="00090683" w:rsidRDefault="0002030B" w:rsidP="0002030B">
      <w:pPr>
        <w:numPr>
          <w:ilvl w:val="0"/>
          <w:numId w:val="25"/>
        </w:numPr>
        <w:spacing w:line="360" w:lineRule="auto"/>
        <w:rPr>
          <w:b/>
          <w:bCs/>
        </w:rPr>
      </w:pPr>
      <w:r w:rsidRPr="00090683">
        <w:rPr>
          <w:b/>
          <w:bCs/>
        </w:rPr>
        <w:t>Vet inte. </w:t>
      </w:r>
    </w:p>
    <w:p w14:paraId="65681E3F" w14:textId="77777777" w:rsidR="0002030B" w:rsidRPr="00090683" w:rsidRDefault="0002030B" w:rsidP="0002030B">
      <w:pPr>
        <w:numPr>
          <w:ilvl w:val="0"/>
          <w:numId w:val="26"/>
        </w:numPr>
        <w:spacing w:line="360" w:lineRule="auto"/>
        <w:rPr>
          <w:b/>
          <w:bCs/>
        </w:rPr>
      </w:pPr>
      <w:r w:rsidRPr="00090683">
        <w:rPr>
          <w:b/>
          <w:bCs/>
        </w:rPr>
        <w:t>Vet inte. </w:t>
      </w:r>
    </w:p>
    <w:p w14:paraId="665D36DE" w14:textId="77777777" w:rsidR="0002030B" w:rsidRPr="00090683" w:rsidRDefault="0002030B" w:rsidP="0002030B">
      <w:pPr>
        <w:numPr>
          <w:ilvl w:val="0"/>
          <w:numId w:val="27"/>
        </w:numPr>
        <w:spacing w:line="360" w:lineRule="auto"/>
        <w:rPr>
          <w:b/>
          <w:bCs/>
        </w:rPr>
      </w:pPr>
      <w:r w:rsidRPr="00090683">
        <w:rPr>
          <w:b/>
          <w:bCs/>
        </w:rPr>
        <w:t>Ekosystemen förstörs, miljön blir sämre. </w:t>
      </w:r>
    </w:p>
    <w:p w14:paraId="210ED6A4" w14:textId="77777777" w:rsidR="0002030B" w:rsidRPr="00090683" w:rsidRDefault="0002030B" w:rsidP="0002030B">
      <w:pPr>
        <w:numPr>
          <w:ilvl w:val="0"/>
          <w:numId w:val="28"/>
        </w:numPr>
        <w:spacing w:line="360" w:lineRule="auto"/>
        <w:rPr>
          <w:b/>
          <w:bCs/>
        </w:rPr>
      </w:pPr>
      <w:r w:rsidRPr="00090683">
        <w:rPr>
          <w:b/>
          <w:bCs/>
        </w:rPr>
        <w:t>Vet inte. </w:t>
      </w:r>
    </w:p>
    <w:p w14:paraId="514D0BF2" w14:textId="77777777" w:rsidR="0002030B" w:rsidRPr="00090683" w:rsidRDefault="0002030B" w:rsidP="0002030B">
      <w:pPr>
        <w:numPr>
          <w:ilvl w:val="0"/>
          <w:numId w:val="29"/>
        </w:numPr>
        <w:spacing w:line="360" w:lineRule="auto"/>
        <w:rPr>
          <w:b/>
          <w:bCs/>
        </w:rPr>
      </w:pPr>
      <w:r w:rsidRPr="00090683">
        <w:rPr>
          <w:b/>
          <w:bCs/>
        </w:rPr>
        <w:t>Skadar livet i havet. </w:t>
      </w:r>
    </w:p>
    <w:p w14:paraId="13D02FDD" w14:textId="77777777" w:rsidR="0002030B" w:rsidRPr="00090683" w:rsidRDefault="0002030B" w:rsidP="0002030B">
      <w:pPr>
        <w:numPr>
          <w:ilvl w:val="0"/>
          <w:numId w:val="30"/>
        </w:numPr>
        <w:spacing w:line="360" w:lineRule="auto"/>
        <w:rPr>
          <w:b/>
          <w:bCs/>
        </w:rPr>
      </w:pPr>
      <w:r w:rsidRPr="00090683">
        <w:rPr>
          <w:b/>
          <w:bCs/>
        </w:rPr>
        <w:t>Matförgiftning för både människor och djur. </w:t>
      </w:r>
    </w:p>
    <w:p w14:paraId="34C8E8CF" w14:textId="77777777" w:rsidR="0002030B" w:rsidRPr="00090683" w:rsidRDefault="0002030B" w:rsidP="0002030B">
      <w:pPr>
        <w:numPr>
          <w:ilvl w:val="0"/>
          <w:numId w:val="31"/>
        </w:numPr>
        <w:spacing w:line="360" w:lineRule="auto"/>
        <w:rPr>
          <w:b/>
          <w:bCs/>
        </w:rPr>
      </w:pPr>
      <w:r w:rsidRPr="00090683">
        <w:rPr>
          <w:b/>
          <w:bCs/>
        </w:rPr>
        <w:t>Skadar djuren. </w:t>
      </w:r>
    </w:p>
    <w:p w14:paraId="1A981788" w14:textId="77777777" w:rsidR="0002030B" w:rsidRPr="00090683" w:rsidRDefault="0002030B" w:rsidP="0002030B">
      <w:pPr>
        <w:numPr>
          <w:ilvl w:val="0"/>
          <w:numId w:val="32"/>
        </w:numPr>
        <w:spacing w:line="360" w:lineRule="auto"/>
        <w:rPr>
          <w:b/>
          <w:bCs/>
        </w:rPr>
      </w:pPr>
      <w:r w:rsidRPr="00090683">
        <w:rPr>
          <w:b/>
          <w:bCs/>
        </w:rPr>
        <w:t>Att djur dör på grund av det. </w:t>
      </w:r>
    </w:p>
    <w:p w14:paraId="57CB7713" w14:textId="77777777" w:rsidR="0002030B" w:rsidRPr="00090683" w:rsidRDefault="0002030B" w:rsidP="0002030B">
      <w:pPr>
        <w:numPr>
          <w:ilvl w:val="0"/>
          <w:numId w:val="33"/>
        </w:numPr>
        <w:spacing w:line="360" w:lineRule="auto"/>
        <w:rPr>
          <w:b/>
          <w:bCs/>
        </w:rPr>
      </w:pPr>
      <w:r w:rsidRPr="00090683">
        <w:rPr>
          <w:b/>
          <w:bCs/>
        </w:rPr>
        <w:t>Plast som slängs i natur/hav. </w:t>
      </w:r>
    </w:p>
    <w:p w14:paraId="33A3F65C" w14:textId="77777777" w:rsidR="0002030B" w:rsidRPr="00090683" w:rsidRDefault="0002030B" w:rsidP="0002030B">
      <w:pPr>
        <w:numPr>
          <w:ilvl w:val="0"/>
          <w:numId w:val="34"/>
        </w:numPr>
        <w:spacing w:line="360" w:lineRule="auto"/>
        <w:rPr>
          <w:b/>
          <w:bCs/>
        </w:rPr>
      </w:pPr>
      <w:r w:rsidRPr="00090683">
        <w:rPr>
          <w:b/>
          <w:bCs/>
        </w:rPr>
        <w:t>Alla djur som dör av det, ekosystemet. </w:t>
      </w:r>
    </w:p>
    <w:p w14:paraId="342EF4D3" w14:textId="77777777" w:rsidR="0002030B" w:rsidRPr="00090683" w:rsidRDefault="0002030B" w:rsidP="0002030B">
      <w:pPr>
        <w:numPr>
          <w:ilvl w:val="0"/>
          <w:numId w:val="35"/>
        </w:numPr>
        <w:spacing w:line="360" w:lineRule="auto"/>
        <w:rPr>
          <w:b/>
          <w:bCs/>
        </w:rPr>
      </w:pPr>
      <w:r w:rsidRPr="00090683">
        <w:rPr>
          <w:b/>
          <w:bCs/>
        </w:rPr>
        <w:t>Vi människor. </w:t>
      </w:r>
    </w:p>
    <w:p w14:paraId="08730E7C" w14:textId="77777777" w:rsidR="0002030B" w:rsidRPr="00090683" w:rsidRDefault="0002030B" w:rsidP="0002030B">
      <w:pPr>
        <w:numPr>
          <w:ilvl w:val="0"/>
          <w:numId w:val="36"/>
        </w:numPr>
        <w:spacing w:line="360" w:lineRule="auto"/>
        <w:rPr>
          <w:b/>
          <w:bCs/>
        </w:rPr>
      </w:pPr>
      <w:r w:rsidRPr="00090683">
        <w:rPr>
          <w:b/>
          <w:bCs/>
        </w:rPr>
        <w:t>Dödar fiskar. </w:t>
      </w:r>
    </w:p>
    <w:p w14:paraId="40FF57A1" w14:textId="77777777" w:rsidR="0002030B" w:rsidRPr="00090683" w:rsidRDefault="0002030B" w:rsidP="0002030B">
      <w:pPr>
        <w:numPr>
          <w:ilvl w:val="0"/>
          <w:numId w:val="37"/>
        </w:numPr>
        <w:spacing w:line="360" w:lineRule="auto"/>
        <w:rPr>
          <w:b/>
          <w:bCs/>
        </w:rPr>
      </w:pPr>
      <w:r w:rsidRPr="00090683">
        <w:rPr>
          <w:b/>
          <w:bCs/>
        </w:rPr>
        <w:t>Vet ej  </w:t>
      </w:r>
    </w:p>
    <w:p w14:paraId="1ED19840" w14:textId="77777777" w:rsidR="0002030B" w:rsidRPr="00090683" w:rsidRDefault="0002030B" w:rsidP="0002030B">
      <w:pPr>
        <w:numPr>
          <w:ilvl w:val="0"/>
          <w:numId w:val="38"/>
        </w:numPr>
        <w:spacing w:line="360" w:lineRule="auto"/>
        <w:rPr>
          <w:b/>
          <w:bCs/>
        </w:rPr>
      </w:pPr>
      <w:r w:rsidRPr="00090683">
        <w:rPr>
          <w:b/>
          <w:bCs/>
        </w:rPr>
        <w:t>Vet ej.  </w:t>
      </w:r>
    </w:p>
    <w:p w14:paraId="69CAA424" w14:textId="77777777" w:rsidR="0002030B" w:rsidRPr="00090683" w:rsidRDefault="0002030B" w:rsidP="0002030B">
      <w:pPr>
        <w:numPr>
          <w:ilvl w:val="0"/>
          <w:numId w:val="39"/>
        </w:numPr>
        <w:spacing w:line="360" w:lineRule="auto"/>
        <w:rPr>
          <w:b/>
          <w:bCs/>
        </w:rPr>
      </w:pPr>
      <w:r w:rsidRPr="00090683">
        <w:rPr>
          <w:b/>
          <w:bCs/>
        </w:rPr>
        <w:t>Förstår olika näringskedjor och näringsvävar. </w:t>
      </w:r>
    </w:p>
    <w:p w14:paraId="1E07F191" w14:textId="77777777" w:rsidR="0002030B" w:rsidRPr="00090683" w:rsidRDefault="0002030B" w:rsidP="0002030B">
      <w:pPr>
        <w:numPr>
          <w:ilvl w:val="0"/>
          <w:numId w:val="40"/>
        </w:numPr>
        <w:spacing w:line="360" w:lineRule="auto"/>
        <w:rPr>
          <w:b/>
          <w:bCs/>
        </w:rPr>
      </w:pPr>
      <w:r w:rsidRPr="00090683">
        <w:rPr>
          <w:b/>
          <w:bCs/>
        </w:rPr>
        <w:t>Att mikroplatserna sprids vidare och förstör naturen. </w:t>
      </w:r>
    </w:p>
    <w:p w14:paraId="31CAFE26" w14:textId="77777777" w:rsidR="0002030B" w:rsidRPr="00090683" w:rsidRDefault="0002030B" w:rsidP="0002030B">
      <w:pPr>
        <w:numPr>
          <w:ilvl w:val="0"/>
          <w:numId w:val="41"/>
        </w:numPr>
        <w:spacing w:line="360" w:lineRule="auto"/>
        <w:rPr>
          <w:b/>
          <w:bCs/>
        </w:rPr>
      </w:pPr>
      <w:r w:rsidRPr="00090683">
        <w:rPr>
          <w:b/>
          <w:bCs/>
        </w:rPr>
        <w:t>Vet inte. </w:t>
      </w:r>
    </w:p>
    <w:p w14:paraId="5384D3AA" w14:textId="77777777" w:rsidR="0002030B" w:rsidRPr="00090683" w:rsidRDefault="0002030B" w:rsidP="0002030B">
      <w:pPr>
        <w:numPr>
          <w:ilvl w:val="0"/>
          <w:numId w:val="42"/>
        </w:numPr>
        <w:spacing w:line="360" w:lineRule="auto"/>
        <w:rPr>
          <w:b/>
          <w:bCs/>
        </w:rPr>
      </w:pPr>
      <w:r w:rsidRPr="00090683">
        <w:rPr>
          <w:b/>
          <w:bCs/>
        </w:rPr>
        <w:t>Att miljön förstörs. </w:t>
      </w:r>
    </w:p>
    <w:p w14:paraId="29B91520" w14:textId="77777777" w:rsidR="0002030B" w:rsidRPr="00090683" w:rsidRDefault="0002030B" w:rsidP="0002030B">
      <w:pPr>
        <w:numPr>
          <w:ilvl w:val="0"/>
          <w:numId w:val="43"/>
        </w:numPr>
        <w:spacing w:line="360" w:lineRule="auto"/>
        <w:rPr>
          <w:b/>
          <w:bCs/>
        </w:rPr>
      </w:pPr>
      <w:r w:rsidRPr="00090683">
        <w:rPr>
          <w:b/>
          <w:bCs/>
        </w:rPr>
        <w:t>Vi människor har öppnat upp en värld för att vi ska få det så bra som möjligt vilket gör att allt de andra kommer få det sämre. </w:t>
      </w:r>
    </w:p>
    <w:p w14:paraId="3C6C2379" w14:textId="77777777" w:rsidR="0002030B" w:rsidRPr="00090683" w:rsidRDefault="0002030B" w:rsidP="0002030B">
      <w:pPr>
        <w:numPr>
          <w:ilvl w:val="0"/>
          <w:numId w:val="44"/>
        </w:numPr>
        <w:spacing w:line="360" w:lineRule="auto"/>
        <w:rPr>
          <w:b/>
          <w:bCs/>
        </w:rPr>
      </w:pPr>
      <w:r w:rsidRPr="00090683">
        <w:rPr>
          <w:b/>
          <w:bCs/>
        </w:rPr>
        <w:t>Att vi blir sjuka. </w:t>
      </w:r>
    </w:p>
    <w:p w14:paraId="1B99B14D" w14:textId="77777777" w:rsidR="0002030B" w:rsidRPr="00090683" w:rsidRDefault="0002030B" w:rsidP="0002030B">
      <w:pPr>
        <w:numPr>
          <w:ilvl w:val="0"/>
          <w:numId w:val="45"/>
        </w:numPr>
        <w:spacing w:line="360" w:lineRule="auto"/>
        <w:rPr>
          <w:b/>
          <w:bCs/>
        </w:rPr>
      </w:pPr>
      <w:r w:rsidRPr="00090683">
        <w:rPr>
          <w:b/>
          <w:bCs/>
        </w:rPr>
        <w:t>Jag vet inte! </w:t>
      </w:r>
    </w:p>
    <w:p w14:paraId="7233905D" w14:textId="77777777" w:rsidR="0002030B" w:rsidRPr="00090683" w:rsidRDefault="0002030B" w:rsidP="0002030B">
      <w:pPr>
        <w:numPr>
          <w:ilvl w:val="0"/>
          <w:numId w:val="46"/>
        </w:numPr>
        <w:spacing w:line="360" w:lineRule="auto"/>
        <w:rPr>
          <w:b/>
          <w:bCs/>
        </w:rPr>
      </w:pPr>
      <w:r w:rsidRPr="00090683">
        <w:rPr>
          <w:b/>
          <w:bCs/>
        </w:rPr>
        <w:t>Att fiskarna får i sig mikroplaster och att det förstör för dom och vi som ska käka fisken. </w:t>
      </w:r>
    </w:p>
    <w:p w14:paraId="3F36453C" w14:textId="77777777" w:rsidR="0002030B" w:rsidRPr="00090683" w:rsidRDefault="0002030B" w:rsidP="0002030B">
      <w:pPr>
        <w:numPr>
          <w:ilvl w:val="0"/>
          <w:numId w:val="47"/>
        </w:numPr>
        <w:spacing w:line="360" w:lineRule="auto"/>
        <w:rPr>
          <w:b/>
          <w:bCs/>
        </w:rPr>
      </w:pPr>
      <w:r w:rsidRPr="00090683">
        <w:rPr>
          <w:b/>
          <w:bCs/>
        </w:rPr>
        <w:t>Marina livet. </w:t>
      </w:r>
    </w:p>
    <w:p w14:paraId="200AD59B" w14:textId="77777777" w:rsidR="0002030B" w:rsidRPr="00090683" w:rsidRDefault="0002030B" w:rsidP="0002030B">
      <w:pPr>
        <w:numPr>
          <w:ilvl w:val="0"/>
          <w:numId w:val="48"/>
        </w:numPr>
        <w:spacing w:line="360" w:lineRule="auto"/>
        <w:rPr>
          <w:b/>
          <w:bCs/>
        </w:rPr>
      </w:pPr>
      <w:r w:rsidRPr="00090683">
        <w:rPr>
          <w:b/>
          <w:bCs/>
        </w:rPr>
        <w:t>Det påverkar fiskar och andra havs djurhälsa även oss själva. </w:t>
      </w:r>
    </w:p>
    <w:p w14:paraId="5AB167BC" w14:textId="77777777" w:rsidR="0002030B" w:rsidRPr="00090683" w:rsidRDefault="0002030B" w:rsidP="0002030B">
      <w:pPr>
        <w:numPr>
          <w:ilvl w:val="0"/>
          <w:numId w:val="49"/>
        </w:numPr>
        <w:spacing w:line="360" w:lineRule="auto"/>
        <w:rPr>
          <w:b/>
          <w:bCs/>
        </w:rPr>
      </w:pPr>
      <w:r w:rsidRPr="00090683">
        <w:rPr>
          <w:b/>
          <w:bCs/>
        </w:rPr>
        <w:t>Den biologiska mångfaldens överlevnad. </w:t>
      </w:r>
    </w:p>
    <w:p w14:paraId="62E57BA0" w14:textId="77777777" w:rsidR="0002030B" w:rsidRPr="00090683" w:rsidRDefault="0002030B" w:rsidP="0002030B">
      <w:pPr>
        <w:numPr>
          <w:ilvl w:val="0"/>
          <w:numId w:val="50"/>
        </w:numPr>
        <w:spacing w:line="360" w:lineRule="auto"/>
        <w:rPr>
          <w:b/>
          <w:bCs/>
        </w:rPr>
      </w:pPr>
      <w:r w:rsidRPr="00090683">
        <w:rPr>
          <w:b/>
          <w:bCs/>
        </w:rPr>
        <w:t>Osäker, jag tycker ändå att de flesta miljöproblemen som skapas av mikroplaster är väldigt seriösa och måste behandlas med lika mängd prioritet. </w:t>
      </w:r>
    </w:p>
    <w:p w14:paraId="18C48B49" w14:textId="77777777" w:rsidR="0002030B" w:rsidRPr="00090683" w:rsidRDefault="0002030B" w:rsidP="0002030B">
      <w:pPr>
        <w:numPr>
          <w:ilvl w:val="0"/>
          <w:numId w:val="51"/>
        </w:numPr>
        <w:spacing w:line="360" w:lineRule="auto"/>
        <w:rPr>
          <w:b/>
          <w:bCs/>
        </w:rPr>
      </w:pPr>
      <w:r w:rsidRPr="00090683">
        <w:rPr>
          <w:b/>
          <w:bCs/>
        </w:rPr>
        <w:t>Att sköldpaddor, fiskar och andra marina djur misstar plast för mat. </w:t>
      </w:r>
    </w:p>
    <w:p w14:paraId="4720210C" w14:textId="77777777" w:rsidR="0002030B" w:rsidRPr="00090683" w:rsidRDefault="0002030B" w:rsidP="0002030B">
      <w:pPr>
        <w:numPr>
          <w:ilvl w:val="0"/>
          <w:numId w:val="52"/>
        </w:numPr>
        <w:spacing w:line="360" w:lineRule="auto"/>
        <w:rPr>
          <w:b/>
          <w:bCs/>
        </w:rPr>
      </w:pPr>
      <w:r w:rsidRPr="00090683">
        <w:rPr>
          <w:b/>
          <w:bCs/>
        </w:rPr>
        <w:t>hur djurens livsvillkor försämras och kan leda till dödsfall. </w:t>
      </w:r>
    </w:p>
    <w:p w14:paraId="36A0A5AC" w14:textId="77777777" w:rsidR="0002030B" w:rsidRPr="00090683" w:rsidRDefault="0002030B" w:rsidP="0002030B">
      <w:pPr>
        <w:numPr>
          <w:ilvl w:val="0"/>
          <w:numId w:val="53"/>
        </w:numPr>
        <w:spacing w:line="360" w:lineRule="auto"/>
        <w:rPr>
          <w:b/>
          <w:bCs/>
        </w:rPr>
      </w:pPr>
      <w:r w:rsidRPr="00090683">
        <w:rPr>
          <w:b/>
          <w:bCs/>
        </w:rPr>
        <w:lastRenderedPageBreak/>
        <w:t>Dödar djur och förstör marina miljöer. </w:t>
      </w:r>
    </w:p>
    <w:p w14:paraId="4C0088EE" w14:textId="77777777" w:rsidR="0002030B" w:rsidRPr="00090683" w:rsidRDefault="0002030B" w:rsidP="0002030B">
      <w:pPr>
        <w:numPr>
          <w:ilvl w:val="0"/>
          <w:numId w:val="54"/>
        </w:numPr>
        <w:spacing w:line="360" w:lineRule="auto"/>
        <w:rPr>
          <w:b/>
          <w:bCs/>
        </w:rPr>
      </w:pPr>
      <w:r w:rsidRPr="00090683">
        <w:rPr>
          <w:b/>
          <w:bCs/>
        </w:rPr>
        <w:t>Att de stör och förstör marina ekosystem. </w:t>
      </w:r>
    </w:p>
    <w:p w14:paraId="4B91FD4F" w14:textId="77777777" w:rsidR="0002030B" w:rsidRPr="00090683" w:rsidRDefault="0002030B" w:rsidP="0002030B">
      <w:pPr>
        <w:numPr>
          <w:ilvl w:val="0"/>
          <w:numId w:val="55"/>
        </w:numPr>
        <w:spacing w:line="360" w:lineRule="auto"/>
        <w:rPr>
          <w:b/>
          <w:bCs/>
        </w:rPr>
      </w:pPr>
      <w:r w:rsidRPr="00090683">
        <w:rPr>
          <w:b/>
          <w:bCs/>
        </w:rPr>
        <w:t>Att det dödar djuren. </w:t>
      </w:r>
    </w:p>
    <w:p w14:paraId="3AAF9A4A" w14:textId="77777777" w:rsidR="0002030B" w:rsidRPr="00090683" w:rsidRDefault="0002030B" w:rsidP="0002030B">
      <w:pPr>
        <w:numPr>
          <w:ilvl w:val="0"/>
          <w:numId w:val="56"/>
        </w:numPr>
        <w:spacing w:line="360" w:lineRule="auto"/>
        <w:rPr>
          <w:b/>
          <w:bCs/>
        </w:rPr>
      </w:pPr>
      <w:r w:rsidRPr="00090683">
        <w:rPr>
          <w:b/>
          <w:bCs/>
        </w:rPr>
        <w:t>Att de finns överallt. De som börjar med en plastpåse i skogen kan sluta som mikroplaster i alla levande varelser. Samt hur plast kväver marina djur och förgiftar korallrev. </w:t>
      </w:r>
    </w:p>
    <w:p w14:paraId="7DBED382" w14:textId="77777777" w:rsidR="0002030B" w:rsidRPr="00090683" w:rsidRDefault="0002030B" w:rsidP="0002030B">
      <w:pPr>
        <w:numPr>
          <w:ilvl w:val="0"/>
          <w:numId w:val="57"/>
        </w:numPr>
        <w:spacing w:line="360" w:lineRule="auto"/>
        <w:rPr>
          <w:b/>
          <w:bCs/>
        </w:rPr>
      </w:pPr>
      <w:r w:rsidRPr="00090683">
        <w:rPr>
          <w:b/>
          <w:bCs/>
        </w:rPr>
        <w:t>Försämrad hälsa för marina djur och ekosystem, och risker för deras totala utrotning. </w:t>
      </w:r>
    </w:p>
    <w:p w14:paraId="1CC51F22" w14:textId="77777777" w:rsidR="0002030B" w:rsidRPr="00090683" w:rsidRDefault="0002030B" w:rsidP="0002030B">
      <w:pPr>
        <w:numPr>
          <w:ilvl w:val="0"/>
          <w:numId w:val="58"/>
        </w:numPr>
        <w:spacing w:line="360" w:lineRule="auto"/>
        <w:rPr>
          <w:b/>
          <w:bCs/>
        </w:rPr>
      </w:pPr>
      <w:r w:rsidRPr="00090683">
        <w:rPr>
          <w:b/>
          <w:bCs/>
        </w:rPr>
        <w:t>Havsdjur äter plast blir ledsna och dör, vattnet är fult i plast och förstör vattnet och luften och sen dör vi för vi får plast i oss som förstör våra inre organ. </w:t>
      </w:r>
    </w:p>
    <w:p w14:paraId="51482D66" w14:textId="77777777" w:rsidR="0002030B" w:rsidRPr="00090683" w:rsidRDefault="0002030B" w:rsidP="0002030B">
      <w:pPr>
        <w:numPr>
          <w:ilvl w:val="0"/>
          <w:numId w:val="59"/>
        </w:numPr>
        <w:spacing w:line="360" w:lineRule="auto"/>
        <w:rPr>
          <w:b/>
          <w:bCs/>
        </w:rPr>
      </w:pPr>
      <w:r w:rsidRPr="00090683">
        <w:rPr>
          <w:b/>
          <w:bCs/>
        </w:rPr>
        <w:t>De har allra störst skada på djuren och deras sätt att leva, mikroplasten är mycket svår att få bort helt och finns i princip överallt. </w:t>
      </w:r>
    </w:p>
    <w:p w14:paraId="590277EC" w14:textId="77777777" w:rsidR="0002030B" w:rsidRPr="00090683" w:rsidRDefault="0002030B" w:rsidP="0002030B">
      <w:pPr>
        <w:numPr>
          <w:ilvl w:val="0"/>
          <w:numId w:val="60"/>
        </w:numPr>
        <w:spacing w:line="360" w:lineRule="auto"/>
        <w:rPr>
          <w:b/>
          <w:bCs/>
        </w:rPr>
      </w:pPr>
      <w:r w:rsidRPr="00090683">
        <w:rPr>
          <w:b/>
          <w:bCs/>
        </w:rPr>
        <w:t>Farligt för risker och djur. </w:t>
      </w:r>
    </w:p>
    <w:p w14:paraId="4EBF78B8" w14:textId="77777777" w:rsidR="0002030B" w:rsidRPr="00090683" w:rsidRDefault="0002030B" w:rsidP="0002030B">
      <w:pPr>
        <w:numPr>
          <w:ilvl w:val="0"/>
          <w:numId w:val="61"/>
        </w:numPr>
        <w:spacing w:line="360" w:lineRule="auto"/>
        <w:rPr>
          <w:b/>
          <w:bCs/>
        </w:rPr>
      </w:pPr>
      <w:r w:rsidRPr="00090683">
        <w:rPr>
          <w:b/>
          <w:bCs/>
        </w:rPr>
        <w:t>jag vet typ inget om mikroplaster. </w:t>
      </w:r>
    </w:p>
    <w:p w14:paraId="2286F879" w14:textId="77777777" w:rsidR="0002030B" w:rsidRPr="00090683" w:rsidRDefault="0002030B" w:rsidP="0002030B">
      <w:pPr>
        <w:numPr>
          <w:ilvl w:val="0"/>
          <w:numId w:val="62"/>
        </w:numPr>
        <w:spacing w:line="360" w:lineRule="auto"/>
        <w:rPr>
          <w:b/>
          <w:bCs/>
        </w:rPr>
      </w:pPr>
      <w:r w:rsidRPr="00090683">
        <w:rPr>
          <w:b/>
          <w:bCs/>
        </w:rPr>
        <w:t>Förstör för fiskarna och havslivet. </w:t>
      </w:r>
    </w:p>
    <w:p w14:paraId="2EF6F454" w14:textId="77777777" w:rsidR="0002030B" w:rsidRPr="00090683" w:rsidRDefault="0002030B" w:rsidP="0002030B">
      <w:pPr>
        <w:numPr>
          <w:ilvl w:val="0"/>
          <w:numId w:val="63"/>
        </w:numPr>
        <w:spacing w:line="360" w:lineRule="auto"/>
        <w:rPr>
          <w:b/>
          <w:bCs/>
        </w:rPr>
      </w:pPr>
      <w:r w:rsidRPr="00090683">
        <w:rPr>
          <w:b/>
          <w:bCs/>
        </w:rPr>
        <w:t>Vet ej faktiskt. </w:t>
      </w:r>
    </w:p>
    <w:p w14:paraId="53080119" w14:textId="77777777" w:rsidR="0002030B" w:rsidRPr="00090683" w:rsidRDefault="0002030B" w:rsidP="0002030B">
      <w:pPr>
        <w:numPr>
          <w:ilvl w:val="0"/>
          <w:numId w:val="64"/>
        </w:numPr>
        <w:spacing w:line="360" w:lineRule="auto"/>
        <w:rPr>
          <w:b/>
          <w:bCs/>
        </w:rPr>
      </w:pPr>
      <w:r w:rsidRPr="00090683">
        <w:rPr>
          <w:b/>
          <w:bCs/>
        </w:rPr>
        <w:t>. </w:t>
      </w:r>
    </w:p>
    <w:p w14:paraId="751EF9F7" w14:textId="77777777" w:rsidR="0002030B" w:rsidRPr="00090683" w:rsidRDefault="0002030B" w:rsidP="0002030B">
      <w:pPr>
        <w:numPr>
          <w:ilvl w:val="0"/>
          <w:numId w:val="65"/>
        </w:numPr>
        <w:spacing w:line="360" w:lineRule="auto"/>
        <w:rPr>
          <w:b/>
          <w:bCs/>
        </w:rPr>
      </w:pPr>
      <w:r w:rsidRPr="00090683">
        <w:rPr>
          <w:b/>
          <w:bCs/>
        </w:rPr>
        <w:t>Människor som skräpar ner. </w:t>
      </w:r>
    </w:p>
    <w:p w14:paraId="4068696C" w14:textId="77777777" w:rsidR="0002030B" w:rsidRPr="00090683" w:rsidRDefault="0002030B" w:rsidP="0002030B">
      <w:pPr>
        <w:numPr>
          <w:ilvl w:val="0"/>
          <w:numId w:val="66"/>
        </w:numPr>
        <w:spacing w:line="360" w:lineRule="auto"/>
        <w:rPr>
          <w:b/>
          <w:bCs/>
        </w:rPr>
      </w:pPr>
      <w:r w:rsidRPr="00090683">
        <w:rPr>
          <w:b/>
          <w:bCs/>
        </w:rPr>
        <w:t>Död av marina djur och växter. </w:t>
      </w:r>
    </w:p>
    <w:p w14:paraId="00A13545" w14:textId="77777777" w:rsidR="0002030B" w:rsidRPr="00090683" w:rsidRDefault="0002030B" w:rsidP="0002030B">
      <w:pPr>
        <w:numPr>
          <w:ilvl w:val="0"/>
          <w:numId w:val="67"/>
        </w:numPr>
        <w:spacing w:line="360" w:lineRule="auto"/>
        <w:rPr>
          <w:b/>
          <w:bCs/>
        </w:rPr>
      </w:pPr>
      <w:r w:rsidRPr="00090683">
        <w:rPr>
          <w:b/>
          <w:bCs/>
        </w:rPr>
        <w:t>Jag vet inte. </w:t>
      </w:r>
    </w:p>
    <w:p w14:paraId="43855429" w14:textId="77777777" w:rsidR="0002030B" w:rsidRPr="00090683" w:rsidRDefault="0002030B" w:rsidP="0002030B">
      <w:pPr>
        <w:numPr>
          <w:ilvl w:val="0"/>
          <w:numId w:val="68"/>
        </w:numPr>
        <w:spacing w:line="360" w:lineRule="auto"/>
        <w:rPr>
          <w:b/>
          <w:bCs/>
        </w:rPr>
      </w:pPr>
      <w:r w:rsidRPr="00090683">
        <w:rPr>
          <w:b/>
          <w:bCs/>
        </w:rPr>
        <w:t>Plasten i haven. </w:t>
      </w:r>
    </w:p>
    <w:p w14:paraId="6CFA764B" w14:textId="77777777" w:rsidR="0002030B" w:rsidRPr="00090683" w:rsidRDefault="0002030B" w:rsidP="0002030B">
      <w:pPr>
        <w:numPr>
          <w:ilvl w:val="0"/>
          <w:numId w:val="69"/>
        </w:numPr>
        <w:spacing w:line="360" w:lineRule="auto"/>
        <w:rPr>
          <w:b/>
          <w:bCs/>
        </w:rPr>
      </w:pPr>
      <w:r w:rsidRPr="00090683">
        <w:rPr>
          <w:b/>
          <w:bCs/>
        </w:rPr>
        <w:t>Att det finns i haven under så extrem lång tid. </w:t>
      </w:r>
    </w:p>
    <w:p w14:paraId="5F9918E6" w14:textId="77777777" w:rsidR="0002030B" w:rsidRPr="00090683" w:rsidRDefault="0002030B" w:rsidP="0002030B">
      <w:pPr>
        <w:numPr>
          <w:ilvl w:val="0"/>
          <w:numId w:val="70"/>
        </w:numPr>
        <w:spacing w:line="360" w:lineRule="auto"/>
        <w:rPr>
          <w:b/>
          <w:bCs/>
        </w:rPr>
      </w:pPr>
      <w:r w:rsidRPr="00090683">
        <w:rPr>
          <w:b/>
          <w:bCs/>
        </w:rPr>
        <w:t>Plastförpackningar som inte återvinns. </w:t>
      </w:r>
    </w:p>
    <w:p w14:paraId="0F5D20ED" w14:textId="77777777" w:rsidR="0002030B" w:rsidRPr="00090683" w:rsidRDefault="0002030B" w:rsidP="0002030B">
      <w:pPr>
        <w:numPr>
          <w:ilvl w:val="0"/>
          <w:numId w:val="71"/>
        </w:numPr>
        <w:spacing w:line="360" w:lineRule="auto"/>
        <w:rPr>
          <w:b/>
          <w:bCs/>
        </w:rPr>
      </w:pPr>
      <w:r w:rsidRPr="00090683">
        <w:rPr>
          <w:b/>
          <w:bCs/>
        </w:rPr>
        <w:t>Att djur dör och att det förstör ekosystemet i vattnet. </w:t>
      </w:r>
    </w:p>
    <w:p w14:paraId="02C4D0C2" w14:textId="77777777" w:rsidR="0002030B" w:rsidRPr="00090683" w:rsidRDefault="0002030B" w:rsidP="0002030B">
      <w:pPr>
        <w:numPr>
          <w:ilvl w:val="0"/>
          <w:numId w:val="72"/>
        </w:numPr>
        <w:spacing w:line="360" w:lineRule="auto"/>
        <w:rPr>
          <w:b/>
          <w:bCs/>
        </w:rPr>
      </w:pPr>
      <w:r w:rsidRPr="00090683">
        <w:rPr>
          <w:b/>
          <w:bCs/>
        </w:rPr>
        <w:t>Djuren.  </w:t>
      </w:r>
    </w:p>
    <w:p w14:paraId="53895FD8" w14:textId="77777777" w:rsidR="0002030B" w:rsidRPr="00090683" w:rsidRDefault="0002030B" w:rsidP="0002030B">
      <w:pPr>
        <w:numPr>
          <w:ilvl w:val="0"/>
          <w:numId w:val="73"/>
        </w:numPr>
        <w:spacing w:line="360" w:lineRule="auto"/>
        <w:rPr>
          <w:b/>
          <w:bCs/>
        </w:rPr>
      </w:pPr>
      <w:r w:rsidRPr="00090683">
        <w:rPr>
          <w:b/>
          <w:bCs/>
        </w:rPr>
        <w:t>Saker som görs i plast som kan göras i andra material. </w:t>
      </w:r>
    </w:p>
    <w:p w14:paraId="582EB23E" w14:textId="77777777" w:rsidR="0002030B" w:rsidRPr="00090683" w:rsidRDefault="0002030B" w:rsidP="0002030B">
      <w:pPr>
        <w:numPr>
          <w:ilvl w:val="0"/>
          <w:numId w:val="74"/>
        </w:numPr>
        <w:spacing w:line="360" w:lineRule="auto"/>
        <w:rPr>
          <w:b/>
          <w:bCs/>
        </w:rPr>
      </w:pPr>
      <w:r w:rsidRPr="00090683">
        <w:rPr>
          <w:b/>
          <w:bCs/>
        </w:rPr>
        <w:t>döda sköldpaddor. </w:t>
      </w:r>
    </w:p>
    <w:p w14:paraId="1278DE07" w14:textId="77777777" w:rsidR="0002030B" w:rsidRPr="00090683" w:rsidRDefault="0002030B" w:rsidP="0002030B">
      <w:pPr>
        <w:numPr>
          <w:ilvl w:val="0"/>
          <w:numId w:val="75"/>
        </w:numPr>
        <w:spacing w:line="360" w:lineRule="auto"/>
        <w:rPr>
          <w:b/>
          <w:bCs/>
        </w:rPr>
      </w:pPr>
      <w:r w:rsidRPr="00090683">
        <w:rPr>
          <w:b/>
          <w:bCs/>
        </w:rPr>
        <w:t>Att koraller dör och att fiskar ej kan leva där längre. </w:t>
      </w:r>
    </w:p>
    <w:p w14:paraId="41EA5C6E" w14:textId="77777777" w:rsidR="0002030B" w:rsidRPr="00090683" w:rsidRDefault="0002030B" w:rsidP="0002030B">
      <w:pPr>
        <w:numPr>
          <w:ilvl w:val="0"/>
          <w:numId w:val="76"/>
        </w:numPr>
        <w:spacing w:line="360" w:lineRule="auto"/>
        <w:rPr>
          <w:b/>
          <w:bCs/>
        </w:rPr>
      </w:pPr>
      <w:r w:rsidRPr="00090683">
        <w:rPr>
          <w:b/>
          <w:bCs/>
        </w:rPr>
        <w:t>Att djur skadas vilket i sin tur skadar den biologiska mångfalden. </w:t>
      </w:r>
    </w:p>
    <w:p w14:paraId="56E8B00A" w14:textId="77777777" w:rsidR="0002030B" w:rsidRPr="00090683" w:rsidRDefault="0002030B" w:rsidP="0002030B">
      <w:pPr>
        <w:numPr>
          <w:ilvl w:val="0"/>
          <w:numId w:val="77"/>
        </w:numPr>
        <w:spacing w:line="360" w:lineRule="auto"/>
        <w:rPr>
          <w:b/>
          <w:bCs/>
        </w:rPr>
      </w:pPr>
      <w:r w:rsidRPr="00090683">
        <w:rPr>
          <w:b/>
          <w:bCs/>
        </w:rPr>
        <w:t>Miljöförstöring. </w:t>
      </w:r>
    </w:p>
    <w:p w14:paraId="37B665CC" w14:textId="77777777" w:rsidR="0002030B" w:rsidRPr="00090683" w:rsidRDefault="0002030B" w:rsidP="0002030B">
      <w:pPr>
        <w:numPr>
          <w:ilvl w:val="0"/>
          <w:numId w:val="78"/>
        </w:numPr>
        <w:spacing w:line="360" w:lineRule="auto"/>
        <w:rPr>
          <w:b/>
          <w:bCs/>
        </w:rPr>
      </w:pPr>
      <w:r w:rsidRPr="00090683">
        <w:rPr>
          <w:b/>
          <w:bCs/>
        </w:rPr>
        <w:t>Att djur skadas och dör. Även att vi människor kan påverkas. </w:t>
      </w:r>
    </w:p>
    <w:p w14:paraId="6B6C07BE" w14:textId="77777777" w:rsidR="0002030B" w:rsidRPr="00090683" w:rsidRDefault="0002030B" w:rsidP="0002030B">
      <w:pPr>
        <w:numPr>
          <w:ilvl w:val="0"/>
          <w:numId w:val="79"/>
        </w:numPr>
        <w:spacing w:line="360" w:lineRule="auto"/>
        <w:rPr>
          <w:b/>
          <w:bCs/>
        </w:rPr>
      </w:pPr>
      <w:r w:rsidRPr="00090683">
        <w:rPr>
          <w:b/>
          <w:bCs/>
        </w:rPr>
        <w:lastRenderedPageBreak/>
        <w:t>Skador på marina organismer, spridningen av gifter och kemikalier och påverkan på ekosystem och biologisk mångfald. </w:t>
      </w:r>
    </w:p>
    <w:p w14:paraId="2A71EC8D" w14:textId="77777777" w:rsidR="0002030B" w:rsidRPr="00090683" w:rsidRDefault="0002030B" w:rsidP="0002030B">
      <w:pPr>
        <w:numPr>
          <w:ilvl w:val="0"/>
          <w:numId w:val="80"/>
        </w:numPr>
        <w:spacing w:line="360" w:lineRule="auto"/>
        <w:rPr>
          <w:b/>
          <w:bCs/>
        </w:rPr>
      </w:pPr>
      <w:r w:rsidRPr="00090683">
        <w:rPr>
          <w:b/>
          <w:bCs/>
        </w:rPr>
        <w:t>Det marina livet påverkas negativt. </w:t>
      </w:r>
    </w:p>
    <w:p w14:paraId="6F8C9FAE" w14:textId="77777777" w:rsidR="0002030B" w:rsidRPr="00090683" w:rsidRDefault="0002030B" w:rsidP="0002030B">
      <w:pPr>
        <w:numPr>
          <w:ilvl w:val="0"/>
          <w:numId w:val="81"/>
        </w:numPr>
        <w:spacing w:line="360" w:lineRule="auto"/>
        <w:rPr>
          <w:b/>
          <w:bCs/>
        </w:rPr>
      </w:pPr>
      <w:r w:rsidRPr="00090683">
        <w:rPr>
          <w:b/>
          <w:bCs/>
        </w:rPr>
        <w:t>Djuren mår dåligt. </w:t>
      </w:r>
    </w:p>
    <w:p w14:paraId="00D6DAD7" w14:textId="77777777" w:rsidR="0002030B" w:rsidRPr="00090683" w:rsidRDefault="0002030B" w:rsidP="0002030B">
      <w:pPr>
        <w:numPr>
          <w:ilvl w:val="0"/>
          <w:numId w:val="82"/>
        </w:numPr>
        <w:spacing w:line="360" w:lineRule="auto"/>
        <w:rPr>
          <w:b/>
          <w:bCs/>
        </w:rPr>
      </w:pPr>
      <w:r w:rsidRPr="00090683">
        <w:rPr>
          <w:b/>
          <w:bCs/>
        </w:rPr>
        <w:t>Hamnar i djurs magar. </w:t>
      </w:r>
    </w:p>
    <w:p w14:paraId="4D960A8D" w14:textId="77777777" w:rsidR="0002030B" w:rsidRPr="00090683" w:rsidRDefault="0002030B" w:rsidP="0002030B">
      <w:pPr>
        <w:numPr>
          <w:ilvl w:val="0"/>
          <w:numId w:val="83"/>
        </w:numPr>
        <w:spacing w:line="360" w:lineRule="auto"/>
        <w:rPr>
          <w:b/>
          <w:bCs/>
        </w:rPr>
      </w:pPr>
      <w:r w:rsidRPr="00090683">
        <w:rPr>
          <w:b/>
          <w:bCs/>
        </w:rPr>
        <w:t>Problem för att bibehålla rena haven, rädda djuren. </w:t>
      </w:r>
    </w:p>
    <w:p w14:paraId="101F8FA7" w14:textId="77777777" w:rsidR="0002030B" w:rsidRPr="00090683" w:rsidRDefault="0002030B" w:rsidP="0002030B">
      <w:pPr>
        <w:numPr>
          <w:ilvl w:val="0"/>
          <w:numId w:val="84"/>
        </w:numPr>
        <w:spacing w:line="360" w:lineRule="auto"/>
        <w:rPr>
          <w:b/>
          <w:bCs/>
        </w:rPr>
      </w:pPr>
      <w:r w:rsidRPr="00090683">
        <w:rPr>
          <w:b/>
          <w:bCs/>
        </w:rPr>
        <w:t>Skadat djur, vi människor får i oss plasten. </w:t>
      </w:r>
    </w:p>
    <w:p w14:paraId="25D6C31A" w14:textId="77777777" w:rsidR="0002030B" w:rsidRPr="00090683" w:rsidRDefault="0002030B" w:rsidP="0002030B">
      <w:pPr>
        <w:spacing w:line="360" w:lineRule="auto"/>
        <w:rPr>
          <w:b/>
          <w:bCs/>
        </w:rPr>
      </w:pPr>
      <w:r w:rsidRPr="00090683">
        <w:rPr>
          <w:b/>
          <w:bCs/>
        </w:rPr>
        <w:t> </w:t>
      </w:r>
    </w:p>
    <w:p w14:paraId="3B077039" w14:textId="77777777" w:rsidR="0002030B" w:rsidRPr="00090683" w:rsidRDefault="0002030B" w:rsidP="0002030B">
      <w:pPr>
        <w:spacing w:line="360" w:lineRule="auto"/>
        <w:rPr>
          <w:b/>
          <w:bCs/>
        </w:rPr>
      </w:pPr>
      <w:r w:rsidRPr="00090683">
        <w:rPr>
          <w:b/>
          <w:bCs/>
        </w:rPr>
        <w:t>Många elever lyfte fram att mikroplaster skadar marina djur och att djur kan få i sig plasten genom att missta den för mat. Flera svar nämner också att mikroplaster påverkar näringskedjor, ekosystem och den biologiska mångfalden. Samtidigt svarade en del elever att de inte visste, vilket tyder på att kunskapen om de mer specifika miljöeffekterna varierar. </w:t>
      </w:r>
    </w:p>
    <w:p w14:paraId="276901E4" w14:textId="77777777" w:rsidR="0002030B" w:rsidRPr="00090683" w:rsidRDefault="0002030B" w:rsidP="0002030B">
      <w:pPr>
        <w:spacing w:line="360" w:lineRule="auto"/>
        <w:rPr>
          <w:b/>
          <w:bCs/>
        </w:rPr>
      </w:pPr>
      <w:r w:rsidRPr="00090683">
        <w:rPr>
          <w:b/>
          <w:bCs/>
        </w:rPr>
        <w:t> </w:t>
      </w:r>
    </w:p>
    <w:p w14:paraId="027A50BD" w14:textId="77777777" w:rsidR="0002030B" w:rsidRPr="00090683" w:rsidRDefault="0002030B" w:rsidP="0002030B">
      <w:pPr>
        <w:spacing w:line="360" w:lineRule="auto"/>
        <w:rPr>
          <w:b/>
          <w:bCs/>
        </w:rPr>
      </w:pPr>
      <w:r w:rsidRPr="00090683">
        <w:rPr>
          <w:b/>
          <w:bCs/>
        </w:rPr>
        <w:t> </w:t>
      </w:r>
    </w:p>
    <w:p w14:paraId="29780C06" w14:textId="77777777" w:rsidR="0002030B" w:rsidRPr="00090683" w:rsidRDefault="0002030B" w:rsidP="0002030B">
      <w:pPr>
        <w:spacing w:line="360" w:lineRule="auto"/>
        <w:rPr>
          <w:b/>
          <w:bCs/>
        </w:rPr>
      </w:pPr>
      <w:r w:rsidRPr="00090683">
        <w:rPr>
          <w:b/>
          <w:bCs/>
        </w:rPr>
        <w:t> </w:t>
      </w:r>
    </w:p>
    <w:p w14:paraId="7D71FFD8" w14:textId="77777777" w:rsidR="0002030B" w:rsidRPr="00090683" w:rsidRDefault="0002030B" w:rsidP="0002030B">
      <w:pPr>
        <w:spacing w:line="360" w:lineRule="auto"/>
        <w:rPr>
          <w:b/>
          <w:bCs/>
        </w:rPr>
      </w:pPr>
      <w:r w:rsidRPr="00090683">
        <w:rPr>
          <w:b/>
          <w:bCs/>
        </w:rPr>
        <w:t> </w:t>
      </w:r>
    </w:p>
    <w:p w14:paraId="1971051F" w14:textId="77777777" w:rsidR="0002030B" w:rsidRPr="00090683" w:rsidRDefault="0002030B" w:rsidP="0002030B">
      <w:pPr>
        <w:spacing w:line="360" w:lineRule="auto"/>
        <w:rPr>
          <w:b/>
          <w:bCs/>
        </w:rPr>
      </w:pPr>
      <w:r w:rsidRPr="00090683">
        <w:rPr>
          <w:b/>
          <w:bCs/>
        </w:rPr>
        <w:t>14.Hur tror du att mikroplaster kan påverka både djur och människor på lång sikt? </w:t>
      </w:r>
    </w:p>
    <w:p w14:paraId="1FDE2F49" w14:textId="77777777" w:rsidR="0002030B" w:rsidRPr="00090683" w:rsidRDefault="0002030B" w:rsidP="0002030B">
      <w:pPr>
        <w:spacing w:line="360" w:lineRule="auto"/>
        <w:rPr>
          <w:b/>
          <w:bCs/>
        </w:rPr>
      </w:pPr>
      <w:r w:rsidRPr="00090683">
        <w:rPr>
          <w:b/>
          <w:bCs/>
        </w:rPr>
        <w:t> </w:t>
      </w:r>
    </w:p>
    <w:p w14:paraId="29C8BFC3" w14:textId="77777777" w:rsidR="0002030B" w:rsidRPr="00090683" w:rsidRDefault="0002030B" w:rsidP="0002030B">
      <w:pPr>
        <w:numPr>
          <w:ilvl w:val="0"/>
          <w:numId w:val="85"/>
        </w:numPr>
        <w:spacing w:line="360" w:lineRule="auto"/>
        <w:rPr>
          <w:b/>
          <w:bCs/>
        </w:rPr>
      </w:pPr>
      <w:r w:rsidRPr="00090683">
        <w:rPr>
          <w:b/>
          <w:bCs/>
        </w:rPr>
        <w:t>Mycket dåligt. </w:t>
      </w:r>
    </w:p>
    <w:p w14:paraId="1571772E" w14:textId="77777777" w:rsidR="0002030B" w:rsidRPr="00090683" w:rsidRDefault="0002030B" w:rsidP="0002030B">
      <w:pPr>
        <w:numPr>
          <w:ilvl w:val="0"/>
          <w:numId w:val="86"/>
        </w:numPr>
        <w:spacing w:line="360" w:lineRule="auto"/>
        <w:rPr>
          <w:b/>
          <w:bCs/>
        </w:rPr>
      </w:pPr>
      <w:r w:rsidRPr="00090683">
        <w:rPr>
          <w:b/>
          <w:bCs/>
        </w:rPr>
        <w:t>Dåligt. </w:t>
      </w:r>
    </w:p>
    <w:p w14:paraId="3CF5E34C" w14:textId="77777777" w:rsidR="0002030B" w:rsidRPr="00090683" w:rsidRDefault="0002030B" w:rsidP="0002030B">
      <w:pPr>
        <w:numPr>
          <w:ilvl w:val="0"/>
          <w:numId w:val="87"/>
        </w:numPr>
        <w:spacing w:line="360" w:lineRule="auto"/>
        <w:rPr>
          <w:b/>
          <w:bCs/>
        </w:rPr>
      </w:pPr>
      <w:r w:rsidRPr="00090683">
        <w:rPr>
          <w:b/>
          <w:bCs/>
        </w:rPr>
        <w:t>Jag tror det kommer påverkas dåligt. </w:t>
      </w:r>
    </w:p>
    <w:p w14:paraId="401DAE4E" w14:textId="77777777" w:rsidR="0002030B" w:rsidRPr="00090683" w:rsidRDefault="0002030B" w:rsidP="0002030B">
      <w:pPr>
        <w:numPr>
          <w:ilvl w:val="0"/>
          <w:numId w:val="88"/>
        </w:numPr>
        <w:spacing w:line="360" w:lineRule="auto"/>
        <w:rPr>
          <w:b/>
          <w:bCs/>
        </w:rPr>
      </w:pPr>
      <w:r w:rsidRPr="00090683">
        <w:rPr>
          <w:b/>
          <w:bCs/>
        </w:rPr>
        <w:t>Kan få organen att sluta fungera eller skada kroppen mera. </w:t>
      </w:r>
    </w:p>
    <w:p w14:paraId="4DB4BC0E" w14:textId="77777777" w:rsidR="0002030B" w:rsidRPr="00090683" w:rsidRDefault="0002030B" w:rsidP="0002030B">
      <w:pPr>
        <w:numPr>
          <w:ilvl w:val="0"/>
          <w:numId w:val="89"/>
        </w:numPr>
        <w:spacing w:line="360" w:lineRule="auto"/>
        <w:rPr>
          <w:b/>
          <w:bCs/>
        </w:rPr>
      </w:pPr>
      <w:r w:rsidRPr="00090683">
        <w:rPr>
          <w:b/>
          <w:bCs/>
        </w:rPr>
        <w:t>På att dåligt sätt. </w:t>
      </w:r>
    </w:p>
    <w:p w14:paraId="299F3722" w14:textId="77777777" w:rsidR="0002030B" w:rsidRPr="00090683" w:rsidRDefault="0002030B" w:rsidP="0002030B">
      <w:pPr>
        <w:numPr>
          <w:ilvl w:val="0"/>
          <w:numId w:val="90"/>
        </w:numPr>
        <w:spacing w:line="360" w:lineRule="auto"/>
        <w:rPr>
          <w:b/>
          <w:bCs/>
        </w:rPr>
      </w:pPr>
      <w:r w:rsidRPr="00090683">
        <w:rPr>
          <w:b/>
          <w:bCs/>
        </w:rPr>
        <w:t>Dåligt. </w:t>
      </w:r>
    </w:p>
    <w:p w14:paraId="5C12E938" w14:textId="77777777" w:rsidR="0002030B" w:rsidRPr="00090683" w:rsidRDefault="0002030B" w:rsidP="0002030B">
      <w:pPr>
        <w:numPr>
          <w:ilvl w:val="0"/>
          <w:numId w:val="91"/>
        </w:numPr>
        <w:spacing w:line="360" w:lineRule="auto"/>
        <w:rPr>
          <w:b/>
          <w:bCs/>
        </w:rPr>
      </w:pPr>
      <w:r w:rsidRPr="00090683">
        <w:rPr>
          <w:b/>
          <w:bCs/>
        </w:rPr>
        <w:t>Negativt. </w:t>
      </w:r>
    </w:p>
    <w:p w14:paraId="5C89E953" w14:textId="77777777" w:rsidR="0002030B" w:rsidRPr="00090683" w:rsidRDefault="0002030B" w:rsidP="0002030B">
      <w:pPr>
        <w:numPr>
          <w:ilvl w:val="0"/>
          <w:numId w:val="92"/>
        </w:numPr>
        <w:spacing w:line="360" w:lineRule="auto"/>
        <w:rPr>
          <w:b/>
          <w:bCs/>
        </w:rPr>
      </w:pPr>
      <w:r w:rsidRPr="00090683">
        <w:rPr>
          <w:b/>
          <w:bCs/>
        </w:rPr>
        <w:t>Den kan finnas kvar i djur och människor en längre tid. Och det blir en sämre miljö. </w:t>
      </w:r>
    </w:p>
    <w:p w14:paraId="31C90924" w14:textId="77777777" w:rsidR="0002030B" w:rsidRPr="00090683" w:rsidRDefault="0002030B" w:rsidP="0002030B">
      <w:pPr>
        <w:numPr>
          <w:ilvl w:val="0"/>
          <w:numId w:val="93"/>
        </w:numPr>
        <w:spacing w:line="360" w:lineRule="auto"/>
        <w:rPr>
          <w:b/>
          <w:bCs/>
        </w:rPr>
      </w:pPr>
      <w:r w:rsidRPr="00090683">
        <w:rPr>
          <w:b/>
          <w:bCs/>
        </w:rPr>
        <w:t>Det skadar kanske matsmältningssystemen och våra celler. </w:t>
      </w:r>
    </w:p>
    <w:p w14:paraId="08708AD0" w14:textId="77777777" w:rsidR="0002030B" w:rsidRPr="00090683" w:rsidRDefault="0002030B" w:rsidP="0002030B">
      <w:pPr>
        <w:numPr>
          <w:ilvl w:val="0"/>
          <w:numId w:val="94"/>
        </w:numPr>
        <w:spacing w:line="360" w:lineRule="auto"/>
        <w:rPr>
          <w:b/>
          <w:bCs/>
        </w:rPr>
      </w:pPr>
      <w:r w:rsidRPr="00090683">
        <w:rPr>
          <w:b/>
          <w:bCs/>
        </w:rPr>
        <w:t>Kan påverka vår hälsa möjligtvis. </w:t>
      </w:r>
    </w:p>
    <w:p w14:paraId="608A1425" w14:textId="77777777" w:rsidR="0002030B" w:rsidRPr="00090683" w:rsidRDefault="0002030B" w:rsidP="0002030B">
      <w:pPr>
        <w:numPr>
          <w:ilvl w:val="0"/>
          <w:numId w:val="95"/>
        </w:numPr>
        <w:spacing w:line="360" w:lineRule="auto"/>
        <w:rPr>
          <w:b/>
          <w:bCs/>
        </w:rPr>
      </w:pPr>
      <w:r w:rsidRPr="00090683">
        <w:rPr>
          <w:b/>
          <w:bCs/>
        </w:rPr>
        <w:t>Vet inte. </w:t>
      </w:r>
    </w:p>
    <w:p w14:paraId="2C33AD54" w14:textId="77777777" w:rsidR="0002030B" w:rsidRPr="00090683" w:rsidRDefault="0002030B" w:rsidP="0002030B">
      <w:pPr>
        <w:numPr>
          <w:ilvl w:val="0"/>
          <w:numId w:val="96"/>
        </w:numPr>
        <w:spacing w:line="360" w:lineRule="auto"/>
        <w:rPr>
          <w:b/>
          <w:bCs/>
        </w:rPr>
      </w:pPr>
      <w:r w:rsidRPr="00090683">
        <w:rPr>
          <w:b/>
          <w:bCs/>
        </w:rPr>
        <w:t>Mycket dåligt ekosystem. </w:t>
      </w:r>
    </w:p>
    <w:p w14:paraId="558D39D8" w14:textId="77777777" w:rsidR="0002030B" w:rsidRPr="00090683" w:rsidRDefault="0002030B" w:rsidP="0002030B">
      <w:pPr>
        <w:numPr>
          <w:ilvl w:val="0"/>
          <w:numId w:val="97"/>
        </w:numPr>
        <w:spacing w:line="360" w:lineRule="auto"/>
        <w:rPr>
          <w:b/>
          <w:bCs/>
        </w:rPr>
      </w:pPr>
      <w:r w:rsidRPr="00090683">
        <w:rPr>
          <w:b/>
          <w:bCs/>
        </w:rPr>
        <w:t>Sjukdomar </w:t>
      </w:r>
    </w:p>
    <w:p w14:paraId="25F0F481" w14:textId="77777777" w:rsidR="0002030B" w:rsidRPr="00090683" w:rsidRDefault="0002030B" w:rsidP="0002030B">
      <w:pPr>
        <w:numPr>
          <w:ilvl w:val="0"/>
          <w:numId w:val="98"/>
        </w:numPr>
        <w:spacing w:line="360" w:lineRule="auto"/>
        <w:rPr>
          <w:b/>
          <w:bCs/>
        </w:rPr>
      </w:pPr>
      <w:r w:rsidRPr="00090683">
        <w:rPr>
          <w:b/>
          <w:bCs/>
        </w:rPr>
        <w:lastRenderedPageBreak/>
        <w:t>Dåligt. </w:t>
      </w:r>
    </w:p>
    <w:p w14:paraId="27E0B4F5" w14:textId="77777777" w:rsidR="0002030B" w:rsidRPr="00090683" w:rsidRDefault="0002030B" w:rsidP="0002030B">
      <w:pPr>
        <w:numPr>
          <w:ilvl w:val="0"/>
          <w:numId w:val="99"/>
        </w:numPr>
        <w:spacing w:line="360" w:lineRule="auto"/>
        <w:rPr>
          <w:b/>
          <w:bCs/>
        </w:rPr>
      </w:pPr>
      <w:r w:rsidRPr="00090683">
        <w:rPr>
          <w:b/>
          <w:bCs/>
        </w:rPr>
        <w:t>Minska biologisk mångfald, störa både människor och djurs hormoner vilket kommer påverka våran hälsa </w:t>
      </w:r>
    </w:p>
    <w:p w14:paraId="728AE867" w14:textId="77777777" w:rsidR="0002030B" w:rsidRPr="00090683" w:rsidRDefault="0002030B" w:rsidP="0002030B">
      <w:pPr>
        <w:numPr>
          <w:ilvl w:val="0"/>
          <w:numId w:val="100"/>
        </w:numPr>
        <w:spacing w:line="360" w:lineRule="auto"/>
        <w:rPr>
          <w:b/>
          <w:bCs/>
        </w:rPr>
      </w:pPr>
      <w:r w:rsidRPr="00090683">
        <w:rPr>
          <w:b/>
          <w:bCs/>
        </w:rPr>
        <w:t>bättre gener via naturligt urval </w:t>
      </w:r>
    </w:p>
    <w:p w14:paraId="5602A99C" w14:textId="77777777" w:rsidR="0002030B" w:rsidRPr="00090683" w:rsidRDefault="0002030B" w:rsidP="0002030B">
      <w:pPr>
        <w:numPr>
          <w:ilvl w:val="0"/>
          <w:numId w:val="101"/>
        </w:numPr>
        <w:spacing w:line="360" w:lineRule="auto"/>
        <w:rPr>
          <w:b/>
          <w:bCs/>
        </w:rPr>
      </w:pPr>
      <w:r w:rsidRPr="00090683">
        <w:rPr>
          <w:b/>
          <w:bCs/>
        </w:rPr>
        <w:t>Dåligt eftersom plasten kan vara svår att bryta ner </w:t>
      </w:r>
    </w:p>
    <w:p w14:paraId="3F31989E" w14:textId="77777777" w:rsidR="0002030B" w:rsidRPr="00090683" w:rsidRDefault="0002030B" w:rsidP="0002030B">
      <w:pPr>
        <w:numPr>
          <w:ilvl w:val="0"/>
          <w:numId w:val="102"/>
        </w:numPr>
        <w:spacing w:line="360" w:lineRule="auto"/>
        <w:rPr>
          <w:b/>
          <w:bCs/>
        </w:rPr>
      </w:pPr>
      <w:r w:rsidRPr="00090683">
        <w:rPr>
          <w:b/>
          <w:bCs/>
        </w:rPr>
        <w:t>Sjukdomar, potentiella missbildningar hos både djur och människor. </w:t>
      </w:r>
    </w:p>
    <w:p w14:paraId="6CB8C228" w14:textId="77777777" w:rsidR="0002030B" w:rsidRPr="00090683" w:rsidRDefault="0002030B" w:rsidP="0002030B">
      <w:pPr>
        <w:numPr>
          <w:ilvl w:val="0"/>
          <w:numId w:val="103"/>
        </w:numPr>
        <w:spacing w:line="360" w:lineRule="auto"/>
        <w:rPr>
          <w:b/>
          <w:bCs/>
        </w:rPr>
      </w:pPr>
      <w:r w:rsidRPr="00090683">
        <w:rPr>
          <w:b/>
          <w:bCs/>
        </w:rPr>
        <w:t>Hälsoproblem för djur, förstöra ekosystem, människor kan få i sig det genom mat. </w:t>
      </w:r>
    </w:p>
    <w:p w14:paraId="06FD73CB" w14:textId="77777777" w:rsidR="0002030B" w:rsidRPr="00090683" w:rsidRDefault="0002030B" w:rsidP="0002030B">
      <w:pPr>
        <w:numPr>
          <w:ilvl w:val="0"/>
          <w:numId w:val="104"/>
        </w:numPr>
        <w:spacing w:line="360" w:lineRule="auto"/>
        <w:rPr>
          <w:b/>
          <w:bCs/>
        </w:rPr>
      </w:pPr>
      <w:r w:rsidRPr="00090683">
        <w:rPr>
          <w:b/>
          <w:bCs/>
        </w:rPr>
        <w:t>Djuren får i sig mikroplaster, människor äter de och bli skadad. Djuren kan också dö, vilket kan leda till att en art blir extinkt. </w:t>
      </w:r>
    </w:p>
    <w:p w14:paraId="444FDE94" w14:textId="77777777" w:rsidR="0002030B" w:rsidRPr="00090683" w:rsidRDefault="0002030B" w:rsidP="0002030B">
      <w:pPr>
        <w:numPr>
          <w:ilvl w:val="0"/>
          <w:numId w:val="105"/>
        </w:numPr>
        <w:spacing w:line="360" w:lineRule="auto"/>
        <w:rPr>
          <w:b/>
          <w:bCs/>
        </w:rPr>
      </w:pPr>
      <w:r w:rsidRPr="00090683">
        <w:rPr>
          <w:b/>
          <w:bCs/>
        </w:rPr>
        <w:t>Vet inte, kanske cancer. </w:t>
      </w:r>
    </w:p>
    <w:p w14:paraId="471AB792" w14:textId="77777777" w:rsidR="0002030B" w:rsidRPr="00090683" w:rsidRDefault="0002030B" w:rsidP="0002030B">
      <w:pPr>
        <w:numPr>
          <w:ilvl w:val="0"/>
          <w:numId w:val="106"/>
        </w:numPr>
        <w:spacing w:line="360" w:lineRule="auto"/>
        <w:rPr>
          <w:b/>
          <w:bCs/>
        </w:rPr>
      </w:pPr>
      <w:r w:rsidRPr="00090683">
        <w:rPr>
          <w:b/>
          <w:bCs/>
        </w:rPr>
        <w:t>Vet ej. </w:t>
      </w:r>
    </w:p>
    <w:p w14:paraId="670133C7" w14:textId="77777777" w:rsidR="0002030B" w:rsidRPr="00090683" w:rsidRDefault="0002030B" w:rsidP="0002030B">
      <w:pPr>
        <w:numPr>
          <w:ilvl w:val="0"/>
          <w:numId w:val="107"/>
        </w:numPr>
        <w:spacing w:line="360" w:lineRule="auto"/>
        <w:rPr>
          <w:b/>
          <w:bCs/>
        </w:rPr>
      </w:pPr>
      <w:r w:rsidRPr="00090683">
        <w:rPr>
          <w:b/>
          <w:bCs/>
        </w:rPr>
        <w:t>Försämra klimatet och världen. </w:t>
      </w:r>
    </w:p>
    <w:p w14:paraId="342C4E08" w14:textId="77777777" w:rsidR="0002030B" w:rsidRPr="00090683" w:rsidRDefault="0002030B" w:rsidP="0002030B">
      <w:pPr>
        <w:numPr>
          <w:ilvl w:val="0"/>
          <w:numId w:val="108"/>
        </w:numPr>
        <w:spacing w:line="360" w:lineRule="auto"/>
        <w:rPr>
          <w:b/>
          <w:bCs/>
        </w:rPr>
      </w:pPr>
      <w:r w:rsidRPr="00090683">
        <w:rPr>
          <w:b/>
          <w:bCs/>
        </w:rPr>
        <w:t>Ja de tror jag. </w:t>
      </w:r>
    </w:p>
    <w:p w14:paraId="22BA6299" w14:textId="77777777" w:rsidR="0002030B" w:rsidRPr="00090683" w:rsidRDefault="0002030B" w:rsidP="0002030B">
      <w:pPr>
        <w:numPr>
          <w:ilvl w:val="0"/>
          <w:numId w:val="109"/>
        </w:numPr>
        <w:spacing w:line="360" w:lineRule="auto"/>
        <w:rPr>
          <w:b/>
          <w:bCs/>
        </w:rPr>
      </w:pPr>
      <w:r w:rsidRPr="00090683">
        <w:rPr>
          <w:b/>
          <w:bCs/>
        </w:rPr>
        <w:t>Dålig. </w:t>
      </w:r>
    </w:p>
    <w:p w14:paraId="63654B51" w14:textId="77777777" w:rsidR="0002030B" w:rsidRPr="00090683" w:rsidRDefault="0002030B" w:rsidP="0002030B">
      <w:pPr>
        <w:numPr>
          <w:ilvl w:val="0"/>
          <w:numId w:val="110"/>
        </w:numPr>
        <w:spacing w:line="360" w:lineRule="auto"/>
        <w:rPr>
          <w:b/>
          <w:bCs/>
        </w:rPr>
      </w:pPr>
      <w:r w:rsidRPr="00090683">
        <w:rPr>
          <w:b/>
          <w:bCs/>
        </w:rPr>
        <w:t>De är dåligt för kroppen. </w:t>
      </w:r>
    </w:p>
    <w:p w14:paraId="4007440F" w14:textId="77777777" w:rsidR="0002030B" w:rsidRPr="00090683" w:rsidRDefault="0002030B" w:rsidP="0002030B">
      <w:pPr>
        <w:numPr>
          <w:ilvl w:val="0"/>
          <w:numId w:val="111"/>
        </w:numPr>
        <w:spacing w:line="360" w:lineRule="auto"/>
        <w:rPr>
          <w:b/>
          <w:bCs/>
        </w:rPr>
      </w:pPr>
      <w:r w:rsidRPr="00090683">
        <w:rPr>
          <w:b/>
          <w:bCs/>
        </w:rPr>
        <w:t>Djurs miljöer kan förstöras och de kan riskera dö ut. Människor kommer anpassa sig. </w:t>
      </w:r>
    </w:p>
    <w:p w14:paraId="71CAC0EC" w14:textId="77777777" w:rsidR="0002030B" w:rsidRPr="00090683" w:rsidRDefault="0002030B" w:rsidP="0002030B">
      <w:pPr>
        <w:numPr>
          <w:ilvl w:val="0"/>
          <w:numId w:val="112"/>
        </w:numPr>
        <w:spacing w:line="360" w:lineRule="auto"/>
        <w:rPr>
          <w:b/>
          <w:bCs/>
        </w:rPr>
      </w:pPr>
      <w:r w:rsidRPr="00090683">
        <w:rPr>
          <w:b/>
          <w:bCs/>
        </w:rPr>
        <w:t>Sjukdomar. </w:t>
      </w:r>
    </w:p>
    <w:p w14:paraId="0A5816E6" w14:textId="77777777" w:rsidR="0002030B" w:rsidRPr="00090683" w:rsidRDefault="0002030B" w:rsidP="0002030B">
      <w:pPr>
        <w:numPr>
          <w:ilvl w:val="0"/>
          <w:numId w:val="113"/>
        </w:numPr>
        <w:spacing w:line="360" w:lineRule="auto"/>
        <w:rPr>
          <w:b/>
          <w:bCs/>
        </w:rPr>
      </w:pPr>
      <w:r w:rsidRPr="00090683">
        <w:rPr>
          <w:b/>
          <w:bCs/>
        </w:rPr>
        <w:t>Att de blir mer och mer plaster. </w:t>
      </w:r>
    </w:p>
    <w:p w14:paraId="70731E17" w14:textId="77777777" w:rsidR="0002030B" w:rsidRPr="00090683" w:rsidRDefault="0002030B" w:rsidP="0002030B">
      <w:pPr>
        <w:numPr>
          <w:ilvl w:val="0"/>
          <w:numId w:val="114"/>
        </w:numPr>
        <w:spacing w:line="360" w:lineRule="auto"/>
        <w:rPr>
          <w:b/>
          <w:bCs/>
        </w:rPr>
      </w:pPr>
      <w:r w:rsidRPr="00090683">
        <w:rPr>
          <w:b/>
          <w:bCs/>
        </w:rPr>
        <w:t>Kortare livslängd och förstöra matsmältningssystem hos de varelser som anpassas för att överleva det. </w:t>
      </w:r>
    </w:p>
    <w:p w14:paraId="0B563C77" w14:textId="77777777" w:rsidR="0002030B" w:rsidRPr="00090683" w:rsidRDefault="0002030B" w:rsidP="0002030B">
      <w:pPr>
        <w:numPr>
          <w:ilvl w:val="0"/>
          <w:numId w:val="115"/>
        </w:numPr>
        <w:spacing w:line="360" w:lineRule="auto"/>
        <w:rPr>
          <w:b/>
          <w:bCs/>
        </w:rPr>
      </w:pPr>
      <w:r w:rsidRPr="00090683">
        <w:rPr>
          <w:b/>
          <w:bCs/>
        </w:rPr>
        <w:t>Djuren kommer dö ut på långt sikt och för människor blir det mindre mat. </w:t>
      </w:r>
    </w:p>
    <w:p w14:paraId="065A481F" w14:textId="77777777" w:rsidR="0002030B" w:rsidRPr="00090683" w:rsidRDefault="0002030B" w:rsidP="0002030B">
      <w:pPr>
        <w:numPr>
          <w:ilvl w:val="0"/>
          <w:numId w:val="116"/>
        </w:numPr>
        <w:spacing w:line="360" w:lineRule="auto"/>
        <w:rPr>
          <w:b/>
          <w:bCs/>
        </w:rPr>
      </w:pPr>
      <w:r w:rsidRPr="00090683">
        <w:rPr>
          <w:b/>
          <w:bCs/>
        </w:rPr>
        <w:t>Jag tror att det kan påverka alla levande varelser negativt. </w:t>
      </w:r>
    </w:p>
    <w:p w14:paraId="508D8B27" w14:textId="77777777" w:rsidR="0002030B" w:rsidRPr="00090683" w:rsidRDefault="0002030B" w:rsidP="0002030B">
      <w:pPr>
        <w:numPr>
          <w:ilvl w:val="0"/>
          <w:numId w:val="117"/>
        </w:numPr>
        <w:spacing w:line="360" w:lineRule="auto"/>
        <w:rPr>
          <w:b/>
          <w:bCs/>
        </w:rPr>
      </w:pPr>
      <w:r w:rsidRPr="00090683">
        <w:rPr>
          <w:b/>
          <w:bCs/>
        </w:rPr>
        <w:t>Skada båda invändigt. </w:t>
      </w:r>
    </w:p>
    <w:p w14:paraId="6120325B" w14:textId="77777777" w:rsidR="0002030B" w:rsidRPr="00090683" w:rsidRDefault="0002030B" w:rsidP="0002030B">
      <w:pPr>
        <w:numPr>
          <w:ilvl w:val="0"/>
          <w:numId w:val="118"/>
        </w:numPr>
        <w:spacing w:line="360" w:lineRule="auto"/>
        <w:rPr>
          <w:b/>
          <w:bCs/>
        </w:rPr>
      </w:pPr>
      <w:r w:rsidRPr="00090683">
        <w:rPr>
          <w:b/>
          <w:bCs/>
        </w:rPr>
        <w:t>Vi äter till exempel fisk som har i sin tur ätit massa mikroplaster. </w:t>
      </w:r>
    </w:p>
    <w:p w14:paraId="2B38A912" w14:textId="77777777" w:rsidR="0002030B" w:rsidRPr="00090683" w:rsidRDefault="0002030B" w:rsidP="0002030B">
      <w:pPr>
        <w:numPr>
          <w:ilvl w:val="0"/>
          <w:numId w:val="119"/>
        </w:numPr>
        <w:spacing w:line="360" w:lineRule="auto"/>
        <w:rPr>
          <w:b/>
          <w:bCs/>
        </w:rPr>
      </w:pPr>
      <w:r w:rsidRPr="00090683">
        <w:rPr>
          <w:b/>
          <w:bCs/>
        </w:rPr>
        <w:t>Att dom dör. </w:t>
      </w:r>
    </w:p>
    <w:p w14:paraId="37BAF37A" w14:textId="4A8DA277" w:rsidR="0002030B" w:rsidRPr="00090683" w:rsidRDefault="0002030B" w:rsidP="0002030B">
      <w:pPr>
        <w:numPr>
          <w:ilvl w:val="0"/>
          <w:numId w:val="120"/>
        </w:numPr>
        <w:spacing w:line="360" w:lineRule="auto"/>
        <w:rPr>
          <w:b/>
          <w:bCs/>
        </w:rPr>
      </w:pPr>
      <w:r w:rsidRPr="00090683">
        <w:rPr>
          <w:b/>
          <w:bCs/>
        </w:rPr>
        <w:t>Att vi fö</w:t>
      </w:r>
      <w:r w:rsidR="00440535" w:rsidRPr="00090683">
        <w:rPr>
          <w:b/>
          <w:bCs/>
        </w:rPr>
        <w:t>r</w:t>
      </w:r>
      <w:r w:rsidRPr="00090683">
        <w:rPr>
          <w:b/>
          <w:bCs/>
        </w:rPr>
        <w:t> </w:t>
      </w:r>
      <w:r w:rsidR="00440535" w:rsidRPr="00090683">
        <w:rPr>
          <w:b/>
          <w:bCs/>
        </w:rPr>
        <w:t>d</w:t>
      </w:r>
      <w:r w:rsidRPr="00090683">
        <w:rPr>
          <w:b/>
          <w:bCs/>
        </w:rPr>
        <w:t>et vidare till kommande generationer. </w:t>
      </w:r>
    </w:p>
    <w:p w14:paraId="1A1B644B" w14:textId="77777777" w:rsidR="0002030B" w:rsidRPr="00090683" w:rsidRDefault="0002030B" w:rsidP="0002030B">
      <w:pPr>
        <w:numPr>
          <w:ilvl w:val="0"/>
          <w:numId w:val="121"/>
        </w:numPr>
        <w:spacing w:line="360" w:lineRule="auto"/>
        <w:rPr>
          <w:b/>
          <w:bCs/>
        </w:rPr>
      </w:pPr>
      <w:r w:rsidRPr="00090683">
        <w:rPr>
          <w:b/>
          <w:bCs/>
        </w:rPr>
        <w:t>Vet ej. </w:t>
      </w:r>
    </w:p>
    <w:p w14:paraId="27E343F9" w14:textId="77777777" w:rsidR="0002030B" w:rsidRPr="00090683" w:rsidRDefault="0002030B" w:rsidP="0002030B">
      <w:pPr>
        <w:numPr>
          <w:ilvl w:val="0"/>
          <w:numId w:val="122"/>
        </w:numPr>
        <w:spacing w:line="360" w:lineRule="auto"/>
        <w:rPr>
          <w:b/>
          <w:bCs/>
        </w:rPr>
      </w:pPr>
      <w:r w:rsidRPr="00090683">
        <w:rPr>
          <w:b/>
          <w:bCs/>
        </w:rPr>
        <w:t>Göra oss sjukare och rubba våra hormoner etc. </w:t>
      </w:r>
    </w:p>
    <w:p w14:paraId="54B3802C" w14:textId="77777777" w:rsidR="0002030B" w:rsidRPr="00090683" w:rsidRDefault="0002030B" w:rsidP="0002030B">
      <w:pPr>
        <w:numPr>
          <w:ilvl w:val="0"/>
          <w:numId w:val="123"/>
        </w:numPr>
        <w:spacing w:line="360" w:lineRule="auto"/>
        <w:rPr>
          <w:b/>
          <w:bCs/>
        </w:rPr>
      </w:pPr>
      <w:r w:rsidRPr="00090683">
        <w:rPr>
          <w:b/>
          <w:bCs/>
        </w:rPr>
        <w:t>Fertilitet och allmän hälsa. </w:t>
      </w:r>
    </w:p>
    <w:p w14:paraId="0548F43A" w14:textId="77777777" w:rsidR="0002030B" w:rsidRPr="00090683" w:rsidRDefault="0002030B" w:rsidP="0002030B">
      <w:pPr>
        <w:numPr>
          <w:ilvl w:val="0"/>
          <w:numId w:val="124"/>
        </w:numPr>
        <w:spacing w:line="360" w:lineRule="auto"/>
        <w:rPr>
          <w:b/>
          <w:bCs/>
        </w:rPr>
      </w:pPr>
      <w:r w:rsidRPr="00090683">
        <w:rPr>
          <w:b/>
          <w:bCs/>
        </w:rPr>
        <w:t>Att de förstör våra kroppar. </w:t>
      </w:r>
    </w:p>
    <w:p w14:paraId="5ACDF92F" w14:textId="77777777" w:rsidR="0002030B" w:rsidRPr="00090683" w:rsidRDefault="0002030B" w:rsidP="0002030B">
      <w:pPr>
        <w:numPr>
          <w:ilvl w:val="0"/>
          <w:numId w:val="125"/>
        </w:numPr>
        <w:spacing w:line="360" w:lineRule="auto"/>
        <w:rPr>
          <w:b/>
          <w:bCs/>
        </w:rPr>
      </w:pPr>
      <w:r w:rsidRPr="00090683">
        <w:rPr>
          <w:b/>
          <w:bCs/>
        </w:rPr>
        <w:lastRenderedPageBreak/>
        <w:t>Vet inte. </w:t>
      </w:r>
    </w:p>
    <w:p w14:paraId="2ADD6F0B" w14:textId="77777777" w:rsidR="0002030B" w:rsidRPr="00090683" w:rsidRDefault="0002030B" w:rsidP="0002030B">
      <w:pPr>
        <w:numPr>
          <w:ilvl w:val="0"/>
          <w:numId w:val="126"/>
        </w:numPr>
        <w:spacing w:line="360" w:lineRule="auto"/>
        <w:rPr>
          <w:b/>
          <w:bCs/>
        </w:rPr>
      </w:pPr>
      <w:r w:rsidRPr="00090683">
        <w:rPr>
          <w:b/>
          <w:bCs/>
        </w:rPr>
        <w:t>Dåligt. </w:t>
      </w:r>
    </w:p>
    <w:p w14:paraId="0BF9D337" w14:textId="77777777" w:rsidR="0002030B" w:rsidRPr="00090683" w:rsidRDefault="0002030B" w:rsidP="0002030B">
      <w:pPr>
        <w:numPr>
          <w:ilvl w:val="0"/>
          <w:numId w:val="127"/>
        </w:numPr>
        <w:spacing w:line="360" w:lineRule="auto"/>
        <w:rPr>
          <w:b/>
          <w:bCs/>
        </w:rPr>
      </w:pPr>
      <w:r w:rsidRPr="00090683">
        <w:rPr>
          <w:b/>
          <w:bCs/>
        </w:rPr>
        <w:t>Tillslut så kommer vissa arter dö ut. </w:t>
      </w:r>
    </w:p>
    <w:p w14:paraId="0A288CC5" w14:textId="77777777" w:rsidR="0002030B" w:rsidRPr="00090683" w:rsidRDefault="0002030B" w:rsidP="0002030B">
      <w:pPr>
        <w:numPr>
          <w:ilvl w:val="0"/>
          <w:numId w:val="128"/>
        </w:numPr>
        <w:spacing w:line="360" w:lineRule="auto"/>
        <w:rPr>
          <w:b/>
          <w:bCs/>
        </w:rPr>
      </w:pPr>
      <w:r w:rsidRPr="00090683">
        <w:rPr>
          <w:b/>
          <w:bCs/>
        </w:rPr>
        <w:t>Illa, mer sjukdomar, kortare liv. </w:t>
      </w:r>
    </w:p>
    <w:p w14:paraId="50AD265A" w14:textId="77777777" w:rsidR="0002030B" w:rsidRPr="00090683" w:rsidRDefault="0002030B" w:rsidP="0002030B">
      <w:pPr>
        <w:numPr>
          <w:ilvl w:val="0"/>
          <w:numId w:val="129"/>
        </w:numPr>
        <w:spacing w:line="360" w:lineRule="auto"/>
        <w:rPr>
          <w:b/>
          <w:bCs/>
        </w:rPr>
      </w:pPr>
      <w:r w:rsidRPr="00090683">
        <w:rPr>
          <w:b/>
          <w:bCs/>
        </w:rPr>
        <w:t>.. </w:t>
      </w:r>
    </w:p>
    <w:p w14:paraId="1DA51ACC" w14:textId="77777777" w:rsidR="0002030B" w:rsidRPr="00090683" w:rsidRDefault="0002030B" w:rsidP="0002030B">
      <w:pPr>
        <w:numPr>
          <w:ilvl w:val="0"/>
          <w:numId w:val="130"/>
        </w:numPr>
        <w:spacing w:line="360" w:lineRule="auto"/>
        <w:rPr>
          <w:b/>
          <w:bCs/>
        </w:rPr>
      </w:pPr>
      <w:r w:rsidRPr="00090683">
        <w:rPr>
          <w:b/>
          <w:bCs/>
        </w:rPr>
        <w:t>Ja det blir väl dåligt. </w:t>
      </w:r>
    </w:p>
    <w:p w14:paraId="6201BE41" w14:textId="77777777" w:rsidR="0002030B" w:rsidRPr="00090683" w:rsidRDefault="0002030B" w:rsidP="0002030B">
      <w:pPr>
        <w:numPr>
          <w:ilvl w:val="0"/>
          <w:numId w:val="131"/>
        </w:numPr>
        <w:spacing w:line="360" w:lineRule="auto"/>
        <w:rPr>
          <w:b/>
          <w:bCs/>
        </w:rPr>
      </w:pPr>
      <w:r w:rsidRPr="00090683">
        <w:rPr>
          <w:b/>
          <w:bCs/>
        </w:rPr>
        <w:t>Göra dem infertila, gör brist på nödvändiga produkter och förstör bl.a. klimatet. </w:t>
      </w:r>
    </w:p>
    <w:p w14:paraId="77EC9BA7" w14:textId="77777777" w:rsidR="0002030B" w:rsidRPr="00090683" w:rsidRDefault="0002030B" w:rsidP="0002030B">
      <w:pPr>
        <w:numPr>
          <w:ilvl w:val="0"/>
          <w:numId w:val="132"/>
        </w:numPr>
        <w:spacing w:line="360" w:lineRule="auto"/>
        <w:rPr>
          <w:b/>
          <w:bCs/>
        </w:rPr>
      </w:pPr>
      <w:r w:rsidRPr="00090683">
        <w:rPr>
          <w:b/>
          <w:bCs/>
        </w:rPr>
        <w:t>Jag tror det kan vara skadligt till våra inre organ om vi får för mycket. </w:t>
      </w:r>
    </w:p>
    <w:p w14:paraId="4B1C3FEA" w14:textId="77777777" w:rsidR="0002030B" w:rsidRPr="00090683" w:rsidRDefault="0002030B" w:rsidP="0002030B">
      <w:pPr>
        <w:numPr>
          <w:ilvl w:val="0"/>
          <w:numId w:val="133"/>
        </w:numPr>
        <w:spacing w:line="360" w:lineRule="auto"/>
        <w:rPr>
          <w:b/>
          <w:bCs/>
        </w:rPr>
      </w:pPr>
      <w:r w:rsidRPr="00090683">
        <w:rPr>
          <w:b/>
          <w:bCs/>
        </w:rPr>
        <w:t>Den kan påverka livslängden, hälsan och miljön hos både människor och djur. </w:t>
      </w:r>
    </w:p>
    <w:p w14:paraId="15CCE394" w14:textId="77777777" w:rsidR="0002030B" w:rsidRPr="00090683" w:rsidRDefault="0002030B" w:rsidP="0002030B">
      <w:pPr>
        <w:numPr>
          <w:ilvl w:val="0"/>
          <w:numId w:val="134"/>
        </w:numPr>
        <w:spacing w:line="360" w:lineRule="auto"/>
        <w:rPr>
          <w:b/>
          <w:bCs/>
        </w:rPr>
      </w:pPr>
      <w:r w:rsidRPr="00090683">
        <w:rPr>
          <w:b/>
          <w:bCs/>
        </w:rPr>
        <w:t>Jag tror att det kan försämra än hel del och ta livet på större delar av vissa djurarter och kan göra människor extremt sjuka. </w:t>
      </w:r>
    </w:p>
    <w:p w14:paraId="704369FF" w14:textId="77777777" w:rsidR="0002030B" w:rsidRPr="00090683" w:rsidRDefault="0002030B" w:rsidP="0002030B">
      <w:pPr>
        <w:numPr>
          <w:ilvl w:val="0"/>
          <w:numId w:val="135"/>
        </w:numPr>
        <w:spacing w:line="360" w:lineRule="auto"/>
        <w:rPr>
          <w:b/>
          <w:bCs/>
        </w:rPr>
      </w:pPr>
      <w:r w:rsidRPr="00090683">
        <w:rPr>
          <w:b/>
          <w:bCs/>
        </w:rPr>
        <w:t>Vi, människor och djur, kan få inre skador av giftiga ämnen eller plastbitar, bli infertila och många djur svälter. </w:t>
      </w:r>
    </w:p>
    <w:p w14:paraId="6546558B" w14:textId="77777777" w:rsidR="0002030B" w:rsidRPr="00090683" w:rsidRDefault="0002030B" w:rsidP="0002030B">
      <w:pPr>
        <w:numPr>
          <w:ilvl w:val="0"/>
          <w:numId w:val="136"/>
        </w:numPr>
        <w:spacing w:line="360" w:lineRule="auto"/>
        <w:rPr>
          <w:b/>
          <w:bCs/>
        </w:rPr>
      </w:pPr>
      <w:r w:rsidRPr="00090683">
        <w:rPr>
          <w:b/>
          <w:bCs/>
        </w:rPr>
        <w:t>Jag tror att de påverkar både djur och människor extremt negativt och att livstillstånden försämras. </w:t>
      </w:r>
    </w:p>
    <w:p w14:paraId="564CA3B7" w14:textId="77777777" w:rsidR="0002030B" w:rsidRPr="00090683" w:rsidRDefault="0002030B" w:rsidP="0002030B">
      <w:pPr>
        <w:numPr>
          <w:ilvl w:val="0"/>
          <w:numId w:val="137"/>
        </w:numPr>
        <w:spacing w:line="360" w:lineRule="auto"/>
        <w:rPr>
          <w:b/>
          <w:bCs/>
        </w:rPr>
      </w:pPr>
      <w:r w:rsidRPr="00090683">
        <w:rPr>
          <w:b/>
          <w:bCs/>
        </w:rPr>
        <w:t>Det förstör planeten. </w:t>
      </w:r>
    </w:p>
    <w:p w14:paraId="553184BD" w14:textId="77777777" w:rsidR="0002030B" w:rsidRPr="00090683" w:rsidRDefault="0002030B" w:rsidP="0002030B">
      <w:pPr>
        <w:numPr>
          <w:ilvl w:val="0"/>
          <w:numId w:val="138"/>
        </w:numPr>
        <w:spacing w:line="360" w:lineRule="auto"/>
        <w:rPr>
          <w:b/>
          <w:bCs/>
        </w:rPr>
      </w:pPr>
      <w:r w:rsidRPr="00090683">
        <w:rPr>
          <w:b/>
          <w:bCs/>
        </w:rPr>
        <w:t>Det påverkar oss negativt. </w:t>
      </w:r>
    </w:p>
    <w:p w14:paraId="67BE17A8" w14:textId="77777777" w:rsidR="0002030B" w:rsidRPr="00090683" w:rsidRDefault="0002030B" w:rsidP="0002030B">
      <w:pPr>
        <w:numPr>
          <w:ilvl w:val="0"/>
          <w:numId w:val="139"/>
        </w:numPr>
        <w:spacing w:line="360" w:lineRule="auto"/>
        <w:rPr>
          <w:b/>
          <w:bCs/>
        </w:rPr>
      </w:pPr>
      <w:r w:rsidRPr="00090683">
        <w:rPr>
          <w:b/>
          <w:bCs/>
        </w:rPr>
        <w:t>Att det kommer finnas mer skräp än fisk i haven om det fortsätter så här. </w:t>
      </w:r>
    </w:p>
    <w:p w14:paraId="029E6F70" w14:textId="77777777" w:rsidR="0002030B" w:rsidRPr="00090683" w:rsidRDefault="0002030B" w:rsidP="0002030B">
      <w:pPr>
        <w:numPr>
          <w:ilvl w:val="0"/>
          <w:numId w:val="140"/>
        </w:numPr>
        <w:spacing w:line="360" w:lineRule="auto"/>
        <w:rPr>
          <w:b/>
          <w:bCs/>
        </w:rPr>
      </w:pPr>
      <w:r w:rsidRPr="00090683">
        <w:rPr>
          <w:b/>
          <w:bCs/>
        </w:rPr>
        <w:t>Vi kommer alla att dö ut på grund utav förgiftning, sjukdomar och infertilitetsproblem. </w:t>
      </w:r>
    </w:p>
    <w:p w14:paraId="1325C247" w14:textId="77777777" w:rsidR="0002030B" w:rsidRPr="00090683" w:rsidRDefault="0002030B" w:rsidP="0002030B">
      <w:pPr>
        <w:numPr>
          <w:ilvl w:val="0"/>
          <w:numId w:val="141"/>
        </w:numPr>
        <w:spacing w:line="360" w:lineRule="auto"/>
        <w:rPr>
          <w:b/>
          <w:bCs/>
        </w:rPr>
      </w:pPr>
      <w:r w:rsidRPr="00090683">
        <w:rPr>
          <w:b/>
          <w:bCs/>
        </w:rPr>
        <w:t>Genom att skapa genetiska hälsoproblem som kan leva kvar genom generationer i både människor och djur som påverkas. Dom kan även påverka genom att mikroplasterna ökar i mängd, och på så sätt ökar även antalet problem som uppstår på grund av dem. </w:t>
      </w:r>
    </w:p>
    <w:p w14:paraId="2A9AE62D" w14:textId="77777777" w:rsidR="0002030B" w:rsidRPr="00090683" w:rsidRDefault="0002030B" w:rsidP="0002030B">
      <w:pPr>
        <w:numPr>
          <w:ilvl w:val="0"/>
          <w:numId w:val="142"/>
        </w:numPr>
        <w:spacing w:line="360" w:lineRule="auto"/>
        <w:rPr>
          <w:b/>
          <w:bCs/>
        </w:rPr>
      </w:pPr>
      <w:r w:rsidRPr="00090683">
        <w:rPr>
          <w:b/>
          <w:bCs/>
        </w:rPr>
        <w:t>Djuren äter plast, vi dricker plastvatten å sen dör vi och sen dör jorden. </w:t>
      </w:r>
    </w:p>
    <w:p w14:paraId="137D28AA" w14:textId="77777777" w:rsidR="0002030B" w:rsidRPr="00090683" w:rsidRDefault="0002030B" w:rsidP="0002030B">
      <w:pPr>
        <w:numPr>
          <w:ilvl w:val="0"/>
          <w:numId w:val="143"/>
        </w:numPr>
        <w:spacing w:line="360" w:lineRule="auto"/>
        <w:rPr>
          <w:b/>
          <w:bCs/>
        </w:rPr>
      </w:pPr>
      <w:r w:rsidRPr="00090683">
        <w:rPr>
          <w:b/>
          <w:bCs/>
        </w:rPr>
        <w:t>Vi människor får ju i oss från djuren och mängden ökar ju i takt som åren går utan att vi gör något åt det. Då den försämrar många livsviktiga funktioner i våra kroppar kommer vi påverkas mycket negativt. </w:t>
      </w:r>
    </w:p>
    <w:p w14:paraId="438DACD7" w14:textId="77777777" w:rsidR="0002030B" w:rsidRPr="00090683" w:rsidRDefault="0002030B" w:rsidP="0002030B">
      <w:pPr>
        <w:numPr>
          <w:ilvl w:val="0"/>
          <w:numId w:val="144"/>
        </w:numPr>
        <w:spacing w:line="360" w:lineRule="auto"/>
        <w:rPr>
          <w:b/>
          <w:bCs/>
        </w:rPr>
      </w:pPr>
      <w:r w:rsidRPr="00090683">
        <w:rPr>
          <w:b/>
          <w:bCs/>
        </w:rPr>
        <w:lastRenderedPageBreak/>
        <w:t>Mindre levnads utrymme och döda arter. </w:t>
      </w:r>
    </w:p>
    <w:p w14:paraId="2D2C9EF4" w14:textId="77777777" w:rsidR="0002030B" w:rsidRPr="00090683" w:rsidRDefault="0002030B" w:rsidP="0002030B">
      <w:pPr>
        <w:numPr>
          <w:ilvl w:val="0"/>
          <w:numId w:val="145"/>
        </w:numPr>
        <w:spacing w:line="360" w:lineRule="auto"/>
        <w:rPr>
          <w:b/>
          <w:bCs/>
        </w:rPr>
      </w:pPr>
      <w:r w:rsidRPr="00090683">
        <w:rPr>
          <w:b/>
          <w:bCs/>
        </w:rPr>
        <w:t>Jag vet typ inget om mikroplaster. </w:t>
      </w:r>
    </w:p>
    <w:p w14:paraId="23DAD13B" w14:textId="77777777" w:rsidR="0002030B" w:rsidRPr="00090683" w:rsidRDefault="0002030B" w:rsidP="0002030B">
      <w:pPr>
        <w:numPr>
          <w:ilvl w:val="0"/>
          <w:numId w:val="146"/>
        </w:numPr>
        <w:spacing w:line="360" w:lineRule="auto"/>
        <w:rPr>
          <w:b/>
          <w:bCs/>
        </w:rPr>
      </w:pPr>
      <w:r w:rsidRPr="00090683">
        <w:rPr>
          <w:b/>
          <w:bCs/>
        </w:rPr>
        <w:t>Ja eftersom vi äter fiskarna och de har fått i sig mikroplaster. </w:t>
      </w:r>
    </w:p>
    <w:p w14:paraId="1C998F11" w14:textId="77777777" w:rsidR="0002030B" w:rsidRPr="00090683" w:rsidRDefault="0002030B" w:rsidP="0002030B">
      <w:pPr>
        <w:numPr>
          <w:ilvl w:val="0"/>
          <w:numId w:val="147"/>
        </w:numPr>
        <w:spacing w:line="360" w:lineRule="auto"/>
        <w:rPr>
          <w:b/>
          <w:bCs/>
        </w:rPr>
      </w:pPr>
      <w:r w:rsidRPr="00090683">
        <w:rPr>
          <w:b/>
          <w:bCs/>
        </w:rPr>
        <w:t>Att arter och människor far illa av det. </w:t>
      </w:r>
    </w:p>
    <w:p w14:paraId="4A122F5B" w14:textId="77777777" w:rsidR="0002030B" w:rsidRPr="00090683" w:rsidRDefault="0002030B" w:rsidP="0002030B">
      <w:pPr>
        <w:numPr>
          <w:ilvl w:val="0"/>
          <w:numId w:val="148"/>
        </w:numPr>
        <w:spacing w:line="360" w:lineRule="auto"/>
        <w:rPr>
          <w:b/>
          <w:bCs/>
        </w:rPr>
      </w:pPr>
      <w:r w:rsidRPr="00090683">
        <w:rPr>
          <w:b/>
          <w:bCs/>
        </w:rPr>
        <w:t>kommer göra människor infertila. </w:t>
      </w:r>
    </w:p>
    <w:p w14:paraId="36AF8808" w14:textId="77777777" w:rsidR="0002030B" w:rsidRPr="00090683" w:rsidRDefault="0002030B" w:rsidP="0002030B">
      <w:pPr>
        <w:numPr>
          <w:ilvl w:val="0"/>
          <w:numId w:val="149"/>
        </w:numPr>
        <w:spacing w:line="360" w:lineRule="auto"/>
        <w:rPr>
          <w:b/>
          <w:bCs/>
        </w:rPr>
      </w:pPr>
      <w:r w:rsidRPr="00090683">
        <w:rPr>
          <w:b/>
          <w:bCs/>
        </w:rPr>
        <w:t>Utrotning av arter och att människornas mat minskas vilket eventuellt kan leda till att vi också dör ut. </w:t>
      </w:r>
    </w:p>
    <w:p w14:paraId="070269CF" w14:textId="77777777" w:rsidR="0002030B" w:rsidRPr="00090683" w:rsidRDefault="0002030B" w:rsidP="0002030B">
      <w:pPr>
        <w:numPr>
          <w:ilvl w:val="0"/>
          <w:numId w:val="150"/>
        </w:numPr>
        <w:spacing w:line="360" w:lineRule="auto"/>
        <w:rPr>
          <w:b/>
          <w:bCs/>
        </w:rPr>
      </w:pPr>
      <w:r w:rsidRPr="00090683">
        <w:rPr>
          <w:b/>
          <w:bCs/>
        </w:rPr>
        <w:t>Dåligt, inget marint liv. </w:t>
      </w:r>
    </w:p>
    <w:p w14:paraId="02A1E7F2" w14:textId="77777777" w:rsidR="0002030B" w:rsidRPr="00090683" w:rsidRDefault="0002030B" w:rsidP="0002030B">
      <w:pPr>
        <w:numPr>
          <w:ilvl w:val="0"/>
          <w:numId w:val="151"/>
        </w:numPr>
        <w:spacing w:line="360" w:lineRule="auto"/>
        <w:rPr>
          <w:b/>
          <w:bCs/>
        </w:rPr>
      </w:pPr>
      <w:r w:rsidRPr="00090683">
        <w:rPr>
          <w:b/>
          <w:bCs/>
        </w:rPr>
        <w:t>Jag tror att det kan påverka mycket. </w:t>
      </w:r>
    </w:p>
    <w:p w14:paraId="184BD5CE" w14:textId="77777777" w:rsidR="0002030B" w:rsidRPr="00090683" w:rsidRDefault="0002030B" w:rsidP="0002030B">
      <w:pPr>
        <w:numPr>
          <w:ilvl w:val="0"/>
          <w:numId w:val="152"/>
        </w:numPr>
        <w:spacing w:line="360" w:lineRule="auto"/>
        <w:rPr>
          <w:b/>
          <w:bCs/>
        </w:rPr>
      </w:pPr>
      <w:r w:rsidRPr="00090683">
        <w:rPr>
          <w:b/>
          <w:bCs/>
        </w:rPr>
        <w:t>Väldigt mycket. </w:t>
      </w:r>
    </w:p>
    <w:p w14:paraId="3055FDBB" w14:textId="77777777" w:rsidR="0002030B" w:rsidRPr="00090683" w:rsidRDefault="0002030B" w:rsidP="0002030B">
      <w:pPr>
        <w:numPr>
          <w:ilvl w:val="0"/>
          <w:numId w:val="153"/>
        </w:numPr>
        <w:spacing w:line="360" w:lineRule="auto"/>
        <w:rPr>
          <w:b/>
          <w:bCs/>
        </w:rPr>
      </w:pPr>
      <w:r w:rsidRPr="00090683">
        <w:rPr>
          <w:b/>
          <w:bCs/>
        </w:rPr>
        <w:t>Då de inte bryts ner hamnar de till slut i djur och vatten som man dricker eller äter. </w:t>
      </w:r>
    </w:p>
    <w:p w14:paraId="6DF3BAC2" w14:textId="77777777" w:rsidR="0002030B" w:rsidRPr="00090683" w:rsidRDefault="0002030B" w:rsidP="0002030B">
      <w:pPr>
        <w:numPr>
          <w:ilvl w:val="0"/>
          <w:numId w:val="154"/>
        </w:numPr>
        <w:spacing w:line="360" w:lineRule="auto"/>
        <w:rPr>
          <w:b/>
          <w:bCs/>
        </w:rPr>
      </w:pPr>
      <w:r w:rsidRPr="00090683">
        <w:rPr>
          <w:b/>
          <w:bCs/>
        </w:rPr>
        <w:t>Dåligt, sjukdomar, infertilitet osv. </w:t>
      </w:r>
    </w:p>
    <w:p w14:paraId="3A509DC9" w14:textId="77777777" w:rsidR="0002030B" w:rsidRPr="00090683" w:rsidRDefault="0002030B" w:rsidP="0002030B">
      <w:pPr>
        <w:numPr>
          <w:ilvl w:val="0"/>
          <w:numId w:val="155"/>
        </w:numPr>
        <w:spacing w:line="360" w:lineRule="auto"/>
        <w:rPr>
          <w:b/>
          <w:bCs/>
        </w:rPr>
      </w:pPr>
      <w:r w:rsidRPr="00090683">
        <w:rPr>
          <w:b/>
          <w:bCs/>
        </w:rPr>
        <w:t>Vi kommer sakna må sämre både när det kommer till djur och människor. </w:t>
      </w:r>
    </w:p>
    <w:p w14:paraId="41C204DB" w14:textId="77777777" w:rsidR="0002030B" w:rsidRPr="00090683" w:rsidRDefault="0002030B" w:rsidP="0002030B">
      <w:pPr>
        <w:numPr>
          <w:ilvl w:val="0"/>
          <w:numId w:val="156"/>
        </w:numPr>
        <w:spacing w:line="360" w:lineRule="auto"/>
        <w:rPr>
          <w:b/>
          <w:bCs/>
        </w:rPr>
      </w:pPr>
      <w:r w:rsidRPr="00090683">
        <w:rPr>
          <w:b/>
          <w:bCs/>
        </w:rPr>
        <w:t>Arter blir missbildade. </w:t>
      </w:r>
    </w:p>
    <w:p w14:paraId="4B41216C" w14:textId="77777777" w:rsidR="0002030B" w:rsidRPr="00090683" w:rsidRDefault="0002030B" w:rsidP="0002030B">
      <w:pPr>
        <w:numPr>
          <w:ilvl w:val="0"/>
          <w:numId w:val="157"/>
        </w:numPr>
        <w:spacing w:line="360" w:lineRule="auto"/>
        <w:rPr>
          <w:b/>
          <w:bCs/>
        </w:rPr>
      </w:pPr>
      <w:r w:rsidRPr="00090683">
        <w:rPr>
          <w:b/>
          <w:bCs/>
        </w:rPr>
        <w:t>Vet ej.  </w:t>
      </w:r>
    </w:p>
    <w:p w14:paraId="1CABFA3D" w14:textId="77777777" w:rsidR="0002030B" w:rsidRPr="00090683" w:rsidRDefault="0002030B" w:rsidP="0002030B">
      <w:pPr>
        <w:numPr>
          <w:ilvl w:val="0"/>
          <w:numId w:val="158"/>
        </w:numPr>
        <w:spacing w:line="360" w:lineRule="auto"/>
        <w:rPr>
          <w:b/>
          <w:bCs/>
        </w:rPr>
      </w:pPr>
      <w:r w:rsidRPr="00090683">
        <w:rPr>
          <w:b/>
          <w:bCs/>
        </w:rPr>
        <w:t>Inte bra med plast i oss. </w:t>
      </w:r>
    </w:p>
    <w:p w14:paraId="0CABAD03" w14:textId="77777777" w:rsidR="0002030B" w:rsidRPr="00090683" w:rsidRDefault="0002030B" w:rsidP="0002030B">
      <w:pPr>
        <w:numPr>
          <w:ilvl w:val="0"/>
          <w:numId w:val="159"/>
        </w:numPr>
        <w:spacing w:line="360" w:lineRule="auto"/>
        <w:rPr>
          <w:b/>
          <w:bCs/>
        </w:rPr>
      </w:pPr>
      <w:r w:rsidRPr="00090683">
        <w:rPr>
          <w:b/>
          <w:bCs/>
        </w:rPr>
        <w:t>Det kan påverka mycket, mindre mat till oss och mindre djurarter som kan överleva. </w:t>
      </w:r>
    </w:p>
    <w:p w14:paraId="3118FE11" w14:textId="77777777" w:rsidR="0002030B" w:rsidRPr="00090683" w:rsidRDefault="0002030B" w:rsidP="0002030B">
      <w:pPr>
        <w:numPr>
          <w:ilvl w:val="0"/>
          <w:numId w:val="160"/>
        </w:numPr>
        <w:spacing w:line="360" w:lineRule="auto"/>
        <w:rPr>
          <w:b/>
          <w:bCs/>
        </w:rPr>
      </w:pPr>
      <w:r w:rsidRPr="00090683">
        <w:rPr>
          <w:b/>
          <w:bCs/>
        </w:rPr>
        <w:t>Det stannar i naturen och skadar både djurs och människors hälsa. </w:t>
      </w:r>
    </w:p>
    <w:p w14:paraId="26D7B1F0" w14:textId="77777777" w:rsidR="0002030B" w:rsidRPr="00090683" w:rsidRDefault="0002030B" w:rsidP="0002030B">
      <w:pPr>
        <w:numPr>
          <w:ilvl w:val="0"/>
          <w:numId w:val="161"/>
        </w:numPr>
        <w:spacing w:line="360" w:lineRule="auto"/>
        <w:rPr>
          <w:b/>
          <w:bCs/>
        </w:rPr>
      </w:pPr>
      <w:r w:rsidRPr="00090683">
        <w:rPr>
          <w:b/>
          <w:bCs/>
        </w:rPr>
        <w:t>Dåligt. </w:t>
      </w:r>
    </w:p>
    <w:p w14:paraId="3BD1FCE9" w14:textId="77777777" w:rsidR="0002030B" w:rsidRPr="00090683" w:rsidRDefault="0002030B" w:rsidP="0002030B">
      <w:pPr>
        <w:numPr>
          <w:ilvl w:val="0"/>
          <w:numId w:val="162"/>
        </w:numPr>
        <w:spacing w:line="360" w:lineRule="auto"/>
        <w:rPr>
          <w:b/>
          <w:bCs/>
        </w:rPr>
      </w:pPr>
      <w:r w:rsidRPr="00090683">
        <w:rPr>
          <w:b/>
          <w:bCs/>
        </w:rPr>
        <w:t>Orsaka sjukdomar och skada. </w:t>
      </w:r>
    </w:p>
    <w:p w14:paraId="01E03D62" w14:textId="77777777" w:rsidR="0002030B" w:rsidRPr="00090683" w:rsidRDefault="0002030B" w:rsidP="0002030B">
      <w:pPr>
        <w:numPr>
          <w:ilvl w:val="0"/>
          <w:numId w:val="163"/>
        </w:numPr>
        <w:spacing w:line="360" w:lineRule="auto"/>
        <w:rPr>
          <w:b/>
          <w:bCs/>
        </w:rPr>
      </w:pPr>
      <w:r w:rsidRPr="00090683">
        <w:rPr>
          <w:b/>
          <w:bCs/>
        </w:rPr>
        <w:t>Väldigt dåligt, vi äter ju trots allt djur och äter djur mikroplaster får vi också i oss det. </w:t>
      </w:r>
    </w:p>
    <w:p w14:paraId="129F77B3" w14:textId="77777777" w:rsidR="0002030B" w:rsidRPr="00090683" w:rsidRDefault="0002030B" w:rsidP="0002030B">
      <w:pPr>
        <w:numPr>
          <w:ilvl w:val="0"/>
          <w:numId w:val="164"/>
        </w:numPr>
        <w:spacing w:line="360" w:lineRule="auto"/>
        <w:rPr>
          <w:b/>
          <w:bCs/>
        </w:rPr>
      </w:pPr>
      <w:r w:rsidRPr="00090683">
        <w:rPr>
          <w:b/>
          <w:bCs/>
        </w:rPr>
        <w:t>Reducera den biologiska mångfalden. </w:t>
      </w:r>
    </w:p>
    <w:p w14:paraId="0ABFD01F" w14:textId="77777777" w:rsidR="0002030B" w:rsidRPr="00090683" w:rsidRDefault="0002030B" w:rsidP="0002030B">
      <w:pPr>
        <w:numPr>
          <w:ilvl w:val="0"/>
          <w:numId w:val="165"/>
        </w:numPr>
        <w:spacing w:line="360" w:lineRule="auto"/>
        <w:rPr>
          <w:b/>
          <w:bCs/>
        </w:rPr>
      </w:pPr>
      <w:r w:rsidRPr="00090683">
        <w:rPr>
          <w:b/>
          <w:bCs/>
        </w:rPr>
        <w:t>Mycket dåligt. </w:t>
      </w:r>
    </w:p>
    <w:p w14:paraId="7B9FE151" w14:textId="77777777" w:rsidR="0002030B" w:rsidRPr="00090683" w:rsidRDefault="0002030B" w:rsidP="0002030B">
      <w:pPr>
        <w:numPr>
          <w:ilvl w:val="0"/>
          <w:numId w:val="166"/>
        </w:numPr>
        <w:spacing w:line="360" w:lineRule="auto"/>
        <w:rPr>
          <w:b/>
          <w:bCs/>
        </w:rPr>
      </w:pPr>
      <w:r w:rsidRPr="00090683">
        <w:rPr>
          <w:b/>
          <w:bCs/>
        </w:rPr>
        <w:t>Jag tror att människan kan skadas invärtes, kanske minska livslängden på både djur och människor. </w:t>
      </w:r>
    </w:p>
    <w:p w14:paraId="3F93D923" w14:textId="77777777" w:rsidR="0002030B" w:rsidRPr="00090683" w:rsidRDefault="0002030B" w:rsidP="0002030B">
      <w:pPr>
        <w:numPr>
          <w:ilvl w:val="0"/>
          <w:numId w:val="167"/>
        </w:numPr>
        <w:spacing w:line="360" w:lineRule="auto"/>
        <w:rPr>
          <w:b/>
          <w:bCs/>
        </w:rPr>
      </w:pPr>
      <w:r w:rsidRPr="00090683">
        <w:rPr>
          <w:b/>
          <w:bCs/>
        </w:rPr>
        <w:t>Skada djur (ekosystem) och att människor får i sig plast som skadar kroppen. </w:t>
      </w:r>
    </w:p>
    <w:p w14:paraId="25FDDF2B" w14:textId="77777777" w:rsidR="0002030B" w:rsidRPr="00090683" w:rsidRDefault="0002030B" w:rsidP="0002030B">
      <w:pPr>
        <w:numPr>
          <w:ilvl w:val="0"/>
          <w:numId w:val="168"/>
        </w:numPr>
        <w:spacing w:line="360" w:lineRule="auto"/>
        <w:rPr>
          <w:b/>
          <w:bCs/>
        </w:rPr>
      </w:pPr>
      <w:r w:rsidRPr="00090683">
        <w:rPr>
          <w:b/>
          <w:bCs/>
        </w:rPr>
        <w:t>Hormonstörande, påverkar utveckling. </w:t>
      </w:r>
    </w:p>
    <w:p w14:paraId="13DD633A" w14:textId="77777777" w:rsidR="00973478" w:rsidRPr="00090683" w:rsidRDefault="00973478" w:rsidP="00973478">
      <w:pPr>
        <w:spacing w:line="360" w:lineRule="auto"/>
        <w:rPr>
          <w:b/>
          <w:bCs/>
        </w:rPr>
      </w:pPr>
    </w:p>
    <w:p w14:paraId="2E49EEFE" w14:textId="77777777" w:rsidR="00973478" w:rsidRPr="00090683" w:rsidRDefault="00973478" w:rsidP="00973478">
      <w:pPr>
        <w:spacing w:line="360" w:lineRule="auto"/>
        <w:rPr>
          <w:b/>
          <w:bCs/>
        </w:rPr>
      </w:pPr>
      <w:r w:rsidRPr="00090683">
        <w:rPr>
          <w:rStyle w:val="normaltextrun"/>
          <w:b/>
          <w:bCs/>
          <w:color w:val="212121"/>
        </w:rPr>
        <w:lastRenderedPageBreak/>
        <w:t>De flesta elever tror att mikroplaster kan påverka både djur och människor negativt på lång sikt. Många nämner hälsoproblem, sjukdomar, hormonstörningar och minskad biologisk mångfald som möjliga konsekvenser. Flera elever kopplar också problemet till att mikroplaster kan spridas i näringskedjan och till slut nå människor genom maten.</w:t>
      </w:r>
      <w:r w:rsidRPr="00090683">
        <w:rPr>
          <w:rStyle w:val="eop"/>
          <w:b/>
          <w:bCs/>
          <w:color w:val="212121"/>
        </w:rPr>
        <w:t> </w:t>
      </w:r>
    </w:p>
    <w:p w14:paraId="0897454A" w14:textId="77777777" w:rsidR="00973478" w:rsidRPr="00090683" w:rsidRDefault="00973478" w:rsidP="00973478">
      <w:pPr>
        <w:spacing w:line="360" w:lineRule="auto"/>
        <w:rPr>
          <w:b/>
          <w:bCs/>
        </w:rPr>
      </w:pPr>
    </w:p>
    <w:p w14:paraId="110579A9" w14:textId="77777777" w:rsidR="00A16C1C" w:rsidRPr="00090683" w:rsidRDefault="00A16C1C" w:rsidP="3D0CD2A8">
      <w:pPr>
        <w:spacing w:line="360" w:lineRule="auto"/>
        <w:rPr>
          <w:b/>
          <w:bCs/>
        </w:rPr>
      </w:pPr>
    </w:p>
    <w:p w14:paraId="29816DD7" w14:textId="4FECD17E" w:rsidR="3D0CD2A8" w:rsidRPr="00090683" w:rsidRDefault="3D0CD2A8" w:rsidP="3D0CD2A8">
      <w:pPr>
        <w:spacing w:line="360" w:lineRule="auto"/>
        <w:rPr>
          <w:b/>
          <w:bCs/>
        </w:rPr>
      </w:pPr>
    </w:p>
    <w:p w14:paraId="791D4E5F" w14:textId="1DD57CE2" w:rsidR="57771BE7" w:rsidRPr="00090683" w:rsidRDefault="57771BE7" w:rsidP="57771BE7">
      <w:pPr>
        <w:spacing w:line="360" w:lineRule="auto"/>
        <w:rPr>
          <w:b/>
          <w:bCs/>
        </w:rPr>
      </w:pPr>
    </w:p>
    <w:p w14:paraId="4EF9A3DD" w14:textId="6B592D66" w:rsidR="57771BE7" w:rsidRPr="00090683" w:rsidRDefault="57771BE7" w:rsidP="57771BE7">
      <w:pPr>
        <w:spacing w:line="360" w:lineRule="auto"/>
        <w:rPr>
          <w:b/>
          <w:bCs/>
        </w:rPr>
      </w:pPr>
    </w:p>
    <w:p w14:paraId="0F58429E" w14:textId="13D6B738" w:rsidR="57771BE7" w:rsidRPr="00090683" w:rsidRDefault="57771BE7" w:rsidP="57771BE7">
      <w:pPr>
        <w:spacing w:line="360" w:lineRule="auto"/>
        <w:rPr>
          <w:b/>
          <w:bCs/>
        </w:rPr>
      </w:pPr>
    </w:p>
    <w:p w14:paraId="402880E0" w14:textId="5B052415" w:rsidR="78F40814" w:rsidRPr="00090683" w:rsidRDefault="78F40814" w:rsidP="78F40814">
      <w:pPr>
        <w:spacing w:line="360" w:lineRule="auto"/>
        <w:rPr>
          <w:b/>
          <w:bCs/>
        </w:rPr>
      </w:pPr>
    </w:p>
    <w:p w14:paraId="5246A09E" w14:textId="6DC1DC4D" w:rsidR="78F40814" w:rsidRPr="00090683" w:rsidRDefault="78F40814" w:rsidP="78F40814">
      <w:pPr>
        <w:spacing w:line="360" w:lineRule="auto"/>
        <w:rPr>
          <w:b/>
          <w:bCs/>
        </w:rPr>
      </w:pPr>
    </w:p>
    <w:p w14:paraId="5939ABFD" w14:textId="4A72A585" w:rsidR="78F40814" w:rsidRPr="00090683" w:rsidRDefault="78F40814" w:rsidP="00393DB5">
      <w:pPr>
        <w:spacing w:line="360" w:lineRule="auto"/>
        <w:rPr>
          <w:b/>
          <w:bCs/>
        </w:rPr>
      </w:pPr>
    </w:p>
    <w:p w14:paraId="0870BED4" w14:textId="77777777" w:rsidR="00250BC6" w:rsidRPr="00090683" w:rsidRDefault="00250BC6" w:rsidP="00250BC6">
      <w:pPr>
        <w:spacing w:line="360" w:lineRule="auto"/>
        <w:rPr>
          <w:rStyle w:val="eop"/>
          <w:b/>
          <w:bCs/>
        </w:rPr>
      </w:pPr>
      <w:r w:rsidRPr="00090683">
        <w:rPr>
          <w:rStyle w:val="normaltextrun"/>
          <w:b/>
          <w:bCs/>
        </w:rPr>
        <w:t>15.Vad tycker du att samhället borde göra för att minska mikroplasters spridning och påverkan i haven?</w:t>
      </w:r>
      <w:r w:rsidRPr="00090683">
        <w:rPr>
          <w:rStyle w:val="eop"/>
          <w:b/>
          <w:bCs/>
        </w:rPr>
        <w:t> </w:t>
      </w:r>
    </w:p>
    <w:p w14:paraId="2749386C" w14:textId="20F49359" w:rsidR="4A31ACB1" w:rsidRPr="00090683" w:rsidRDefault="4A31ACB1" w:rsidP="00393DB5">
      <w:pPr>
        <w:spacing w:line="360" w:lineRule="auto"/>
        <w:rPr>
          <w:b/>
          <w:bCs/>
        </w:rPr>
      </w:pPr>
    </w:p>
    <w:p w14:paraId="78E98D5B" w14:textId="77777777" w:rsidR="00AF3990" w:rsidRPr="00090683" w:rsidRDefault="00AF3990" w:rsidP="00393DB5">
      <w:pPr>
        <w:numPr>
          <w:ilvl w:val="0"/>
          <w:numId w:val="253"/>
        </w:numPr>
        <w:spacing w:line="360" w:lineRule="auto"/>
        <w:rPr>
          <w:b/>
          <w:bCs/>
        </w:rPr>
      </w:pPr>
      <w:r w:rsidRPr="00090683">
        <w:rPr>
          <w:b/>
          <w:bCs/>
        </w:rPr>
        <w:t>Förbud mot onödig plast. </w:t>
      </w:r>
    </w:p>
    <w:p w14:paraId="32E0C8C8" w14:textId="77777777" w:rsidR="00AF3990" w:rsidRPr="00090683" w:rsidRDefault="00AF3990" w:rsidP="00393DB5">
      <w:pPr>
        <w:numPr>
          <w:ilvl w:val="0"/>
          <w:numId w:val="254"/>
        </w:numPr>
        <w:spacing w:line="360" w:lineRule="auto"/>
        <w:rPr>
          <w:b/>
          <w:bCs/>
        </w:rPr>
      </w:pPr>
      <w:r w:rsidRPr="00090683">
        <w:rPr>
          <w:b/>
          <w:bCs/>
        </w:rPr>
        <w:t>förbjuda onödiga tillsatser och satsa mer på återbruk. </w:t>
      </w:r>
    </w:p>
    <w:p w14:paraId="748369B5" w14:textId="77777777" w:rsidR="00AF3990" w:rsidRPr="00090683" w:rsidRDefault="00AF3990" w:rsidP="00393DB5">
      <w:pPr>
        <w:numPr>
          <w:ilvl w:val="0"/>
          <w:numId w:val="255"/>
        </w:numPr>
        <w:spacing w:line="360" w:lineRule="auto"/>
        <w:rPr>
          <w:b/>
          <w:bCs/>
        </w:rPr>
      </w:pPr>
      <w:r w:rsidRPr="00090683">
        <w:rPr>
          <w:b/>
          <w:bCs/>
        </w:rPr>
        <w:t>Använda mindre plast.  </w:t>
      </w:r>
    </w:p>
    <w:p w14:paraId="707B48C6" w14:textId="77777777" w:rsidR="00AF3990" w:rsidRPr="00090683" w:rsidRDefault="00AF3990" w:rsidP="00393DB5">
      <w:pPr>
        <w:numPr>
          <w:ilvl w:val="0"/>
          <w:numId w:val="256"/>
        </w:numPr>
        <w:spacing w:line="360" w:lineRule="auto"/>
        <w:rPr>
          <w:b/>
          <w:bCs/>
        </w:rPr>
      </w:pPr>
      <w:r w:rsidRPr="00090683">
        <w:rPr>
          <w:b/>
          <w:bCs/>
        </w:rPr>
        <w:t>Börja i roten av problemet i industrin. Satsa på att städa planeten. </w:t>
      </w:r>
    </w:p>
    <w:p w14:paraId="44A3D615" w14:textId="77777777" w:rsidR="00AF3990" w:rsidRPr="00090683" w:rsidRDefault="00AF3990" w:rsidP="00393DB5">
      <w:pPr>
        <w:numPr>
          <w:ilvl w:val="0"/>
          <w:numId w:val="257"/>
        </w:numPr>
        <w:spacing w:line="360" w:lineRule="auto"/>
        <w:rPr>
          <w:b/>
          <w:bCs/>
        </w:rPr>
      </w:pPr>
      <w:r w:rsidRPr="00090683">
        <w:rPr>
          <w:b/>
          <w:bCs/>
        </w:rPr>
        <w:t>Sortera sitt skräp. </w:t>
      </w:r>
    </w:p>
    <w:p w14:paraId="5C58AABC" w14:textId="77777777" w:rsidR="00AF3990" w:rsidRPr="00090683" w:rsidRDefault="00AF3990" w:rsidP="00393DB5">
      <w:pPr>
        <w:numPr>
          <w:ilvl w:val="0"/>
          <w:numId w:val="258"/>
        </w:numPr>
        <w:spacing w:line="360" w:lineRule="auto"/>
        <w:rPr>
          <w:b/>
          <w:bCs/>
        </w:rPr>
      </w:pPr>
      <w:r w:rsidRPr="00090683">
        <w:rPr>
          <w:b/>
          <w:bCs/>
        </w:rPr>
        <w:t>Ingen aning pt 2. </w:t>
      </w:r>
    </w:p>
    <w:p w14:paraId="509AD699" w14:textId="77777777" w:rsidR="00AF3990" w:rsidRPr="00090683" w:rsidRDefault="00AF3990" w:rsidP="00393DB5">
      <w:pPr>
        <w:numPr>
          <w:ilvl w:val="0"/>
          <w:numId w:val="259"/>
        </w:numPr>
        <w:spacing w:line="360" w:lineRule="auto"/>
        <w:rPr>
          <w:b/>
          <w:bCs/>
        </w:rPr>
      </w:pPr>
      <w:r w:rsidRPr="00090683">
        <w:rPr>
          <w:b/>
          <w:bCs/>
        </w:rPr>
        <w:t>Förbjuda fler och fler plastprodukter. Det är svårt att rensa bort alla mikroplaster, men att rensa haven och naturen på allt plastavfall är en bar start. </w:t>
      </w:r>
    </w:p>
    <w:p w14:paraId="5F277F6D" w14:textId="77777777" w:rsidR="00AF3990" w:rsidRPr="00090683" w:rsidRDefault="00AF3990" w:rsidP="00393DB5">
      <w:pPr>
        <w:numPr>
          <w:ilvl w:val="0"/>
          <w:numId w:val="260"/>
        </w:numPr>
        <w:spacing w:line="360" w:lineRule="auto"/>
        <w:rPr>
          <w:b/>
          <w:bCs/>
        </w:rPr>
      </w:pPr>
      <w:r w:rsidRPr="00090683">
        <w:rPr>
          <w:b/>
          <w:bCs/>
        </w:rPr>
        <w:t>Fler regler och lagar om att slänga skräpet i sopporna och hålla mer koll om det är plast i vattnet. </w:t>
      </w:r>
    </w:p>
    <w:p w14:paraId="09505C42" w14:textId="77777777" w:rsidR="00AF3990" w:rsidRPr="00090683" w:rsidRDefault="00AF3990" w:rsidP="00393DB5">
      <w:pPr>
        <w:numPr>
          <w:ilvl w:val="0"/>
          <w:numId w:val="261"/>
        </w:numPr>
        <w:spacing w:line="360" w:lineRule="auto"/>
        <w:rPr>
          <w:b/>
          <w:bCs/>
        </w:rPr>
      </w:pPr>
      <w:r w:rsidRPr="00090683">
        <w:rPr>
          <w:b/>
          <w:bCs/>
        </w:rPr>
        <w:t>Finna sätt att minska utsläppen och ta vara på det vi har släppt ut. </w:t>
      </w:r>
    </w:p>
    <w:p w14:paraId="6AEFF36A" w14:textId="77777777" w:rsidR="00AF3990" w:rsidRPr="00090683" w:rsidRDefault="00AF3990" w:rsidP="00393DB5">
      <w:pPr>
        <w:numPr>
          <w:ilvl w:val="0"/>
          <w:numId w:val="262"/>
        </w:numPr>
        <w:spacing w:line="360" w:lineRule="auto"/>
        <w:rPr>
          <w:b/>
          <w:bCs/>
        </w:rPr>
      </w:pPr>
      <w:r w:rsidRPr="00090683">
        <w:rPr>
          <w:b/>
          <w:bCs/>
        </w:rPr>
        <w:t>Försöka förminska våra utsläpp av plast och mikroplaster. </w:t>
      </w:r>
    </w:p>
    <w:p w14:paraId="125A267E" w14:textId="77777777" w:rsidR="00AF3990" w:rsidRPr="00090683" w:rsidRDefault="00AF3990" w:rsidP="00393DB5">
      <w:pPr>
        <w:numPr>
          <w:ilvl w:val="0"/>
          <w:numId w:val="263"/>
        </w:numPr>
        <w:spacing w:line="360" w:lineRule="auto"/>
        <w:rPr>
          <w:b/>
          <w:bCs/>
        </w:rPr>
      </w:pPr>
      <w:r w:rsidRPr="00090683">
        <w:rPr>
          <w:b/>
          <w:bCs/>
        </w:rPr>
        <w:t>Samla in plast/återvinna. </w:t>
      </w:r>
    </w:p>
    <w:p w14:paraId="2783625A" w14:textId="77777777" w:rsidR="00AF3990" w:rsidRPr="00090683" w:rsidRDefault="00AF3990" w:rsidP="00393DB5">
      <w:pPr>
        <w:numPr>
          <w:ilvl w:val="0"/>
          <w:numId w:val="264"/>
        </w:numPr>
        <w:spacing w:line="360" w:lineRule="auto"/>
        <w:rPr>
          <w:b/>
          <w:bCs/>
        </w:rPr>
      </w:pPr>
      <w:r w:rsidRPr="00090683">
        <w:rPr>
          <w:b/>
          <w:bCs/>
        </w:rPr>
        <w:t>Ingenting, det är inget problem. </w:t>
      </w:r>
    </w:p>
    <w:p w14:paraId="7660E179" w14:textId="77777777" w:rsidR="00AF3990" w:rsidRPr="00090683" w:rsidRDefault="00AF3990" w:rsidP="00393DB5">
      <w:pPr>
        <w:numPr>
          <w:ilvl w:val="0"/>
          <w:numId w:val="265"/>
        </w:numPr>
        <w:spacing w:line="360" w:lineRule="auto"/>
        <w:rPr>
          <w:b/>
          <w:bCs/>
        </w:rPr>
      </w:pPr>
      <w:r w:rsidRPr="00090683">
        <w:rPr>
          <w:b/>
          <w:bCs/>
        </w:rPr>
        <w:t>Minska spridning av plast </w:t>
      </w:r>
    </w:p>
    <w:p w14:paraId="7DB6C36F" w14:textId="77777777" w:rsidR="00AF3990" w:rsidRPr="00090683" w:rsidRDefault="00AF3990" w:rsidP="00393DB5">
      <w:pPr>
        <w:numPr>
          <w:ilvl w:val="0"/>
          <w:numId w:val="266"/>
        </w:numPr>
        <w:spacing w:line="360" w:lineRule="auto"/>
        <w:rPr>
          <w:b/>
          <w:bCs/>
        </w:rPr>
      </w:pPr>
      <w:r w:rsidRPr="00090683">
        <w:rPr>
          <w:b/>
          <w:bCs/>
        </w:rPr>
        <w:t>Källsortera. </w:t>
      </w:r>
    </w:p>
    <w:p w14:paraId="6774697D" w14:textId="77777777" w:rsidR="00AF3990" w:rsidRPr="00090683" w:rsidRDefault="00AF3990" w:rsidP="00393DB5">
      <w:pPr>
        <w:numPr>
          <w:ilvl w:val="0"/>
          <w:numId w:val="267"/>
        </w:numPr>
        <w:spacing w:line="360" w:lineRule="auto"/>
        <w:rPr>
          <w:b/>
          <w:bCs/>
        </w:rPr>
      </w:pPr>
      <w:r w:rsidRPr="00090683">
        <w:rPr>
          <w:b/>
          <w:bCs/>
        </w:rPr>
        <w:lastRenderedPageBreak/>
        <w:t>Ta reda på vart de störta utsläppet av mikroplatser kommer ifrån och där efter sätta restriktioner och förebygga </w:t>
      </w:r>
    </w:p>
    <w:p w14:paraId="77FFDD76" w14:textId="77777777" w:rsidR="00AF3990" w:rsidRPr="00090683" w:rsidRDefault="00AF3990" w:rsidP="00393DB5">
      <w:pPr>
        <w:numPr>
          <w:ilvl w:val="0"/>
          <w:numId w:val="268"/>
        </w:numPr>
        <w:spacing w:line="360" w:lineRule="auto"/>
        <w:rPr>
          <w:b/>
          <w:bCs/>
        </w:rPr>
      </w:pPr>
      <w:r w:rsidRPr="00090683">
        <w:rPr>
          <w:b/>
          <w:bCs/>
        </w:rPr>
        <w:t>importera mer sopor från närliggande länder. </w:t>
      </w:r>
    </w:p>
    <w:p w14:paraId="2DDFFE24" w14:textId="77777777" w:rsidR="00AF3990" w:rsidRPr="00090683" w:rsidRDefault="00AF3990" w:rsidP="00393DB5">
      <w:pPr>
        <w:numPr>
          <w:ilvl w:val="0"/>
          <w:numId w:val="269"/>
        </w:numPr>
        <w:spacing w:line="360" w:lineRule="auto"/>
        <w:rPr>
          <w:b/>
          <w:bCs/>
        </w:rPr>
      </w:pPr>
      <w:r w:rsidRPr="00090683">
        <w:rPr>
          <w:b/>
          <w:bCs/>
        </w:rPr>
        <w:t>Vet ej. </w:t>
      </w:r>
    </w:p>
    <w:p w14:paraId="052571BD" w14:textId="77777777" w:rsidR="00AF3990" w:rsidRPr="00090683" w:rsidRDefault="00AF3990" w:rsidP="00393DB5">
      <w:pPr>
        <w:numPr>
          <w:ilvl w:val="0"/>
          <w:numId w:val="270"/>
        </w:numPr>
        <w:spacing w:line="360" w:lineRule="auto"/>
        <w:rPr>
          <w:b/>
          <w:bCs/>
        </w:rPr>
      </w:pPr>
      <w:r w:rsidRPr="00090683">
        <w:rPr>
          <w:b/>
          <w:bCs/>
        </w:rPr>
        <w:t>Ingen aning, kanske prioritera källsortering och se till så att skräp osv hamnar på rätt plats. Inte överkonsumera produkter som leder till stora mängder skräp. </w:t>
      </w:r>
    </w:p>
    <w:p w14:paraId="08891E27" w14:textId="77777777" w:rsidR="00AF3990" w:rsidRPr="00090683" w:rsidRDefault="00AF3990" w:rsidP="00393DB5">
      <w:pPr>
        <w:numPr>
          <w:ilvl w:val="0"/>
          <w:numId w:val="271"/>
        </w:numPr>
        <w:spacing w:line="360" w:lineRule="auto"/>
        <w:rPr>
          <w:b/>
          <w:bCs/>
        </w:rPr>
      </w:pPr>
      <w:r w:rsidRPr="00090683">
        <w:rPr>
          <w:b/>
          <w:bCs/>
        </w:rPr>
        <w:t>Strängare lagstiftning, industrier och producenter får ta mer ansvar. </w:t>
      </w:r>
    </w:p>
    <w:p w14:paraId="0F568461" w14:textId="77777777" w:rsidR="00AF3990" w:rsidRPr="00090683" w:rsidRDefault="00AF3990" w:rsidP="00393DB5">
      <w:pPr>
        <w:numPr>
          <w:ilvl w:val="0"/>
          <w:numId w:val="272"/>
        </w:numPr>
        <w:spacing w:line="360" w:lineRule="auto"/>
        <w:rPr>
          <w:b/>
          <w:bCs/>
        </w:rPr>
      </w:pPr>
      <w:r w:rsidRPr="00090683">
        <w:rPr>
          <w:b/>
          <w:bCs/>
        </w:rPr>
        <w:t>Minska användningen av plaster, till exempel pappers sugrör eller aluminium/metall/glas vattenflaskor. För att man inte ska få i sig mikroplasterna i sig själv när man dricker. </w:t>
      </w:r>
    </w:p>
    <w:p w14:paraId="05213849" w14:textId="77777777" w:rsidR="00AF3990" w:rsidRPr="00090683" w:rsidRDefault="00AF3990" w:rsidP="00393DB5">
      <w:pPr>
        <w:numPr>
          <w:ilvl w:val="0"/>
          <w:numId w:val="273"/>
        </w:numPr>
        <w:spacing w:line="360" w:lineRule="auto"/>
        <w:rPr>
          <w:b/>
          <w:bCs/>
        </w:rPr>
      </w:pPr>
      <w:r w:rsidRPr="00090683">
        <w:rPr>
          <w:b/>
          <w:bCs/>
        </w:rPr>
        <w:t>Jag tycker att dem borde göra mycket! </w:t>
      </w:r>
    </w:p>
    <w:p w14:paraId="66790117" w14:textId="77777777" w:rsidR="00AF3990" w:rsidRPr="00090683" w:rsidRDefault="00AF3990" w:rsidP="00393DB5">
      <w:pPr>
        <w:numPr>
          <w:ilvl w:val="0"/>
          <w:numId w:val="274"/>
        </w:numPr>
        <w:spacing w:line="360" w:lineRule="auto"/>
        <w:rPr>
          <w:b/>
          <w:bCs/>
        </w:rPr>
      </w:pPr>
      <w:r w:rsidRPr="00090683">
        <w:rPr>
          <w:b/>
          <w:bCs/>
        </w:rPr>
        <w:t>Vet ej.  </w:t>
      </w:r>
    </w:p>
    <w:p w14:paraId="4B2BAE84" w14:textId="77777777" w:rsidR="00AF3990" w:rsidRPr="00090683" w:rsidRDefault="00AF3990" w:rsidP="00393DB5">
      <w:pPr>
        <w:numPr>
          <w:ilvl w:val="0"/>
          <w:numId w:val="275"/>
        </w:numPr>
        <w:spacing w:line="360" w:lineRule="auto"/>
        <w:rPr>
          <w:b/>
          <w:bCs/>
        </w:rPr>
      </w:pPr>
      <w:r w:rsidRPr="00090683">
        <w:rPr>
          <w:b/>
          <w:bCs/>
        </w:rPr>
        <w:t>Lägga mer pengar och tid på det. </w:t>
      </w:r>
    </w:p>
    <w:p w14:paraId="65D2CBA7" w14:textId="77777777" w:rsidR="00AF3990" w:rsidRPr="00090683" w:rsidRDefault="00AF3990" w:rsidP="00393DB5">
      <w:pPr>
        <w:numPr>
          <w:ilvl w:val="0"/>
          <w:numId w:val="276"/>
        </w:numPr>
        <w:spacing w:line="360" w:lineRule="auto"/>
        <w:rPr>
          <w:b/>
          <w:bCs/>
        </w:rPr>
      </w:pPr>
      <w:r w:rsidRPr="00090683">
        <w:rPr>
          <w:b/>
          <w:bCs/>
        </w:rPr>
        <w:t>Vet ej.  </w:t>
      </w:r>
    </w:p>
    <w:p w14:paraId="62DBAD5E" w14:textId="77777777" w:rsidR="00AF3990" w:rsidRPr="00090683" w:rsidRDefault="00AF3990" w:rsidP="00393DB5">
      <w:pPr>
        <w:numPr>
          <w:ilvl w:val="0"/>
          <w:numId w:val="277"/>
        </w:numPr>
        <w:spacing w:line="360" w:lineRule="auto"/>
        <w:rPr>
          <w:b/>
          <w:bCs/>
        </w:rPr>
      </w:pPr>
      <w:r w:rsidRPr="00090683">
        <w:rPr>
          <w:b/>
          <w:bCs/>
        </w:rPr>
        <w:t>Vet inte. </w:t>
      </w:r>
    </w:p>
    <w:p w14:paraId="2096D7FA" w14:textId="77777777" w:rsidR="00AF3990" w:rsidRPr="00090683" w:rsidRDefault="00AF3990" w:rsidP="00393DB5">
      <w:pPr>
        <w:numPr>
          <w:ilvl w:val="0"/>
          <w:numId w:val="278"/>
        </w:numPr>
        <w:spacing w:line="360" w:lineRule="auto"/>
        <w:rPr>
          <w:b/>
          <w:bCs/>
        </w:rPr>
      </w:pPr>
      <w:r w:rsidRPr="00090683">
        <w:rPr>
          <w:b/>
          <w:bCs/>
        </w:rPr>
        <w:t>Förbjud. </w:t>
      </w:r>
    </w:p>
    <w:p w14:paraId="55E849B7" w14:textId="77777777" w:rsidR="00AF3990" w:rsidRPr="00090683" w:rsidRDefault="00AF3990" w:rsidP="00393DB5">
      <w:pPr>
        <w:numPr>
          <w:ilvl w:val="0"/>
          <w:numId w:val="279"/>
        </w:numPr>
        <w:spacing w:line="360" w:lineRule="auto"/>
        <w:rPr>
          <w:b/>
          <w:bCs/>
        </w:rPr>
      </w:pPr>
      <w:r w:rsidRPr="00090683">
        <w:rPr>
          <w:b/>
          <w:bCs/>
        </w:rPr>
        <w:t>Noggrannare sortering, länder kan städa runt sig. </w:t>
      </w:r>
    </w:p>
    <w:p w14:paraId="4B60DEA7" w14:textId="77777777" w:rsidR="00AF3990" w:rsidRPr="00090683" w:rsidRDefault="00AF3990" w:rsidP="00393DB5">
      <w:pPr>
        <w:numPr>
          <w:ilvl w:val="0"/>
          <w:numId w:val="280"/>
        </w:numPr>
        <w:spacing w:line="360" w:lineRule="auto"/>
        <w:rPr>
          <w:b/>
          <w:bCs/>
        </w:rPr>
      </w:pPr>
      <w:r w:rsidRPr="00090683">
        <w:rPr>
          <w:b/>
          <w:bCs/>
        </w:rPr>
        <w:t>Vet inte. </w:t>
      </w:r>
    </w:p>
    <w:p w14:paraId="5E4A7918" w14:textId="77777777" w:rsidR="00AF3990" w:rsidRPr="00090683" w:rsidRDefault="00AF3990" w:rsidP="00393DB5">
      <w:pPr>
        <w:numPr>
          <w:ilvl w:val="0"/>
          <w:numId w:val="281"/>
        </w:numPr>
        <w:spacing w:line="360" w:lineRule="auto"/>
        <w:rPr>
          <w:b/>
          <w:bCs/>
        </w:rPr>
      </w:pPr>
      <w:r w:rsidRPr="00090683">
        <w:rPr>
          <w:b/>
          <w:bCs/>
        </w:rPr>
        <w:t>Va noga vart man kastar saker. </w:t>
      </w:r>
    </w:p>
    <w:p w14:paraId="6A14720C" w14:textId="77777777" w:rsidR="00AF3990" w:rsidRPr="00090683" w:rsidRDefault="00AF3990" w:rsidP="00393DB5">
      <w:pPr>
        <w:numPr>
          <w:ilvl w:val="0"/>
          <w:numId w:val="282"/>
        </w:numPr>
        <w:spacing w:line="360" w:lineRule="auto"/>
        <w:rPr>
          <w:b/>
          <w:bCs/>
        </w:rPr>
      </w:pPr>
      <w:r w:rsidRPr="00090683">
        <w:rPr>
          <w:b/>
          <w:bCs/>
        </w:rPr>
        <w:t>Städa bort det som finns och inte bara tving människor att källsortera. </w:t>
      </w:r>
    </w:p>
    <w:p w14:paraId="2D681884" w14:textId="77777777" w:rsidR="00AF3990" w:rsidRPr="00090683" w:rsidRDefault="00AF3990" w:rsidP="00393DB5">
      <w:pPr>
        <w:numPr>
          <w:ilvl w:val="0"/>
          <w:numId w:val="283"/>
        </w:numPr>
        <w:spacing w:line="360" w:lineRule="auto"/>
        <w:rPr>
          <w:b/>
          <w:bCs/>
        </w:rPr>
      </w:pPr>
      <w:r w:rsidRPr="00090683">
        <w:rPr>
          <w:b/>
          <w:bCs/>
        </w:rPr>
        <w:t>Hårdare restriktioner. </w:t>
      </w:r>
    </w:p>
    <w:p w14:paraId="0D8157D9" w14:textId="77777777" w:rsidR="00AF3990" w:rsidRPr="00090683" w:rsidRDefault="00AF3990" w:rsidP="00393DB5">
      <w:pPr>
        <w:numPr>
          <w:ilvl w:val="0"/>
          <w:numId w:val="284"/>
        </w:numPr>
        <w:spacing w:line="360" w:lineRule="auto"/>
        <w:rPr>
          <w:b/>
          <w:bCs/>
        </w:rPr>
      </w:pPr>
      <w:r w:rsidRPr="00090683">
        <w:rPr>
          <w:b/>
          <w:bCs/>
        </w:rPr>
        <w:t>Minska ner på användningen av mikroplaster. </w:t>
      </w:r>
    </w:p>
    <w:p w14:paraId="3613D5C8" w14:textId="77777777" w:rsidR="00AF3990" w:rsidRPr="00090683" w:rsidRDefault="00AF3990" w:rsidP="00393DB5">
      <w:pPr>
        <w:numPr>
          <w:ilvl w:val="0"/>
          <w:numId w:val="285"/>
        </w:numPr>
        <w:spacing w:line="360" w:lineRule="auto"/>
        <w:rPr>
          <w:b/>
          <w:bCs/>
        </w:rPr>
      </w:pPr>
      <w:r w:rsidRPr="00090683">
        <w:rPr>
          <w:b/>
          <w:bCs/>
        </w:rPr>
        <w:t>Hårdare restriktioner. </w:t>
      </w:r>
    </w:p>
    <w:p w14:paraId="31FD2B1B" w14:textId="77777777" w:rsidR="00AF3990" w:rsidRPr="00090683" w:rsidRDefault="00AF3990" w:rsidP="00393DB5">
      <w:pPr>
        <w:numPr>
          <w:ilvl w:val="0"/>
          <w:numId w:val="286"/>
        </w:numPr>
        <w:spacing w:line="360" w:lineRule="auto"/>
        <w:rPr>
          <w:b/>
          <w:bCs/>
        </w:rPr>
      </w:pPr>
      <w:r w:rsidRPr="00090683">
        <w:rPr>
          <w:b/>
          <w:bCs/>
        </w:rPr>
        <w:t>Minska avfall som slängs i havet. </w:t>
      </w:r>
    </w:p>
    <w:p w14:paraId="586B6F4B" w14:textId="77777777" w:rsidR="00AF3990" w:rsidRPr="00090683" w:rsidRDefault="00AF3990" w:rsidP="00393DB5">
      <w:pPr>
        <w:numPr>
          <w:ilvl w:val="0"/>
          <w:numId w:val="287"/>
        </w:numPr>
        <w:spacing w:line="360" w:lineRule="auto"/>
        <w:rPr>
          <w:b/>
          <w:bCs/>
        </w:rPr>
      </w:pPr>
      <w:r w:rsidRPr="00090683">
        <w:rPr>
          <w:b/>
          <w:bCs/>
        </w:rPr>
        <w:t>Nyheterna. </w:t>
      </w:r>
    </w:p>
    <w:p w14:paraId="2C996AD6" w14:textId="77777777" w:rsidR="00AF3990" w:rsidRPr="00090683" w:rsidRDefault="00AF3990" w:rsidP="00393DB5">
      <w:pPr>
        <w:numPr>
          <w:ilvl w:val="0"/>
          <w:numId w:val="288"/>
        </w:numPr>
        <w:spacing w:line="360" w:lineRule="auto"/>
        <w:rPr>
          <w:b/>
          <w:bCs/>
        </w:rPr>
      </w:pPr>
      <w:r w:rsidRPr="00090683">
        <w:rPr>
          <w:b/>
          <w:bCs/>
        </w:rPr>
        <w:t>Vet ej.  </w:t>
      </w:r>
    </w:p>
    <w:p w14:paraId="14A45E60" w14:textId="77777777" w:rsidR="00AF3990" w:rsidRPr="00090683" w:rsidRDefault="00AF3990" w:rsidP="00393DB5">
      <w:pPr>
        <w:numPr>
          <w:ilvl w:val="0"/>
          <w:numId w:val="289"/>
        </w:numPr>
        <w:spacing w:line="360" w:lineRule="auto"/>
        <w:rPr>
          <w:b/>
          <w:bCs/>
        </w:rPr>
      </w:pPr>
      <w:r w:rsidRPr="00090683">
        <w:rPr>
          <w:b/>
          <w:bCs/>
        </w:rPr>
        <w:t>Rensa skiten. </w:t>
      </w:r>
    </w:p>
    <w:p w14:paraId="00C5390F" w14:textId="77777777" w:rsidR="00AF3990" w:rsidRPr="00090683" w:rsidRDefault="00AF3990" w:rsidP="00393DB5">
      <w:pPr>
        <w:numPr>
          <w:ilvl w:val="0"/>
          <w:numId w:val="290"/>
        </w:numPr>
        <w:spacing w:line="360" w:lineRule="auto"/>
        <w:rPr>
          <w:b/>
          <w:bCs/>
        </w:rPr>
      </w:pPr>
      <w:r w:rsidRPr="00090683">
        <w:rPr>
          <w:b/>
          <w:bCs/>
        </w:rPr>
        <w:t>Tänka mer klimat smart och minska mängden mikroplast. </w:t>
      </w:r>
    </w:p>
    <w:p w14:paraId="292AA00F" w14:textId="77777777" w:rsidR="00AF3990" w:rsidRPr="00090683" w:rsidRDefault="00AF3990" w:rsidP="00393DB5">
      <w:pPr>
        <w:numPr>
          <w:ilvl w:val="0"/>
          <w:numId w:val="291"/>
        </w:numPr>
        <w:spacing w:line="360" w:lineRule="auto"/>
        <w:rPr>
          <w:b/>
          <w:bCs/>
        </w:rPr>
      </w:pPr>
      <w:r w:rsidRPr="00090683">
        <w:rPr>
          <w:b/>
          <w:bCs/>
        </w:rPr>
        <w:t>Vet inte vilka åtgärder som finns. </w:t>
      </w:r>
    </w:p>
    <w:p w14:paraId="634B2E59" w14:textId="77777777" w:rsidR="00AF3990" w:rsidRPr="00090683" w:rsidRDefault="00AF3990" w:rsidP="00393DB5">
      <w:pPr>
        <w:numPr>
          <w:ilvl w:val="0"/>
          <w:numId w:val="292"/>
        </w:numPr>
        <w:spacing w:line="360" w:lineRule="auto"/>
        <w:rPr>
          <w:b/>
          <w:bCs/>
        </w:rPr>
      </w:pPr>
      <w:r w:rsidRPr="00090683">
        <w:rPr>
          <w:b/>
          <w:bCs/>
        </w:rPr>
        <w:t>Fixa någon lag </w:t>
      </w:r>
      <w:proofErr w:type="spellStart"/>
      <w:proofErr w:type="gramStart"/>
      <w:r w:rsidRPr="00090683">
        <w:rPr>
          <w:b/>
          <w:bCs/>
        </w:rPr>
        <w:t>t.ex</w:t>
      </w:r>
      <w:proofErr w:type="spellEnd"/>
      <w:proofErr w:type="gramEnd"/>
      <w:r w:rsidRPr="00090683">
        <w:rPr>
          <w:b/>
          <w:bCs/>
        </w:rPr>
        <w:t> som förbjuder spridning av ex plast i haven. </w:t>
      </w:r>
    </w:p>
    <w:p w14:paraId="563DFBF0" w14:textId="77777777" w:rsidR="00AF3990" w:rsidRPr="00090683" w:rsidRDefault="00AF3990" w:rsidP="00393DB5">
      <w:pPr>
        <w:numPr>
          <w:ilvl w:val="0"/>
          <w:numId w:val="293"/>
        </w:numPr>
        <w:spacing w:line="360" w:lineRule="auto"/>
        <w:rPr>
          <w:b/>
          <w:bCs/>
        </w:rPr>
      </w:pPr>
      <w:r w:rsidRPr="00090683">
        <w:rPr>
          <w:b/>
          <w:bCs/>
        </w:rPr>
        <w:t>Inte slänga skräp i naturen. </w:t>
      </w:r>
    </w:p>
    <w:p w14:paraId="22F70220" w14:textId="77777777" w:rsidR="00AF3990" w:rsidRPr="00090683" w:rsidRDefault="00AF3990" w:rsidP="00393DB5">
      <w:pPr>
        <w:numPr>
          <w:ilvl w:val="0"/>
          <w:numId w:val="294"/>
        </w:numPr>
        <w:spacing w:line="360" w:lineRule="auto"/>
        <w:rPr>
          <w:b/>
          <w:bCs/>
        </w:rPr>
      </w:pPr>
      <w:r w:rsidRPr="00090683">
        <w:rPr>
          <w:b/>
          <w:bCs/>
        </w:rPr>
        <w:lastRenderedPageBreak/>
        <w:t>Informera folk om konsekvenser för om det hamnar i haven. </w:t>
      </w:r>
    </w:p>
    <w:p w14:paraId="79195A97" w14:textId="77777777" w:rsidR="00AF3990" w:rsidRPr="00090683" w:rsidRDefault="00AF3990" w:rsidP="00393DB5">
      <w:pPr>
        <w:numPr>
          <w:ilvl w:val="0"/>
          <w:numId w:val="295"/>
        </w:numPr>
        <w:spacing w:line="360" w:lineRule="auto"/>
        <w:rPr>
          <w:b/>
          <w:bCs/>
        </w:rPr>
      </w:pPr>
      <w:r w:rsidRPr="00090683">
        <w:rPr>
          <w:b/>
          <w:bCs/>
        </w:rPr>
        <w:t>Tänka efter. </w:t>
      </w:r>
    </w:p>
    <w:p w14:paraId="5CB5524F" w14:textId="77777777" w:rsidR="00AF3990" w:rsidRPr="00090683" w:rsidRDefault="00AF3990" w:rsidP="00393DB5">
      <w:pPr>
        <w:numPr>
          <w:ilvl w:val="0"/>
          <w:numId w:val="296"/>
        </w:numPr>
        <w:spacing w:line="360" w:lineRule="auto"/>
        <w:rPr>
          <w:b/>
          <w:bCs/>
        </w:rPr>
      </w:pPr>
      <w:r w:rsidRPr="00090683">
        <w:rPr>
          <w:b/>
          <w:bCs/>
        </w:rPr>
        <w:t>Sluta med plast. </w:t>
      </w:r>
    </w:p>
    <w:p w14:paraId="3323797E" w14:textId="77777777" w:rsidR="00AF3990" w:rsidRPr="00090683" w:rsidRDefault="00AF3990" w:rsidP="00393DB5">
      <w:pPr>
        <w:numPr>
          <w:ilvl w:val="0"/>
          <w:numId w:val="297"/>
        </w:numPr>
        <w:spacing w:line="360" w:lineRule="auto"/>
        <w:rPr>
          <w:b/>
          <w:bCs/>
        </w:rPr>
      </w:pPr>
      <w:r w:rsidRPr="00090683">
        <w:rPr>
          <w:b/>
          <w:bCs/>
        </w:rPr>
        <w:t>.. </w:t>
      </w:r>
    </w:p>
    <w:p w14:paraId="72F8939D" w14:textId="77777777" w:rsidR="00AF3990" w:rsidRPr="00090683" w:rsidRDefault="00AF3990" w:rsidP="00393DB5">
      <w:pPr>
        <w:numPr>
          <w:ilvl w:val="0"/>
          <w:numId w:val="298"/>
        </w:numPr>
        <w:spacing w:line="360" w:lineRule="auto"/>
        <w:rPr>
          <w:b/>
          <w:bCs/>
        </w:rPr>
      </w:pPr>
      <w:r w:rsidRPr="00090683">
        <w:rPr>
          <w:b/>
          <w:bCs/>
        </w:rPr>
        <w:t>plocka upp efter sig </w:t>
      </w:r>
    </w:p>
    <w:p w14:paraId="4543DAC2" w14:textId="77777777" w:rsidR="00AF3990" w:rsidRPr="00090683" w:rsidRDefault="00AF3990" w:rsidP="00393DB5">
      <w:pPr>
        <w:numPr>
          <w:ilvl w:val="0"/>
          <w:numId w:val="299"/>
        </w:numPr>
        <w:spacing w:line="360" w:lineRule="auto"/>
        <w:rPr>
          <w:b/>
          <w:bCs/>
        </w:rPr>
      </w:pPr>
      <w:r w:rsidRPr="00090683">
        <w:rPr>
          <w:b/>
          <w:bCs/>
        </w:rPr>
        <w:t>Mindre fiske, minska skräputsläppen på haven och minska konsumtionen globalt av onödiga produkter. </w:t>
      </w:r>
    </w:p>
    <w:p w14:paraId="572C0D88" w14:textId="77777777" w:rsidR="00AF3990" w:rsidRPr="00090683" w:rsidRDefault="00AF3990" w:rsidP="00393DB5">
      <w:pPr>
        <w:numPr>
          <w:ilvl w:val="0"/>
          <w:numId w:val="300"/>
        </w:numPr>
        <w:spacing w:line="360" w:lineRule="auto"/>
        <w:rPr>
          <w:b/>
          <w:bCs/>
        </w:rPr>
      </w:pPr>
      <w:r w:rsidRPr="00090683">
        <w:rPr>
          <w:b/>
          <w:bCs/>
        </w:rPr>
        <w:t>Det är svårt att säga eftersom vi har så mycket plast i vår närhet. </w:t>
      </w:r>
    </w:p>
    <w:p w14:paraId="500FF811" w14:textId="77777777" w:rsidR="00AF3990" w:rsidRPr="00090683" w:rsidRDefault="00AF3990" w:rsidP="00393DB5">
      <w:pPr>
        <w:numPr>
          <w:ilvl w:val="0"/>
          <w:numId w:val="301"/>
        </w:numPr>
        <w:spacing w:line="360" w:lineRule="auto"/>
        <w:rPr>
          <w:b/>
          <w:bCs/>
        </w:rPr>
      </w:pPr>
      <w:r w:rsidRPr="00090683">
        <w:rPr>
          <w:b/>
          <w:bCs/>
        </w:rPr>
        <w:t>Stoppa produktionen av plast och fokusera på att samla upp all plast från jordens hav. </w:t>
      </w:r>
    </w:p>
    <w:p w14:paraId="0FAC7FF7" w14:textId="77777777" w:rsidR="00AF3990" w:rsidRPr="00090683" w:rsidRDefault="00AF3990" w:rsidP="00393DB5">
      <w:pPr>
        <w:numPr>
          <w:ilvl w:val="0"/>
          <w:numId w:val="302"/>
        </w:numPr>
        <w:spacing w:line="360" w:lineRule="auto"/>
        <w:rPr>
          <w:b/>
          <w:bCs/>
        </w:rPr>
      </w:pPr>
      <w:r w:rsidRPr="00090683">
        <w:rPr>
          <w:b/>
          <w:bCs/>
        </w:rPr>
        <w:t>Försöka göra så många fler miljövänliga förpackningar som går, sluta slänga plast in i naturen och släng den där den ska vara, m.m. </w:t>
      </w:r>
    </w:p>
    <w:p w14:paraId="67B5EDC3" w14:textId="77777777" w:rsidR="00AF3990" w:rsidRPr="00090683" w:rsidRDefault="00AF3990" w:rsidP="00393DB5">
      <w:pPr>
        <w:numPr>
          <w:ilvl w:val="0"/>
          <w:numId w:val="303"/>
        </w:numPr>
        <w:spacing w:line="360" w:lineRule="auto"/>
        <w:rPr>
          <w:b/>
          <w:bCs/>
        </w:rPr>
      </w:pPr>
      <w:r w:rsidRPr="00090683">
        <w:rPr>
          <w:b/>
          <w:bCs/>
        </w:rPr>
        <w:t>Samhället borde minska plastanvändningen, återbruka mer och källsortera bättre. </w:t>
      </w:r>
    </w:p>
    <w:p w14:paraId="496F332C" w14:textId="77777777" w:rsidR="00AF3990" w:rsidRPr="00090683" w:rsidRDefault="00AF3990" w:rsidP="00393DB5">
      <w:pPr>
        <w:numPr>
          <w:ilvl w:val="0"/>
          <w:numId w:val="304"/>
        </w:numPr>
        <w:spacing w:line="360" w:lineRule="auto"/>
        <w:rPr>
          <w:b/>
          <w:bCs/>
        </w:rPr>
      </w:pPr>
      <w:r w:rsidRPr="00090683">
        <w:rPr>
          <w:b/>
          <w:bCs/>
        </w:rPr>
        <w:t>Jag tycker att de kan se till att mindre eller inget alls av plast hamnar i haven. </w:t>
      </w:r>
    </w:p>
    <w:p w14:paraId="4A0AF6F3" w14:textId="77777777" w:rsidR="00AF3990" w:rsidRPr="00090683" w:rsidRDefault="00AF3990" w:rsidP="00393DB5">
      <w:pPr>
        <w:numPr>
          <w:ilvl w:val="0"/>
          <w:numId w:val="305"/>
        </w:numPr>
        <w:spacing w:line="360" w:lineRule="auto"/>
        <w:rPr>
          <w:b/>
          <w:bCs/>
        </w:rPr>
      </w:pPr>
      <w:r w:rsidRPr="00090683">
        <w:rPr>
          <w:b/>
          <w:bCs/>
        </w:rPr>
        <w:t>Komma på miljövänliga förpackningar som inte tar sådan lång tid att sönderdelas som plast. </w:t>
      </w:r>
    </w:p>
    <w:p w14:paraId="21B0AB8F" w14:textId="77777777" w:rsidR="00AF3990" w:rsidRPr="00090683" w:rsidRDefault="00AF3990" w:rsidP="00393DB5">
      <w:pPr>
        <w:numPr>
          <w:ilvl w:val="0"/>
          <w:numId w:val="306"/>
        </w:numPr>
        <w:spacing w:line="360" w:lineRule="auto"/>
        <w:rPr>
          <w:b/>
          <w:bCs/>
        </w:rPr>
      </w:pPr>
      <w:r w:rsidRPr="00090683">
        <w:rPr>
          <w:b/>
          <w:bCs/>
        </w:rPr>
        <w:t>Sluta använda plast till allt, hitta andra alternativ och motivera för minskad konsumtion från företag som ej minskar sin plastanvändning. Jag tycker att det ska bli skarpare regler för vilken plast som får användas, hårdare regler för källsortering. </w:t>
      </w:r>
    </w:p>
    <w:p w14:paraId="11B25A47" w14:textId="77777777" w:rsidR="00AF3990" w:rsidRPr="00090683" w:rsidRDefault="00AF3990" w:rsidP="00393DB5">
      <w:pPr>
        <w:numPr>
          <w:ilvl w:val="0"/>
          <w:numId w:val="307"/>
        </w:numPr>
        <w:spacing w:line="360" w:lineRule="auto"/>
        <w:rPr>
          <w:b/>
          <w:bCs/>
        </w:rPr>
      </w:pPr>
      <w:r w:rsidRPr="00090683">
        <w:rPr>
          <w:b/>
          <w:bCs/>
        </w:rPr>
        <w:t>Vi borde städa upp och sortera mer. </w:t>
      </w:r>
    </w:p>
    <w:p w14:paraId="023E1AA8" w14:textId="77777777" w:rsidR="00AF3990" w:rsidRPr="00090683" w:rsidRDefault="00AF3990" w:rsidP="00393DB5">
      <w:pPr>
        <w:numPr>
          <w:ilvl w:val="0"/>
          <w:numId w:val="308"/>
        </w:numPr>
        <w:spacing w:line="360" w:lineRule="auto"/>
        <w:rPr>
          <w:b/>
          <w:bCs/>
        </w:rPr>
      </w:pPr>
      <w:r w:rsidRPr="00090683">
        <w:rPr>
          <w:b/>
          <w:bCs/>
        </w:rPr>
        <w:t>Vi borde minska ner på plast på alla håll, det vill säga engångs förpackningar, fast fashion och </w:t>
      </w:r>
      <w:proofErr w:type="spellStart"/>
      <w:r w:rsidRPr="00090683">
        <w:rPr>
          <w:b/>
          <w:bCs/>
        </w:rPr>
        <w:t>micro</w:t>
      </w:r>
      <w:proofErr w:type="spellEnd"/>
      <w:r w:rsidRPr="00090683">
        <w:rPr>
          <w:b/>
          <w:bCs/>
        </w:rPr>
        <w:t> trender som går ut på att konsumera. </w:t>
      </w:r>
    </w:p>
    <w:p w14:paraId="23914FBD" w14:textId="77777777" w:rsidR="00AF3990" w:rsidRPr="00090683" w:rsidRDefault="00AF3990" w:rsidP="00393DB5">
      <w:pPr>
        <w:numPr>
          <w:ilvl w:val="0"/>
          <w:numId w:val="309"/>
        </w:numPr>
        <w:spacing w:line="360" w:lineRule="auto"/>
        <w:rPr>
          <w:b/>
          <w:bCs/>
        </w:rPr>
      </w:pPr>
      <w:r w:rsidRPr="00090683">
        <w:rPr>
          <w:b/>
          <w:bCs/>
        </w:rPr>
        <w:t>Minska drastiskt på nedskräpning av plast i naturen och se till att den plast som redan finns återvinns på korrekt sätt, och se till att utveckla system för att på stor skala rengöra havsmiljöer som påverkats. </w:t>
      </w:r>
    </w:p>
    <w:p w14:paraId="18ACBBB0" w14:textId="77777777" w:rsidR="00AF3990" w:rsidRPr="00090683" w:rsidRDefault="00AF3990" w:rsidP="00393DB5">
      <w:pPr>
        <w:numPr>
          <w:ilvl w:val="0"/>
          <w:numId w:val="310"/>
        </w:numPr>
        <w:spacing w:line="360" w:lineRule="auto"/>
        <w:rPr>
          <w:b/>
          <w:bCs/>
        </w:rPr>
      </w:pPr>
      <w:r w:rsidRPr="00090683">
        <w:rPr>
          <w:b/>
          <w:bCs/>
        </w:rPr>
        <w:t xml:space="preserve">Hjälpas åt att städa naturen, straffa alla som slänger plast i naturen, lära alla hur viktigt det är att sortera skräp och lära ut konsekvenserna som kommer om man slänger plast fel och börja </w:t>
      </w:r>
      <w:r w:rsidRPr="00090683">
        <w:rPr>
          <w:b/>
          <w:bCs/>
        </w:rPr>
        <w:lastRenderedPageBreak/>
        <w:t>använda återanvändbara plastförpackningar eller papp för det är lite bättre. </w:t>
      </w:r>
    </w:p>
    <w:p w14:paraId="35A917FE" w14:textId="77777777" w:rsidR="00AF3990" w:rsidRPr="00090683" w:rsidRDefault="00AF3990" w:rsidP="00393DB5">
      <w:pPr>
        <w:numPr>
          <w:ilvl w:val="0"/>
          <w:numId w:val="311"/>
        </w:numPr>
        <w:spacing w:line="360" w:lineRule="auto"/>
        <w:rPr>
          <w:b/>
          <w:bCs/>
        </w:rPr>
      </w:pPr>
      <w:r w:rsidRPr="00090683">
        <w:rPr>
          <w:b/>
          <w:bCs/>
        </w:rPr>
        <w:t>Inte beställa så otroligt mycket skräp från andra sidan världen, alltså att vara aktsamma med vad vi verkligen behöver och inte. Sen att se till att rensa upp skräp ordentligt från stränder och vattendrag. </w:t>
      </w:r>
    </w:p>
    <w:p w14:paraId="330A48EF" w14:textId="77777777" w:rsidR="00AF3990" w:rsidRPr="00090683" w:rsidRDefault="00AF3990" w:rsidP="00393DB5">
      <w:pPr>
        <w:numPr>
          <w:ilvl w:val="0"/>
          <w:numId w:val="312"/>
        </w:numPr>
        <w:spacing w:line="360" w:lineRule="auto"/>
        <w:rPr>
          <w:b/>
          <w:bCs/>
        </w:rPr>
      </w:pPr>
      <w:r w:rsidRPr="00090683">
        <w:rPr>
          <w:b/>
          <w:bCs/>
        </w:rPr>
        <w:t>Ingen aning. </w:t>
      </w:r>
    </w:p>
    <w:p w14:paraId="2C9CD49D" w14:textId="77777777" w:rsidR="00AF3990" w:rsidRPr="00090683" w:rsidRDefault="00AF3990" w:rsidP="00393DB5">
      <w:pPr>
        <w:numPr>
          <w:ilvl w:val="0"/>
          <w:numId w:val="313"/>
        </w:numPr>
        <w:spacing w:line="360" w:lineRule="auto"/>
        <w:rPr>
          <w:b/>
          <w:bCs/>
        </w:rPr>
      </w:pPr>
      <w:r w:rsidRPr="00090683">
        <w:rPr>
          <w:b/>
          <w:bCs/>
        </w:rPr>
        <w:t>Jag vet typ inget om mikroplaster. </w:t>
      </w:r>
    </w:p>
    <w:p w14:paraId="17955212" w14:textId="77777777" w:rsidR="00AF3990" w:rsidRPr="00090683" w:rsidRDefault="00AF3990" w:rsidP="00393DB5">
      <w:pPr>
        <w:numPr>
          <w:ilvl w:val="0"/>
          <w:numId w:val="314"/>
        </w:numPr>
        <w:spacing w:line="360" w:lineRule="auto"/>
        <w:rPr>
          <w:b/>
          <w:bCs/>
        </w:rPr>
      </w:pPr>
      <w:r w:rsidRPr="00090683">
        <w:rPr>
          <w:b/>
          <w:bCs/>
        </w:rPr>
        <w:t>Jag tycker alla borde hjälpas åt för att de inte ska hamna i haven. </w:t>
      </w:r>
    </w:p>
    <w:p w14:paraId="567A3782" w14:textId="77777777" w:rsidR="00AF3990" w:rsidRPr="00090683" w:rsidRDefault="00AF3990" w:rsidP="00393DB5">
      <w:pPr>
        <w:numPr>
          <w:ilvl w:val="0"/>
          <w:numId w:val="315"/>
        </w:numPr>
        <w:spacing w:line="360" w:lineRule="auto"/>
        <w:rPr>
          <w:b/>
          <w:bCs/>
        </w:rPr>
      </w:pPr>
      <w:r w:rsidRPr="00090683">
        <w:rPr>
          <w:b/>
          <w:bCs/>
        </w:rPr>
        <w:t>Vet inte. </w:t>
      </w:r>
    </w:p>
    <w:p w14:paraId="29B04E32" w14:textId="77777777" w:rsidR="00AF3990" w:rsidRPr="00090683" w:rsidRDefault="00AF3990" w:rsidP="00393DB5">
      <w:pPr>
        <w:numPr>
          <w:ilvl w:val="0"/>
          <w:numId w:val="316"/>
        </w:numPr>
        <w:spacing w:line="360" w:lineRule="auto"/>
        <w:rPr>
          <w:b/>
          <w:bCs/>
        </w:rPr>
      </w:pPr>
      <w:r w:rsidRPr="00090683">
        <w:rPr>
          <w:b/>
          <w:bCs/>
        </w:rPr>
        <w:t>Mycket.  </w:t>
      </w:r>
    </w:p>
    <w:p w14:paraId="6BB49114" w14:textId="77777777" w:rsidR="00AF3990" w:rsidRPr="00090683" w:rsidRDefault="00AF3990" w:rsidP="00393DB5">
      <w:pPr>
        <w:numPr>
          <w:ilvl w:val="0"/>
          <w:numId w:val="317"/>
        </w:numPr>
        <w:spacing w:line="360" w:lineRule="auto"/>
        <w:rPr>
          <w:b/>
          <w:bCs/>
        </w:rPr>
      </w:pPr>
      <w:r w:rsidRPr="00090683">
        <w:rPr>
          <w:b/>
          <w:bCs/>
        </w:rPr>
        <w:t>Grova påföljder på dem som skräpar ner i naturen samt större fokus på att rena haven. </w:t>
      </w:r>
    </w:p>
    <w:p w14:paraId="092E9FF5" w14:textId="77777777" w:rsidR="00AF3990" w:rsidRPr="00090683" w:rsidRDefault="00AF3990" w:rsidP="00393DB5">
      <w:pPr>
        <w:numPr>
          <w:ilvl w:val="0"/>
          <w:numId w:val="318"/>
        </w:numPr>
        <w:spacing w:line="360" w:lineRule="auto"/>
        <w:rPr>
          <w:b/>
          <w:bCs/>
        </w:rPr>
      </w:pPr>
      <w:r w:rsidRPr="00090683">
        <w:rPr>
          <w:b/>
          <w:bCs/>
        </w:rPr>
        <w:t>Rensa upp havet. </w:t>
      </w:r>
    </w:p>
    <w:p w14:paraId="5CBB3EDD" w14:textId="77777777" w:rsidR="00AF3990" w:rsidRPr="00090683" w:rsidRDefault="00AF3990" w:rsidP="00393DB5">
      <w:pPr>
        <w:numPr>
          <w:ilvl w:val="0"/>
          <w:numId w:val="319"/>
        </w:numPr>
        <w:spacing w:line="360" w:lineRule="auto"/>
        <w:rPr>
          <w:b/>
          <w:bCs/>
        </w:rPr>
      </w:pPr>
      <w:r w:rsidRPr="00090683">
        <w:rPr>
          <w:b/>
          <w:bCs/>
        </w:rPr>
        <w:t>Vi borde tänka på hur vi källsorterar. </w:t>
      </w:r>
    </w:p>
    <w:p w14:paraId="16677B5B" w14:textId="77777777" w:rsidR="00AF3990" w:rsidRPr="00090683" w:rsidRDefault="00AF3990" w:rsidP="00393DB5">
      <w:pPr>
        <w:numPr>
          <w:ilvl w:val="0"/>
          <w:numId w:val="320"/>
        </w:numPr>
        <w:spacing w:line="360" w:lineRule="auto"/>
        <w:rPr>
          <w:b/>
          <w:bCs/>
        </w:rPr>
      </w:pPr>
      <w:r w:rsidRPr="00090683">
        <w:rPr>
          <w:b/>
          <w:bCs/>
        </w:rPr>
        <w:t>Tänka på att inte slänga ut plast i naturen. </w:t>
      </w:r>
    </w:p>
    <w:p w14:paraId="1AF40816" w14:textId="77777777" w:rsidR="00AF3990" w:rsidRPr="00090683" w:rsidRDefault="00AF3990" w:rsidP="00393DB5">
      <w:pPr>
        <w:numPr>
          <w:ilvl w:val="0"/>
          <w:numId w:val="321"/>
        </w:numPr>
        <w:spacing w:line="360" w:lineRule="auto"/>
        <w:rPr>
          <w:b/>
          <w:bCs/>
        </w:rPr>
      </w:pPr>
      <w:r w:rsidRPr="00090683">
        <w:rPr>
          <w:b/>
          <w:bCs/>
        </w:rPr>
        <w:t>Hitta bättre alternativ för plast. </w:t>
      </w:r>
    </w:p>
    <w:p w14:paraId="1EE6E60C" w14:textId="77777777" w:rsidR="00AF3990" w:rsidRPr="00090683" w:rsidRDefault="00AF3990" w:rsidP="00393DB5">
      <w:pPr>
        <w:numPr>
          <w:ilvl w:val="0"/>
          <w:numId w:val="322"/>
        </w:numPr>
        <w:spacing w:line="360" w:lineRule="auto"/>
        <w:rPr>
          <w:b/>
          <w:bCs/>
        </w:rPr>
      </w:pPr>
      <w:r w:rsidRPr="00090683">
        <w:rPr>
          <w:b/>
          <w:bCs/>
        </w:rPr>
        <w:t>Hårdare regler om plaståtervinning och straff mot nedskräpning. Företag kan minska användning av plast. </w:t>
      </w:r>
    </w:p>
    <w:p w14:paraId="1B141ABA" w14:textId="77777777" w:rsidR="00AF3990" w:rsidRPr="00090683" w:rsidRDefault="00AF3990" w:rsidP="00393DB5">
      <w:pPr>
        <w:numPr>
          <w:ilvl w:val="0"/>
          <w:numId w:val="323"/>
        </w:numPr>
        <w:spacing w:line="360" w:lineRule="auto"/>
        <w:rPr>
          <w:b/>
          <w:bCs/>
        </w:rPr>
      </w:pPr>
      <w:r w:rsidRPr="00090683">
        <w:rPr>
          <w:b/>
          <w:bCs/>
        </w:rPr>
        <w:t>Tänka på hur man sorterar sitt skräp och försöka göra mer miljövänliga val. </w:t>
      </w:r>
    </w:p>
    <w:p w14:paraId="6D52062B" w14:textId="77777777" w:rsidR="00AF3990" w:rsidRPr="00090683" w:rsidRDefault="00AF3990" w:rsidP="00393DB5">
      <w:pPr>
        <w:numPr>
          <w:ilvl w:val="0"/>
          <w:numId w:val="324"/>
        </w:numPr>
        <w:spacing w:line="360" w:lineRule="auto"/>
        <w:rPr>
          <w:b/>
          <w:bCs/>
        </w:rPr>
      </w:pPr>
      <w:r w:rsidRPr="00090683">
        <w:rPr>
          <w:b/>
          <w:bCs/>
        </w:rPr>
        <w:t>Ja. </w:t>
      </w:r>
    </w:p>
    <w:p w14:paraId="7EC38D16" w14:textId="77777777" w:rsidR="00AF3990" w:rsidRPr="00090683" w:rsidRDefault="00AF3990" w:rsidP="00393DB5">
      <w:pPr>
        <w:numPr>
          <w:ilvl w:val="0"/>
          <w:numId w:val="325"/>
        </w:numPr>
        <w:spacing w:line="360" w:lineRule="auto"/>
        <w:rPr>
          <w:b/>
          <w:bCs/>
        </w:rPr>
      </w:pPr>
      <w:r w:rsidRPr="00090683">
        <w:rPr>
          <w:b/>
          <w:bCs/>
        </w:rPr>
        <w:t>Sluta tillverka saker i plast. </w:t>
      </w:r>
    </w:p>
    <w:p w14:paraId="2F0893BB" w14:textId="77777777" w:rsidR="00AF3990" w:rsidRPr="00090683" w:rsidRDefault="00AF3990" w:rsidP="00393DB5">
      <w:pPr>
        <w:numPr>
          <w:ilvl w:val="0"/>
          <w:numId w:val="326"/>
        </w:numPr>
        <w:spacing w:line="360" w:lineRule="auto"/>
        <w:rPr>
          <w:b/>
          <w:bCs/>
        </w:rPr>
      </w:pPr>
      <w:r w:rsidRPr="00090683">
        <w:rPr>
          <w:b/>
          <w:bCs/>
        </w:rPr>
        <w:t>Ha bättre koll på det som slängs i naturen striktare regler. </w:t>
      </w:r>
    </w:p>
    <w:p w14:paraId="771847D2" w14:textId="77777777" w:rsidR="00AF3990" w:rsidRPr="00090683" w:rsidRDefault="00AF3990" w:rsidP="00393DB5">
      <w:pPr>
        <w:numPr>
          <w:ilvl w:val="0"/>
          <w:numId w:val="327"/>
        </w:numPr>
        <w:spacing w:line="360" w:lineRule="auto"/>
        <w:rPr>
          <w:b/>
          <w:bCs/>
        </w:rPr>
      </w:pPr>
      <w:r w:rsidRPr="00090683">
        <w:rPr>
          <w:b/>
          <w:bCs/>
        </w:rPr>
        <w:t>Köpa mindre saker, källsortera. </w:t>
      </w:r>
    </w:p>
    <w:p w14:paraId="798829CA" w14:textId="77777777" w:rsidR="00AF3990" w:rsidRPr="00090683" w:rsidRDefault="00AF3990" w:rsidP="00393DB5">
      <w:pPr>
        <w:numPr>
          <w:ilvl w:val="0"/>
          <w:numId w:val="328"/>
        </w:numPr>
        <w:spacing w:line="360" w:lineRule="auto"/>
        <w:rPr>
          <w:b/>
          <w:bCs/>
        </w:rPr>
      </w:pPr>
      <w:r w:rsidRPr="00090683">
        <w:rPr>
          <w:b/>
          <w:bCs/>
        </w:rPr>
        <w:t>Använda mindre plast samt förbättra sopsortering och återvinning i mindre utvecklade länder. </w:t>
      </w:r>
    </w:p>
    <w:p w14:paraId="77B816CD" w14:textId="77777777" w:rsidR="00AF3990" w:rsidRPr="00090683" w:rsidRDefault="00AF3990" w:rsidP="00393DB5">
      <w:pPr>
        <w:numPr>
          <w:ilvl w:val="0"/>
          <w:numId w:val="329"/>
        </w:numPr>
        <w:spacing w:line="360" w:lineRule="auto"/>
        <w:rPr>
          <w:b/>
          <w:bCs/>
        </w:rPr>
      </w:pPr>
      <w:r w:rsidRPr="00090683">
        <w:rPr>
          <w:b/>
          <w:bCs/>
        </w:rPr>
        <w:t>Jag vet ingen bra lösning men något borde göras. </w:t>
      </w:r>
    </w:p>
    <w:p w14:paraId="6C4FB061" w14:textId="77777777" w:rsidR="00AF3990" w:rsidRPr="00090683" w:rsidRDefault="00AF3990" w:rsidP="00393DB5">
      <w:pPr>
        <w:numPr>
          <w:ilvl w:val="0"/>
          <w:numId w:val="330"/>
        </w:numPr>
        <w:spacing w:line="360" w:lineRule="auto"/>
        <w:rPr>
          <w:b/>
          <w:bCs/>
        </w:rPr>
      </w:pPr>
      <w:r w:rsidRPr="00090683">
        <w:rPr>
          <w:b/>
          <w:bCs/>
        </w:rPr>
        <w:t>Tänka efter och inte slänga saker på fel ställen. </w:t>
      </w:r>
    </w:p>
    <w:p w14:paraId="482E6775" w14:textId="77777777" w:rsidR="00AF3990" w:rsidRPr="00090683" w:rsidRDefault="00AF3990" w:rsidP="00393DB5">
      <w:pPr>
        <w:numPr>
          <w:ilvl w:val="0"/>
          <w:numId w:val="331"/>
        </w:numPr>
        <w:spacing w:line="360" w:lineRule="auto"/>
        <w:rPr>
          <w:b/>
          <w:bCs/>
        </w:rPr>
      </w:pPr>
      <w:r w:rsidRPr="00090683">
        <w:rPr>
          <w:b/>
          <w:bCs/>
        </w:rPr>
        <w:t>Se över problemet och försöka åtgärda så att det sprids mindre på det. </w:t>
      </w:r>
    </w:p>
    <w:p w14:paraId="3743D4D6" w14:textId="77777777" w:rsidR="00AF3990" w:rsidRPr="00090683" w:rsidRDefault="00AF3990" w:rsidP="00393DB5">
      <w:pPr>
        <w:numPr>
          <w:ilvl w:val="0"/>
          <w:numId w:val="332"/>
        </w:numPr>
        <w:spacing w:line="360" w:lineRule="auto"/>
        <w:rPr>
          <w:b/>
          <w:bCs/>
        </w:rPr>
      </w:pPr>
      <w:r w:rsidRPr="00090683">
        <w:rPr>
          <w:b/>
          <w:bCs/>
        </w:rPr>
        <w:t>Tillgängliggöra fler papperskorgar och se över möjligheten att använda mer miljövänliga material. </w:t>
      </w:r>
    </w:p>
    <w:p w14:paraId="4048EDB5" w14:textId="77777777" w:rsidR="00AF3990" w:rsidRPr="00090683" w:rsidRDefault="00AF3990" w:rsidP="00393DB5">
      <w:pPr>
        <w:numPr>
          <w:ilvl w:val="0"/>
          <w:numId w:val="333"/>
        </w:numPr>
        <w:spacing w:line="360" w:lineRule="auto"/>
        <w:rPr>
          <w:b/>
          <w:bCs/>
        </w:rPr>
      </w:pPr>
      <w:r w:rsidRPr="00090683">
        <w:rPr>
          <w:b/>
          <w:bCs/>
        </w:rPr>
        <w:t>Minska antalet mikroplatser och lära ut det mer. </w:t>
      </w:r>
    </w:p>
    <w:p w14:paraId="48D41C09" w14:textId="77777777" w:rsidR="00AF3990" w:rsidRPr="00090683" w:rsidRDefault="00AF3990" w:rsidP="00393DB5">
      <w:pPr>
        <w:numPr>
          <w:ilvl w:val="0"/>
          <w:numId w:val="334"/>
        </w:numPr>
        <w:spacing w:line="360" w:lineRule="auto"/>
        <w:rPr>
          <w:b/>
          <w:bCs/>
        </w:rPr>
      </w:pPr>
      <w:r w:rsidRPr="00090683">
        <w:rPr>
          <w:b/>
          <w:bCs/>
        </w:rPr>
        <w:lastRenderedPageBreak/>
        <w:t>Sluta slänga plast. </w:t>
      </w:r>
    </w:p>
    <w:p w14:paraId="0C445299" w14:textId="77777777" w:rsidR="00AF3990" w:rsidRPr="00090683" w:rsidRDefault="00AF3990" w:rsidP="00393DB5">
      <w:pPr>
        <w:numPr>
          <w:ilvl w:val="0"/>
          <w:numId w:val="335"/>
        </w:numPr>
        <w:spacing w:line="360" w:lineRule="auto"/>
        <w:rPr>
          <w:b/>
          <w:bCs/>
        </w:rPr>
      </w:pPr>
      <w:r w:rsidRPr="00090683">
        <w:rPr>
          <w:b/>
          <w:bCs/>
        </w:rPr>
        <w:t>Aktörer som företag kan rena haven, men också minska plasttillverkningen. Individer kan sluta slänga plast, ha fler soptunnor. </w:t>
      </w:r>
    </w:p>
    <w:p w14:paraId="34217C71" w14:textId="77777777" w:rsidR="00AF3990" w:rsidRPr="00090683" w:rsidRDefault="00AF3990" w:rsidP="00393DB5">
      <w:pPr>
        <w:numPr>
          <w:ilvl w:val="0"/>
          <w:numId w:val="336"/>
        </w:numPr>
        <w:spacing w:line="360" w:lineRule="auto"/>
        <w:rPr>
          <w:b/>
          <w:bCs/>
        </w:rPr>
      </w:pPr>
      <w:r w:rsidRPr="00090683">
        <w:rPr>
          <w:b/>
          <w:bCs/>
        </w:rPr>
        <w:t>Ta hand om plasten. </w:t>
      </w:r>
    </w:p>
    <w:p w14:paraId="0DD22819" w14:textId="77777777" w:rsidR="00595150" w:rsidRPr="00090683" w:rsidRDefault="00595150" w:rsidP="00595150">
      <w:pPr>
        <w:spacing w:line="360" w:lineRule="auto"/>
        <w:rPr>
          <w:b/>
          <w:bCs/>
        </w:rPr>
      </w:pPr>
    </w:p>
    <w:p w14:paraId="1E1E7E89" w14:textId="77777777" w:rsidR="00595150" w:rsidRPr="00090683" w:rsidRDefault="00595150" w:rsidP="00595150">
      <w:pPr>
        <w:spacing w:line="360" w:lineRule="auto"/>
        <w:rPr>
          <w:rStyle w:val="normaltextrun"/>
          <w:b/>
          <w:bCs/>
        </w:rPr>
      </w:pPr>
    </w:p>
    <w:p w14:paraId="12E9060B" w14:textId="77777777" w:rsidR="00595150" w:rsidRPr="00090683" w:rsidRDefault="00595150" w:rsidP="00595150">
      <w:pPr>
        <w:spacing w:line="360" w:lineRule="auto"/>
        <w:rPr>
          <w:b/>
          <w:bCs/>
        </w:rPr>
      </w:pPr>
      <w:r w:rsidRPr="00090683">
        <w:rPr>
          <w:rStyle w:val="normaltextrun"/>
          <w:b/>
          <w:bCs/>
        </w:rPr>
        <w:t>Elevernas svar visar att många anser att samhället bör minska användningen av plast, förbättra återvinning och införa striktare regler för plastproduktion och nedskräpning. Flera nämner också vikten av information, utbildning och att människor ska ta större ansvar för sitt avfall. </w:t>
      </w:r>
      <w:r w:rsidRPr="00090683">
        <w:rPr>
          <w:rStyle w:val="eop"/>
          <w:b/>
          <w:bCs/>
        </w:rPr>
        <w:t> </w:t>
      </w:r>
    </w:p>
    <w:p w14:paraId="3D908F17" w14:textId="77777777" w:rsidR="00595150" w:rsidRPr="004D5E10" w:rsidRDefault="00595150" w:rsidP="00595150">
      <w:pPr>
        <w:spacing w:line="360" w:lineRule="auto"/>
        <w:rPr>
          <w:b/>
          <w:bCs/>
        </w:rPr>
      </w:pPr>
    </w:p>
    <w:p w14:paraId="1D281E22" w14:textId="77777777" w:rsidR="00AF3990" w:rsidRPr="004D5E10" w:rsidRDefault="00AF3990" w:rsidP="00393DB5">
      <w:pPr>
        <w:spacing w:line="360" w:lineRule="auto"/>
        <w:rPr>
          <w:b/>
          <w:bCs/>
        </w:rPr>
      </w:pPr>
    </w:p>
    <w:p w14:paraId="1A928873" w14:textId="474A2C50" w:rsidR="4A31ACB1" w:rsidRPr="004D5E10" w:rsidRDefault="4A31ACB1" w:rsidP="4A31ACB1">
      <w:pPr>
        <w:rPr>
          <w:b/>
          <w:bCs/>
        </w:rPr>
      </w:pPr>
    </w:p>
    <w:p w14:paraId="62B80521" w14:textId="14972AC3" w:rsidR="4A31ACB1" w:rsidRPr="004D5E10" w:rsidRDefault="4A31ACB1" w:rsidP="4A31ACB1">
      <w:pPr>
        <w:rPr>
          <w:b/>
          <w:bCs/>
        </w:rPr>
      </w:pPr>
    </w:p>
    <w:p w14:paraId="430EF407" w14:textId="71ADF791" w:rsidR="4A31ACB1" w:rsidRPr="004D5E10" w:rsidRDefault="4A31ACB1" w:rsidP="4A31ACB1">
      <w:pPr>
        <w:rPr>
          <w:b/>
          <w:bCs/>
        </w:rPr>
      </w:pPr>
    </w:p>
    <w:p w14:paraId="54C79737" w14:textId="6C55EC24" w:rsidR="00DA1028" w:rsidRPr="004D5E10" w:rsidRDefault="00DA1028" w:rsidP="5F1A88BC">
      <w:pPr>
        <w:spacing w:line="360" w:lineRule="auto"/>
        <w:rPr>
          <w:b/>
          <w:bCs/>
        </w:rPr>
      </w:pPr>
    </w:p>
    <w:sectPr w:rsidR="00DA1028" w:rsidRPr="004D5E10" w:rsidSect="00E66001">
      <w:headerReference w:type="even" r:id="rId32"/>
      <w:headerReference w:type="default" r:id="rId33"/>
      <w:footerReference w:type="even" r:id="rId34"/>
      <w:footerReference w:type="default" r:id="rId35"/>
      <w:headerReference w:type="first" r:id="rId36"/>
      <w:footerReference w:type="first" r:id="rId37"/>
      <w:pgSz w:w="11900" w:h="16840"/>
      <w:pgMar w:top="1418" w:right="2041" w:bottom="1418" w:left="204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FAD35" w14:textId="77777777" w:rsidR="00985CCD" w:rsidRDefault="00985CCD" w:rsidP="00E66001">
      <w:r>
        <w:separator/>
      </w:r>
    </w:p>
  </w:endnote>
  <w:endnote w:type="continuationSeparator" w:id="0">
    <w:p w14:paraId="5824450B" w14:textId="77777777" w:rsidR="00985CCD" w:rsidRDefault="00985CCD" w:rsidP="00E66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pple-system-font">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DM Sans">
    <w:panose1 w:val="00000000000000000000"/>
    <w:charset w:val="4D"/>
    <w:family w:val="auto"/>
    <w:pitch w:val="variable"/>
    <w:sig w:usb0="8000002F" w:usb1="5000205B" w:usb2="00000000" w:usb3="00000000" w:csb0="00000093" w:csb1="00000000"/>
  </w:font>
  <w:font w:name="hak parantes">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nummer"/>
      </w:rPr>
      <w:id w:val="-1839993736"/>
      <w:docPartObj>
        <w:docPartGallery w:val="Page Numbers (Bottom of Page)"/>
        <w:docPartUnique/>
      </w:docPartObj>
    </w:sdtPr>
    <w:sdtContent>
      <w:p w14:paraId="54B9E4EC" w14:textId="77777777" w:rsidR="00E66001" w:rsidRDefault="00E66001" w:rsidP="00906BDA">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sidR="00452C28">
          <w:rPr>
            <w:rStyle w:val="Sidnummer"/>
            <w:noProof/>
          </w:rPr>
          <w:t>2</w:t>
        </w:r>
        <w:r>
          <w:rPr>
            <w:rStyle w:val="Sidnummer"/>
          </w:rPr>
          <w:fldChar w:fldCharType="end"/>
        </w:r>
      </w:p>
    </w:sdtContent>
  </w:sdt>
  <w:p w14:paraId="7A902665" w14:textId="77777777" w:rsidR="00E66001" w:rsidRDefault="00E66001" w:rsidP="00E66001">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nummer"/>
      </w:rPr>
      <w:id w:val="121348214"/>
      <w:docPartObj>
        <w:docPartGallery w:val="Page Numbers (Bottom of Page)"/>
        <w:docPartUnique/>
      </w:docPartObj>
    </w:sdtPr>
    <w:sdtContent>
      <w:p w14:paraId="219E3F27" w14:textId="77777777" w:rsidR="00E66001" w:rsidRDefault="00E66001" w:rsidP="00906BDA">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sdtContent>
  </w:sdt>
  <w:p w14:paraId="4EE97610" w14:textId="77777777" w:rsidR="00E66001" w:rsidRDefault="00E66001" w:rsidP="00E66001">
    <w:pPr>
      <w:pStyle w:val="Sidfo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2664F" w14:textId="77777777" w:rsidR="00E36609" w:rsidRPr="00CF7EDA" w:rsidRDefault="00E36609" w:rsidP="74C3C3A2">
    <w:pPr>
      <w:ind w:left="2608" w:firstLine="1304"/>
      <w:rPr>
        <w:b/>
      </w:rPr>
    </w:pPr>
    <w:proofErr w:type="spellStart"/>
    <w:proofErr w:type="gramStart"/>
    <w:r w:rsidRPr="00CF7EDA">
      <w:rPr>
        <w:b/>
      </w:rPr>
      <w:t>Namn:</w:t>
    </w:r>
    <w:r w:rsidR="003724D6">
      <w:rPr>
        <w:b/>
      </w:rPr>
      <w:t>Yaser</w:t>
    </w:r>
    <w:proofErr w:type="spellEnd"/>
    <w:proofErr w:type="gramEnd"/>
    <w:r w:rsidR="003724D6">
      <w:rPr>
        <w:b/>
      </w:rPr>
      <w:t xml:space="preserve"> </w:t>
    </w:r>
    <w:proofErr w:type="spellStart"/>
    <w:r w:rsidR="003724D6">
      <w:rPr>
        <w:b/>
      </w:rPr>
      <w:t>Naji</w:t>
    </w:r>
    <w:proofErr w:type="spellEnd"/>
    <w:r w:rsidR="003724D6">
      <w:rPr>
        <w:b/>
      </w:rPr>
      <w:t xml:space="preserve"> </w:t>
    </w:r>
  </w:p>
  <w:p w14:paraId="1C3BB71F" w14:textId="20C218EE" w:rsidR="00E36609" w:rsidRPr="00CF7EDA" w:rsidRDefault="00E36609" w:rsidP="74C3C3A2">
    <w:pPr>
      <w:ind w:left="2608" w:firstLine="1304"/>
      <w:rPr>
        <w:b/>
      </w:rPr>
    </w:pPr>
    <w:r w:rsidRPr="00CF7EDA">
      <w:rPr>
        <w:b/>
      </w:rPr>
      <w:t>Klass:</w:t>
    </w:r>
    <w:r w:rsidR="74C3C3A2" w:rsidRPr="74C3C3A2">
      <w:rPr>
        <w:b/>
        <w:bCs/>
      </w:rPr>
      <w:t xml:space="preserve"> SA23</w:t>
    </w:r>
  </w:p>
  <w:p w14:paraId="39ECF29C" w14:textId="553A10F8" w:rsidR="00E36609" w:rsidRDefault="00E36609" w:rsidP="74C3C3A2">
    <w:pPr>
      <w:ind w:left="2608" w:firstLine="1304"/>
      <w:rPr>
        <w:b/>
      </w:rPr>
    </w:pPr>
    <w:r>
      <w:rPr>
        <w:b/>
      </w:rPr>
      <w:t>Han</w:t>
    </w:r>
    <w:r w:rsidRPr="00CF7EDA">
      <w:rPr>
        <w:b/>
      </w:rPr>
      <w:t>d</w:t>
    </w:r>
    <w:r>
      <w:rPr>
        <w:b/>
      </w:rPr>
      <w:t>l</w:t>
    </w:r>
    <w:r w:rsidRPr="00CF7EDA">
      <w:rPr>
        <w:b/>
      </w:rPr>
      <w:t>edare:</w:t>
    </w:r>
    <w:r w:rsidR="00614D61">
      <w:rPr>
        <w:b/>
      </w:rPr>
      <w:t xml:space="preserve"> </w:t>
    </w:r>
    <w:r w:rsidR="005A5FA3">
      <w:rPr>
        <w:b/>
      </w:rPr>
      <w:t>Anette Axelsson</w:t>
    </w:r>
  </w:p>
  <w:p w14:paraId="5224160D" w14:textId="77777777" w:rsidR="00E36609" w:rsidRDefault="00E36609" w:rsidP="00E36609">
    <w:pPr>
      <w:jc w:val="right"/>
      <w:rPr>
        <w:b/>
      </w:rPr>
    </w:pPr>
  </w:p>
  <w:p w14:paraId="4D6EC039" w14:textId="77777777" w:rsidR="00E36609" w:rsidRDefault="00E36609" w:rsidP="00E36609">
    <w:pPr>
      <w:jc w:val="right"/>
      <w:rPr>
        <w:b/>
      </w:rPr>
    </w:pPr>
  </w:p>
  <w:p w14:paraId="2CD119D5" w14:textId="77777777" w:rsidR="00E36609" w:rsidRDefault="00E36609" w:rsidP="00E36609">
    <w:pPr>
      <w:jc w:val="right"/>
      <w:rPr>
        <w:b/>
      </w:rPr>
    </w:pPr>
  </w:p>
  <w:p w14:paraId="6CD8D306" w14:textId="77777777" w:rsidR="00E36609" w:rsidRDefault="00E36609" w:rsidP="00E36609">
    <w:pPr>
      <w:jc w:val="right"/>
      <w:rPr>
        <w:b/>
      </w:rPr>
    </w:pPr>
  </w:p>
  <w:p w14:paraId="5524746E" w14:textId="77777777" w:rsidR="00E36609" w:rsidRDefault="00E36609" w:rsidP="00E36609">
    <w:pPr>
      <w:jc w:val="right"/>
      <w:rPr>
        <w:b/>
      </w:rPr>
    </w:pPr>
  </w:p>
  <w:p w14:paraId="72938556" w14:textId="77777777" w:rsidR="00E36609" w:rsidRDefault="00E36609">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8CC20" w14:textId="77777777" w:rsidR="00985CCD" w:rsidRDefault="00985CCD" w:rsidP="00E66001">
      <w:r>
        <w:separator/>
      </w:r>
    </w:p>
  </w:footnote>
  <w:footnote w:type="continuationSeparator" w:id="0">
    <w:p w14:paraId="1FB2A3D5" w14:textId="77777777" w:rsidR="00985CCD" w:rsidRDefault="00985CCD" w:rsidP="00E66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5A9C4" w14:textId="77777777" w:rsidR="0070587B" w:rsidRDefault="0070587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605"/>
      <w:gridCol w:w="2605"/>
      <w:gridCol w:w="2605"/>
    </w:tblGrid>
    <w:tr w:rsidR="6D5DCEE8" w14:paraId="70D09099" w14:textId="77777777" w:rsidTr="6D5DCEE8">
      <w:trPr>
        <w:trHeight w:val="300"/>
      </w:trPr>
      <w:tc>
        <w:tcPr>
          <w:tcW w:w="2605" w:type="dxa"/>
        </w:tcPr>
        <w:p w14:paraId="5669317C" w14:textId="77777777" w:rsidR="6D5DCEE8" w:rsidRDefault="6D5DCEE8" w:rsidP="6D5DCEE8">
          <w:pPr>
            <w:pStyle w:val="Sidhuvud"/>
            <w:ind w:left="-115"/>
          </w:pPr>
        </w:p>
      </w:tc>
      <w:tc>
        <w:tcPr>
          <w:tcW w:w="2605" w:type="dxa"/>
        </w:tcPr>
        <w:p w14:paraId="1C9C50CB" w14:textId="77777777" w:rsidR="6D5DCEE8" w:rsidRDefault="6D5DCEE8" w:rsidP="6D5DCEE8">
          <w:pPr>
            <w:pStyle w:val="Sidhuvud"/>
            <w:jc w:val="center"/>
          </w:pPr>
        </w:p>
      </w:tc>
      <w:tc>
        <w:tcPr>
          <w:tcW w:w="2605" w:type="dxa"/>
        </w:tcPr>
        <w:p w14:paraId="33D4410E" w14:textId="77777777" w:rsidR="6D5DCEE8" w:rsidRDefault="6D5DCEE8" w:rsidP="6D5DCEE8">
          <w:pPr>
            <w:pStyle w:val="Sidhuvud"/>
            <w:ind w:right="-115"/>
            <w:jc w:val="right"/>
          </w:pPr>
        </w:p>
      </w:tc>
    </w:tr>
  </w:tbl>
  <w:p w14:paraId="0C48279C" w14:textId="77777777" w:rsidR="6D5DCEE8" w:rsidRDefault="6D5DCEE8" w:rsidP="6D5DCEE8">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2309B" w14:textId="77777777" w:rsidR="00E36609" w:rsidRDefault="00E36609">
    <w:pPr>
      <w:pStyle w:val="Sidhuvud"/>
    </w:pPr>
  </w:p>
  <w:p w14:paraId="73AF50E5" w14:textId="77777777" w:rsidR="00E36609" w:rsidRDefault="00E36609">
    <w:pPr>
      <w:pStyle w:val="Sidhuvud"/>
    </w:pPr>
  </w:p>
  <w:p w14:paraId="27BF4FF0" w14:textId="77777777" w:rsidR="00EA69DC" w:rsidRDefault="00EA69DC">
    <w:pPr>
      <w:pStyle w:val="Sidhuvud"/>
    </w:pPr>
  </w:p>
  <w:p w14:paraId="716A6F7E" w14:textId="77777777" w:rsidR="00E36609" w:rsidRDefault="00E36609" w:rsidP="00E36609">
    <w:r>
      <w:rPr>
        <w:noProof/>
      </w:rPr>
      <w:drawing>
        <wp:inline distT="0" distB="0" distL="0" distR="0" wp14:anchorId="461603D4" wp14:editId="559DC8E3">
          <wp:extent cx="2596444" cy="438150"/>
          <wp:effectExtent l="0" t="0" r="0" b="0"/>
          <wp:docPr id="351615170" name="picture" descr="En bild som visar text, tecken, clipar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15170" name="picture" descr="En bild som visar text, tecken, clipart&#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2596444" cy="438150"/>
                  </a:xfrm>
                  <a:prstGeom prst="rect">
                    <a:avLst/>
                  </a:prstGeom>
                </pic:spPr>
              </pic:pic>
            </a:graphicData>
          </a:graphic>
        </wp:inline>
      </w:drawing>
    </w:r>
  </w:p>
  <w:p w14:paraId="1B4435A7" w14:textId="77777777" w:rsidR="00E36609" w:rsidRPr="00CF7EDA" w:rsidRDefault="00E36609" w:rsidP="00E36609">
    <w:pPr>
      <w:rPr>
        <w:b/>
      </w:rPr>
    </w:pPr>
    <w:r>
      <w:rPr>
        <w:b/>
      </w:rPr>
      <w:t>Samhällsvetenskaps</w:t>
    </w:r>
    <w:r w:rsidRPr="00CF7EDA">
      <w:rPr>
        <w:b/>
      </w:rPr>
      <w:t>programmet</w:t>
    </w:r>
    <w:r w:rsidRPr="00CF7EDA">
      <w:rPr>
        <w:b/>
      </w:rPr>
      <w:br/>
    </w:r>
    <w:r w:rsidR="00452C28">
      <w:rPr>
        <w:b/>
      </w:rPr>
      <w:t>Gymnasiearbete</w:t>
    </w:r>
  </w:p>
  <w:p w14:paraId="22CB0B55" w14:textId="77777777" w:rsidR="00E36609" w:rsidRDefault="5F1A88BC" w:rsidP="5F1A88BC">
    <w:pPr>
      <w:rPr>
        <w:b/>
        <w:bCs/>
      </w:rPr>
    </w:pPr>
    <w:r w:rsidRPr="5F1A88BC">
      <w:rPr>
        <w:b/>
        <w:bCs/>
      </w:rPr>
      <w:t>Läsår 2025/2026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335D"/>
    <w:multiLevelType w:val="multilevel"/>
    <w:tmpl w:val="83A01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7E0C54"/>
    <w:multiLevelType w:val="multilevel"/>
    <w:tmpl w:val="2F6CD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247283"/>
    <w:multiLevelType w:val="multilevel"/>
    <w:tmpl w:val="B6C8B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3D2848"/>
    <w:multiLevelType w:val="multilevel"/>
    <w:tmpl w:val="F5A8D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1930263"/>
    <w:multiLevelType w:val="multilevel"/>
    <w:tmpl w:val="6248D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1A971CE"/>
    <w:multiLevelType w:val="multilevel"/>
    <w:tmpl w:val="62CC8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1B34CA3"/>
    <w:multiLevelType w:val="multilevel"/>
    <w:tmpl w:val="A96E5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1CB0438"/>
    <w:multiLevelType w:val="multilevel"/>
    <w:tmpl w:val="F9084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2EF3CD5"/>
    <w:multiLevelType w:val="multilevel"/>
    <w:tmpl w:val="CD48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3B907B7"/>
    <w:multiLevelType w:val="multilevel"/>
    <w:tmpl w:val="2CD43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4013B18"/>
    <w:multiLevelType w:val="multilevel"/>
    <w:tmpl w:val="7A2A2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4A83FB5"/>
    <w:multiLevelType w:val="multilevel"/>
    <w:tmpl w:val="7F36A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4F90176"/>
    <w:multiLevelType w:val="multilevel"/>
    <w:tmpl w:val="56BCC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530334C"/>
    <w:multiLevelType w:val="multilevel"/>
    <w:tmpl w:val="765E4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6661AE5"/>
    <w:multiLevelType w:val="multilevel"/>
    <w:tmpl w:val="12CE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69F23BC"/>
    <w:multiLevelType w:val="multilevel"/>
    <w:tmpl w:val="266A0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6AC177D"/>
    <w:multiLevelType w:val="multilevel"/>
    <w:tmpl w:val="B4B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7101CF8"/>
    <w:multiLevelType w:val="multilevel"/>
    <w:tmpl w:val="19D69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73E0167"/>
    <w:multiLevelType w:val="multilevel"/>
    <w:tmpl w:val="D7E61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7FF69BC"/>
    <w:multiLevelType w:val="multilevel"/>
    <w:tmpl w:val="3E021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81673BA"/>
    <w:multiLevelType w:val="multilevel"/>
    <w:tmpl w:val="CA20B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93906D4"/>
    <w:multiLevelType w:val="multilevel"/>
    <w:tmpl w:val="58869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9675A3A"/>
    <w:multiLevelType w:val="multilevel"/>
    <w:tmpl w:val="46C2D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98E2FA1"/>
    <w:multiLevelType w:val="multilevel"/>
    <w:tmpl w:val="EFE6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A3B2BEF"/>
    <w:multiLevelType w:val="multilevel"/>
    <w:tmpl w:val="439E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AF10021"/>
    <w:multiLevelType w:val="multilevel"/>
    <w:tmpl w:val="1E6EE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B085792"/>
    <w:multiLevelType w:val="multilevel"/>
    <w:tmpl w:val="8540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B1F539A"/>
    <w:multiLevelType w:val="multilevel"/>
    <w:tmpl w:val="0C9C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B2542A8"/>
    <w:multiLevelType w:val="multilevel"/>
    <w:tmpl w:val="E56C1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0B795970"/>
    <w:multiLevelType w:val="multilevel"/>
    <w:tmpl w:val="E3ACF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BD76C0F"/>
    <w:multiLevelType w:val="multilevel"/>
    <w:tmpl w:val="841E0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0E0D2CAE"/>
    <w:multiLevelType w:val="multilevel"/>
    <w:tmpl w:val="B48A8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ED00732"/>
    <w:multiLevelType w:val="multilevel"/>
    <w:tmpl w:val="8FF40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EFD2274"/>
    <w:multiLevelType w:val="multilevel"/>
    <w:tmpl w:val="E5268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F1C4B6B"/>
    <w:multiLevelType w:val="multilevel"/>
    <w:tmpl w:val="3B06A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F223037"/>
    <w:multiLevelType w:val="multilevel"/>
    <w:tmpl w:val="D54E8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F921397"/>
    <w:multiLevelType w:val="multilevel"/>
    <w:tmpl w:val="74123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0077E71"/>
    <w:multiLevelType w:val="multilevel"/>
    <w:tmpl w:val="07DE2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0705C3F"/>
    <w:multiLevelType w:val="multilevel"/>
    <w:tmpl w:val="6CE4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0C51226"/>
    <w:multiLevelType w:val="multilevel"/>
    <w:tmpl w:val="F0EC2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0D7364B"/>
    <w:multiLevelType w:val="multilevel"/>
    <w:tmpl w:val="55DC2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0EC6C76"/>
    <w:multiLevelType w:val="multilevel"/>
    <w:tmpl w:val="82C67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1175EEF"/>
    <w:multiLevelType w:val="multilevel"/>
    <w:tmpl w:val="92B8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19648CD"/>
    <w:multiLevelType w:val="multilevel"/>
    <w:tmpl w:val="5C12A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1E667BC"/>
    <w:multiLevelType w:val="multilevel"/>
    <w:tmpl w:val="CFEC3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2087D37"/>
    <w:multiLevelType w:val="multilevel"/>
    <w:tmpl w:val="CF1E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2091AF4"/>
    <w:multiLevelType w:val="multilevel"/>
    <w:tmpl w:val="7540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2271BD0"/>
    <w:multiLevelType w:val="multilevel"/>
    <w:tmpl w:val="782CB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2C42F62"/>
    <w:multiLevelType w:val="multilevel"/>
    <w:tmpl w:val="F47A7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12CA7C60"/>
    <w:multiLevelType w:val="multilevel"/>
    <w:tmpl w:val="83CCB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1355453D"/>
    <w:multiLevelType w:val="multilevel"/>
    <w:tmpl w:val="E322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13932782"/>
    <w:multiLevelType w:val="multilevel"/>
    <w:tmpl w:val="B7CEE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13FE31CF"/>
    <w:multiLevelType w:val="multilevel"/>
    <w:tmpl w:val="FA66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14286B8B"/>
    <w:multiLevelType w:val="multilevel"/>
    <w:tmpl w:val="F9BE7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144372FF"/>
    <w:multiLevelType w:val="multilevel"/>
    <w:tmpl w:val="E89AF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14CA4C91"/>
    <w:multiLevelType w:val="multilevel"/>
    <w:tmpl w:val="53FE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15051F3D"/>
    <w:multiLevelType w:val="multilevel"/>
    <w:tmpl w:val="1B56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150629C4"/>
    <w:multiLevelType w:val="multilevel"/>
    <w:tmpl w:val="F4F28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15353661"/>
    <w:multiLevelType w:val="multilevel"/>
    <w:tmpl w:val="EF5AE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15B16DA2"/>
    <w:multiLevelType w:val="multilevel"/>
    <w:tmpl w:val="70FE3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16F56C1D"/>
    <w:multiLevelType w:val="multilevel"/>
    <w:tmpl w:val="C1044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177213DA"/>
    <w:multiLevelType w:val="multilevel"/>
    <w:tmpl w:val="ABB4A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17A00C32"/>
    <w:multiLevelType w:val="multilevel"/>
    <w:tmpl w:val="0D9A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17EC5C1F"/>
    <w:multiLevelType w:val="multilevel"/>
    <w:tmpl w:val="C76E5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17FA095E"/>
    <w:multiLevelType w:val="multilevel"/>
    <w:tmpl w:val="2DB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1821572D"/>
    <w:multiLevelType w:val="multilevel"/>
    <w:tmpl w:val="687C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18D30E42"/>
    <w:multiLevelType w:val="multilevel"/>
    <w:tmpl w:val="50B45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18F65890"/>
    <w:multiLevelType w:val="multilevel"/>
    <w:tmpl w:val="CAB2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1905185E"/>
    <w:multiLevelType w:val="multilevel"/>
    <w:tmpl w:val="0076F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19242D18"/>
    <w:multiLevelType w:val="multilevel"/>
    <w:tmpl w:val="52D62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9463E63"/>
    <w:multiLevelType w:val="multilevel"/>
    <w:tmpl w:val="5B2C2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9743EA1"/>
    <w:multiLevelType w:val="multilevel"/>
    <w:tmpl w:val="E6443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1AA309AE"/>
    <w:multiLevelType w:val="multilevel"/>
    <w:tmpl w:val="1430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1BB92C3E"/>
    <w:multiLevelType w:val="multilevel"/>
    <w:tmpl w:val="05F4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BED06B0"/>
    <w:multiLevelType w:val="multilevel"/>
    <w:tmpl w:val="7DA2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C3721FA"/>
    <w:multiLevelType w:val="multilevel"/>
    <w:tmpl w:val="3EFA5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D61512B"/>
    <w:multiLevelType w:val="multilevel"/>
    <w:tmpl w:val="4D94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1DB2761C"/>
    <w:multiLevelType w:val="multilevel"/>
    <w:tmpl w:val="A0B03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E973344"/>
    <w:multiLevelType w:val="multilevel"/>
    <w:tmpl w:val="F246E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ECD4415"/>
    <w:multiLevelType w:val="multilevel"/>
    <w:tmpl w:val="4E5CB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F4C649E"/>
    <w:multiLevelType w:val="multilevel"/>
    <w:tmpl w:val="82209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20395109"/>
    <w:multiLevelType w:val="hybridMultilevel"/>
    <w:tmpl w:val="0466314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2" w15:restartNumberingAfterBreak="0">
    <w:nsid w:val="20837D36"/>
    <w:multiLevelType w:val="multilevel"/>
    <w:tmpl w:val="AEE8A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21114B14"/>
    <w:multiLevelType w:val="multilevel"/>
    <w:tmpl w:val="1B969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21415FB4"/>
    <w:multiLevelType w:val="multilevel"/>
    <w:tmpl w:val="789E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21AF6C9A"/>
    <w:multiLevelType w:val="multilevel"/>
    <w:tmpl w:val="45DC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21E34C96"/>
    <w:multiLevelType w:val="multilevel"/>
    <w:tmpl w:val="D6587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21FD18C3"/>
    <w:multiLevelType w:val="multilevel"/>
    <w:tmpl w:val="3E1E8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21FF5F5B"/>
    <w:multiLevelType w:val="multilevel"/>
    <w:tmpl w:val="E110E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22944AA8"/>
    <w:multiLevelType w:val="multilevel"/>
    <w:tmpl w:val="88744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22A414B5"/>
    <w:multiLevelType w:val="multilevel"/>
    <w:tmpl w:val="0F44F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22A71EC3"/>
    <w:multiLevelType w:val="multilevel"/>
    <w:tmpl w:val="B4ACB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22D1771B"/>
    <w:multiLevelType w:val="multilevel"/>
    <w:tmpl w:val="10782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232B6B98"/>
    <w:multiLevelType w:val="multilevel"/>
    <w:tmpl w:val="0452F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24760D54"/>
    <w:multiLevelType w:val="multilevel"/>
    <w:tmpl w:val="1B94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24E05D7F"/>
    <w:multiLevelType w:val="multilevel"/>
    <w:tmpl w:val="3A369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24F743B3"/>
    <w:multiLevelType w:val="hybridMultilevel"/>
    <w:tmpl w:val="17706A14"/>
    <w:lvl w:ilvl="0" w:tplc="5492C5FE">
      <w:start w:val="2"/>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7" w15:restartNumberingAfterBreak="0">
    <w:nsid w:val="24F74D3B"/>
    <w:multiLevelType w:val="multilevel"/>
    <w:tmpl w:val="3DD0A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26304269"/>
    <w:multiLevelType w:val="multilevel"/>
    <w:tmpl w:val="EEC80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265E2B8C"/>
    <w:multiLevelType w:val="multilevel"/>
    <w:tmpl w:val="ADF2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26B64062"/>
    <w:multiLevelType w:val="multilevel"/>
    <w:tmpl w:val="5B28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26BC3067"/>
    <w:multiLevelType w:val="multilevel"/>
    <w:tmpl w:val="2DE63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26C4700D"/>
    <w:multiLevelType w:val="multilevel"/>
    <w:tmpl w:val="C03E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27FE7DE5"/>
    <w:multiLevelType w:val="multilevel"/>
    <w:tmpl w:val="210E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285F77FE"/>
    <w:multiLevelType w:val="multilevel"/>
    <w:tmpl w:val="3978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28AA383E"/>
    <w:multiLevelType w:val="multilevel"/>
    <w:tmpl w:val="DCDC7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28B156C3"/>
    <w:multiLevelType w:val="multilevel"/>
    <w:tmpl w:val="A2C8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28D41390"/>
    <w:multiLevelType w:val="multilevel"/>
    <w:tmpl w:val="5568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296A13D9"/>
    <w:multiLevelType w:val="multilevel"/>
    <w:tmpl w:val="2F9E0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2A9D0CBD"/>
    <w:multiLevelType w:val="multilevel"/>
    <w:tmpl w:val="BB46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2B31397E"/>
    <w:multiLevelType w:val="multilevel"/>
    <w:tmpl w:val="8B162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2B35529C"/>
    <w:multiLevelType w:val="multilevel"/>
    <w:tmpl w:val="F3AEF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2B3E1860"/>
    <w:multiLevelType w:val="multilevel"/>
    <w:tmpl w:val="AE64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2B72642F"/>
    <w:multiLevelType w:val="multilevel"/>
    <w:tmpl w:val="6678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2B8F53A4"/>
    <w:multiLevelType w:val="multilevel"/>
    <w:tmpl w:val="E766E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2BB90314"/>
    <w:multiLevelType w:val="multilevel"/>
    <w:tmpl w:val="6FC4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2BD13BF5"/>
    <w:multiLevelType w:val="multilevel"/>
    <w:tmpl w:val="E11A6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2BEF1BCD"/>
    <w:multiLevelType w:val="multilevel"/>
    <w:tmpl w:val="55C8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2C3232C8"/>
    <w:multiLevelType w:val="multilevel"/>
    <w:tmpl w:val="C1488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2C445FA5"/>
    <w:multiLevelType w:val="multilevel"/>
    <w:tmpl w:val="2F26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2C5A372D"/>
    <w:multiLevelType w:val="multilevel"/>
    <w:tmpl w:val="D88A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2C8E79CE"/>
    <w:multiLevelType w:val="multilevel"/>
    <w:tmpl w:val="6D746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2CB30F0F"/>
    <w:multiLevelType w:val="multilevel"/>
    <w:tmpl w:val="A600D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2D455CBA"/>
    <w:multiLevelType w:val="multilevel"/>
    <w:tmpl w:val="44A6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2D5719A5"/>
    <w:multiLevelType w:val="multilevel"/>
    <w:tmpl w:val="1184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2E0077C6"/>
    <w:multiLevelType w:val="multilevel"/>
    <w:tmpl w:val="9834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2E250074"/>
    <w:multiLevelType w:val="multilevel"/>
    <w:tmpl w:val="0E74C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2E4004CC"/>
    <w:multiLevelType w:val="multilevel"/>
    <w:tmpl w:val="5B006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2F1B59DF"/>
    <w:multiLevelType w:val="multilevel"/>
    <w:tmpl w:val="1D94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2F283BD6"/>
    <w:multiLevelType w:val="multilevel"/>
    <w:tmpl w:val="6D26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2F767056"/>
    <w:multiLevelType w:val="multilevel"/>
    <w:tmpl w:val="B04E2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2F9D4F47"/>
    <w:multiLevelType w:val="multilevel"/>
    <w:tmpl w:val="45C2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305979E2"/>
    <w:multiLevelType w:val="multilevel"/>
    <w:tmpl w:val="5A84D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305C017E"/>
    <w:multiLevelType w:val="multilevel"/>
    <w:tmpl w:val="E20C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30A90D3E"/>
    <w:multiLevelType w:val="multilevel"/>
    <w:tmpl w:val="5FD4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31332DAA"/>
    <w:multiLevelType w:val="multilevel"/>
    <w:tmpl w:val="428C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318D287E"/>
    <w:multiLevelType w:val="multilevel"/>
    <w:tmpl w:val="29922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31AE2BCB"/>
    <w:multiLevelType w:val="multilevel"/>
    <w:tmpl w:val="85CC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31BB0A14"/>
    <w:multiLevelType w:val="multilevel"/>
    <w:tmpl w:val="AFD8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3231440B"/>
    <w:multiLevelType w:val="multilevel"/>
    <w:tmpl w:val="2AC07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328C6713"/>
    <w:multiLevelType w:val="multilevel"/>
    <w:tmpl w:val="46B88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331C6645"/>
    <w:multiLevelType w:val="multilevel"/>
    <w:tmpl w:val="57EC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334111E9"/>
    <w:multiLevelType w:val="multilevel"/>
    <w:tmpl w:val="8F90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348B798A"/>
    <w:multiLevelType w:val="multilevel"/>
    <w:tmpl w:val="09126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359560F1"/>
    <w:multiLevelType w:val="multilevel"/>
    <w:tmpl w:val="80361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35BA54EA"/>
    <w:multiLevelType w:val="multilevel"/>
    <w:tmpl w:val="AA506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36854088"/>
    <w:multiLevelType w:val="multilevel"/>
    <w:tmpl w:val="B2ACE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36910AED"/>
    <w:multiLevelType w:val="multilevel"/>
    <w:tmpl w:val="AC5A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37003B12"/>
    <w:multiLevelType w:val="multilevel"/>
    <w:tmpl w:val="BB4A8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37C52D7C"/>
    <w:multiLevelType w:val="multilevel"/>
    <w:tmpl w:val="34AE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38195900"/>
    <w:multiLevelType w:val="multilevel"/>
    <w:tmpl w:val="47C27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382D4252"/>
    <w:multiLevelType w:val="multilevel"/>
    <w:tmpl w:val="1C38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38572362"/>
    <w:multiLevelType w:val="multilevel"/>
    <w:tmpl w:val="4B346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388451CD"/>
    <w:multiLevelType w:val="multilevel"/>
    <w:tmpl w:val="FD6CE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3893212C"/>
    <w:multiLevelType w:val="multilevel"/>
    <w:tmpl w:val="8CA4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38A97494"/>
    <w:multiLevelType w:val="multilevel"/>
    <w:tmpl w:val="5D26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39C4437E"/>
    <w:multiLevelType w:val="multilevel"/>
    <w:tmpl w:val="DD6E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3A0175CB"/>
    <w:multiLevelType w:val="multilevel"/>
    <w:tmpl w:val="97B22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3A3E1691"/>
    <w:multiLevelType w:val="multilevel"/>
    <w:tmpl w:val="B732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3B0D348E"/>
    <w:multiLevelType w:val="multilevel"/>
    <w:tmpl w:val="E38E8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3C276A0B"/>
    <w:multiLevelType w:val="multilevel"/>
    <w:tmpl w:val="DF3E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3C7B0966"/>
    <w:multiLevelType w:val="multilevel"/>
    <w:tmpl w:val="927C2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3C9D21EF"/>
    <w:multiLevelType w:val="multilevel"/>
    <w:tmpl w:val="F59CF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3CA40F44"/>
    <w:multiLevelType w:val="multilevel"/>
    <w:tmpl w:val="B16CF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3CB368CC"/>
    <w:multiLevelType w:val="multilevel"/>
    <w:tmpl w:val="5830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3CDC792E"/>
    <w:multiLevelType w:val="multilevel"/>
    <w:tmpl w:val="7E7E3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3D397459"/>
    <w:multiLevelType w:val="multilevel"/>
    <w:tmpl w:val="977C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3D5930FF"/>
    <w:multiLevelType w:val="multilevel"/>
    <w:tmpl w:val="ED6A8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3D8A0F10"/>
    <w:multiLevelType w:val="multilevel"/>
    <w:tmpl w:val="1B001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3E516687"/>
    <w:multiLevelType w:val="multilevel"/>
    <w:tmpl w:val="3A588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3E5D37AA"/>
    <w:multiLevelType w:val="multilevel"/>
    <w:tmpl w:val="5E22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3E626C89"/>
    <w:multiLevelType w:val="multilevel"/>
    <w:tmpl w:val="260CF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3FFB3DA2"/>
    <w:multiLevelType w:val="multilevel"/>
    <w:tmpl w:val="681A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4006760A"/>
    <w:multiLevelType w:val="multilevel"/>
    <w:tmpl w:val="449A2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40DD1744"/>
    <w:multiLevelType w:val="multilevel"/>
    <w:tmpl w:val="7D20C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40DD312A"/>
    <w:multiLevelType w:val="multilevel"/>
    <w:tmpl w:val="90B4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41201861"/>
    <w:multiLevelType w:val="multilevel"/>
    <w:tmpl w:val="0144D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416E572B"/>
    <w:multiLevelType w:val="multilevel"/>
    <w:tmpl w:val="B16AD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41DA07C2"/>
    <w:multiLevelType w:val="multilevel"/>
    <w:tmpl w:val="BB46E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42613B35"/>
    <w:multiLevelType w:val="multilevel"/>
    <w:tmpl w:val="2180B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427E2C14"/>
    <w:multiLevelType w:val="multilevel"/>
    <w:tmpl w:val="57DC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42823201"/>
    <w:multiLevelType w:val="multilevel"/>
    <w:tmpl w:val="1A22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432F14EE"/>
    <w:multiLevelType w:val="multilevel"/>
    <w:tmpl w:val="4DE80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43DF762A"/>
    <w:multiLevelType w:val="multilevel"/>
    <w:tmpl w:val="D494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44693043"/>
    <w:multiLevelType w:val="multilevel"/>
    <w:tmpl w:val="86FCD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44A365F6"/>
    <w:multiLevelType w:val="multilevel"/>
    <w:tmpl w:val="A8100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44BF1D33"/>
    <w:multiLevelType w:val="multilevel"/>
    <w:tmpl w:val="B736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451D1EBA"/>
    <w:multiLevelType w:val="multilevel"/>
    <w:tmpl w:val="0D36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455F0FE1"/>
    <w:multiLevelType w:val="multilevel"/>
    <w:tmpl w:val="D3EE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45701701"/>
    <w:multiLevelType w:val="multilevel"/>
    <w:tmpl w:val="8F5C2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45F16846"/>
    <w:multiLevelType w:val="multilevel"/>
    <w:tmpl w:val="044C4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46160081"/>
    <w:multiLevelType w:val="multilevel"/>
    <w:tmpl w:val="E4006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463C22DD"/>
    <w:multiLevelType w:val="multilevel"/>
    <w:tmpl w:val="4D286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464751AD"/>
    <w:multiLevelType w:val="multilevel"/>
    <w:tmpl w:val="35A0C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46770970"/>
    <w:multiLevelType w:val="multilevel"/>
    <w:tmpl w:val="82C4F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467E01D7"/>
    <w:multiLevelType w:val="multilevel"/>
    <w:tmpl w:val="94589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46D758CD"/>
    <w:multiLevelType w:val="multilevel"/>
    <w:tmpl w:val="F9D2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477513BC"/>
    <w:multiLevelType w:val="multilevel"/>
    <w:tmpl w:val="86FC0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47974015"/>
    <w:multiLevelType w:val="multilevel"/>
    <w:tmpl w:val="6152F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485358A0"/>
    <w:multiLevelType w:val="multilevel"/>
    <w:tmpl w:val="77486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48714C82"/>
    <w:multiLevelType w:val="multilevel"/>
    <w:tmpl w:val="C14C2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48D83F47"/>
    <w:multiLevelType w:val="multilevel"/>
    <w:tmpl w:val="A85C5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48F77791"/>
    <w:multiLevelType w:val="multilevel"/>
    <w:tmpl w:val="AC7A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49093404"/>
    <w:multiLevelType w:val="multilevel"/>
    <w:tmpl w:val="8E8E4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49532957"/>
    <w:multiLevelType w:val="multilevel"/>
    <w:tmpl w:val="64241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4A84790D"/>
    <w:multiLevelType w:val="multilevel"/>
    <w:tmpl w:val="6D5A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4AB12994"/>
    <w:multiLevelType w:val="multilevel"/>
    <w:tmpl w:val="903CC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4AE60BD0"/>
    <w:multiLevelType w:val="multilevel"/>
    <w:tmpl w:val="A3CAE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4B235595"/>
    <w:multiLevelType w:val="multilevel"/>
    <w:tmpl w:val="F0627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4B677A2F"/>
    <w:multiLevelType w:val="multilevel"/>
    <w:tmpl w:val="5EA20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4B703C76"/>
    <w:multiLevelType w:val="multilevel"/>
    <w:tmpl w:val="7778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4B8E47DA"/>
    <w:multiLevelType w:val="multilevel"/>
    <w:tmpl w:val="759C5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4BAA7B01"/>
    <w:multiLevelType w:val="multilevel"/>
    <w:tmpl w:val="57AE3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4C064A37"/>
    <w:multiLevelType w:val="multilevel"/>
    <w:tmpl w:val="CE10D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4C2B4134"/>
    <w:multiLevelType w:val="multilevel"/>
    <w:tmpl w:val="4C66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4CF51A37"/>
    <w:multiLevelType w:val="multilevel"/>
    <w:tmpl w:val="D9C6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4CF64222"/>
    <w:multiLevelType w:val="multilevel"/>
    <w:tmpl w:val="9CCA9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4E9207AB"/>
    <w:multiLevelType w:val="multilevel"/>
    <w:tmpl w:val="AD7C2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4F524DEE"/>
    <w:multiLevelType w:val="multilevel"/>
    <w:tmpl w:val="C19C2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4FDC662E"/>
    <w:multiLevelType w:val="multilevel"/>
    <w:tmpl w:val="7700C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50DF460B"/>
    <w:multiLevelType w:val="multilevel"/>
    <w:tmpl w:val="9ADEC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51783E89"/>
    <w:multiLevelType w:val="multilevel"/>
    <w:tmpl w:val="89808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525D72F0"/>
    <w:multiLevelType w:val="multilevel"/>
    <w:tmpl w:val="72EAF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52751ABC"/>
    <w:multiLevelType w:val="multilevel"/>
    <w:tmpl w:val="C5C6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52BC397D"/>
    <w:multiLevelType w:val="multilevel"/>
    <w:tmpl w:val="5E52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53DE38E5"/>
    <w:multiLevelType w:val="multilevel"/>
    <w:tmpl w:val="ED567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53DE4224"/>
    <w:multiLevelType w:val="multilevel"/>
    <w:tmpl w:val="44D0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54661634"/>
    <w:multiLevelType w:val="multilevel"/>
    <w:tmpl w:val="FB1E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55624997"/>
    <w:multiLevelType w:val="multilevel"/>
    <w:tmpl w:val="D25E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55C51F3D"/>
    <w:multiLevelType w:val="multilevel"/>
    <w:tmpl w:val="2E921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55D76213"/>
    <w:multiLevelType w:val="multilevel"/>
    <w:tmpl w:val="9196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57093EA0"/>
    <w:multiLevelType w:val="multilevel"/>
    <w:tmpl w:val="A6989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57935A9B"/>
    <w:multiLevelType w:val="multilevel"/>
    <w:tmpl w:val="582C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57E5235B"/>
    <w:multiLevelType w:val="multilevel"/>
    <w:tmpl w:val="3E50F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583E7978"/>
    <w:multiLevelType w:val="multilevel"/>
    <w:tmpl w:val="9BCA2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58B26D17"/>
    <w:multiLevelType w:val="multilevel"/>
    <w:tmpl w:val="BF22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597B065A"/>
    <w:multiLevelType w:val="multilevel"/>
    <w:tmpl w:val="9EAE2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59A84EFF"/>
    <w:multiLevelType w:val="multilevel"/>
    <w:tmpl w:val="A2B0E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5A391513"/>
    <w:multiLevelType w:val="multilevel"/>
    <w:tmpl w:val="41EE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5A535D96"/>
    <w:multiLevelType w:val="multilevel"/>
    <w:tmpl w:val="199A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5BA20CCC"/>
    <w:multiLevelType w:val="multilevel"/>
    <w:tmpl w:val="2474C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5C457B2A"/>
    <w:multiLevelType w:val="multilevel"/>
    <w:tmpl w:val="9B72D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5CCB0EF5"/>
    <w:multiLevelType w:val="multilevel"/>
    <w:tmpl w:val="E2EAB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5D183511"/>
    <w:multiLevelType w:val="multilevel"/>
    <w:tmpl w:val="F342E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5D34605E"/>
    <w:multiLevelType w:val="multilevel"/>
    <w:tmpl w:val="5C96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5DAF5272"/>
    <w:multiLevelType w:val="multilevel"/>
    <w:tmpl w:val="34B20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6" w15:restartNumberingAfterBreak="0">
    <w:nsid w:val="5DC64DAD"/>
    <w:multiLevelType w:val="multilevel"/>
    <w:tmpl w:val="3E82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5E8A13BF"/>
    <w:multiLevelType w:val="multilevel"/>
    <w:tmpl w:val="8ACE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5EAC4550"/>
    <w:multiLevelType w:val="multilevel"/>
    <w:tmpl w:val="A4BA1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5EBE7BD4"/>
    <w:multiLevelType w:val="multilevel"/>
    <w:tmpl w:val="87400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5EC030AA"/>
    <w:multiLevelType w:val="multilevel"/>
    <w:tmpl w:val="6774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5F1B4D3D"/>
    <w:multiLevelType w:val="multilevel"/>
    <w:tmpl w:val="B8761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5F2017AB"/>
    <w:multiLevelType w:val="multilevel"/>
    <w:tmpl w:val="7EF03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5F8E04A7"/>
    <w:multiLevelType w:val="multilevel"/>
    <w:tmpl w:val="72768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15:restartNumberingAfterBreak="0">
    <w:nsid w:val="5FE81E8A"/>
    <w:multiLevelType w:val="multilevel"/>
    <w:tmpl w:val="B88EC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5FFE6169"/>
    <w:multiLevelType w:val="multilevel"/>
    <w:tmpl w:val="816EF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601C6A32"/>
    <w:multiLevelType w:val="multilevel"/>
    <w:tmpl w:val="96C8F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608B7FD4"/>
    <w:multiLevelType w:val="multilevel"/>
    <w:tmpl w:val="8FD6A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619F61BA"/>
    <w:multiLevelType w:val="multilevel"/>
    <w:tmpl w:val="F33A9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61C87720"/>
    <w:multiLevelType w:val="multilevel"/>
    <w:tmpl w:val="CA5CB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62484294"/>
    <w:multiLevelType w:val="multilevel"/>
    <w:tmpl w:val="EE8E4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1" w15:restartNumberingAfterBreak="0">
    <w:nsid w:val="62687508"/>
    <w:multiLevelType w:val="multilevel"/>
    <w:tmpl w:val="15ACE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62C85B9C"/>
    <w:multiLevelType w:val="multilevel"/>
    <w:tmpl w:val="8E76A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63451EA2"/>
    <w:multiLevelType w:val="multilevel"/>
    <w:tmpl w:val="A496B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63725AF8"/>
    <w:multiLevelType w:val="multilevel"/>
    <w:tmpl w:val="42FE8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643508D2"/>
    <w:multiLevelType w:val="multilevel"/>
    <w:tmpl w:val="2EBAE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643F07D4"/>
    <w:multiLevelType w:val="multilevel"/>
    <w:tmpl w:val="1EC02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64990A31"/>
    <w:multiLevelType w:val="multilevel"/>
    <w:tmpl w:val="69681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64C05E70"/>
    <w:multiLevelType w:val="multilevel"/>
    <w:tmpl w:val="723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651F25CE"/>
    <w:multiLevelType w:val="multilevel"/>
    <w:tmpl w:val="F2DEF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6572083E"/>
    <w:multiLevelType w:val="multilevel"/>
    <w:tmpl w:val="B262E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659B4578"/>
    <w:multiLevelType w:val="multilevel"/>
    <w:tmpl w:val="B1D0E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2" w15:restartNumberingAfterBreak="0">
    <w:nsid w:val="65E96DAE"/>
    <w:multiLevelType w:val="multilevel"/>
    <w:tmpl w:val="0D7ED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65F41BFF"/>
    <w:multiLevelType w:val="multilevel"/>
    <w:tmpl w:val="88967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4" w15:restartNumberingAfterBreak="0">
    <w:nsid w:val="65FD703B"/>
    <w:multiLevelType w:val="multilevel"/>
    <w:tmpl w:val="9AF4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666D3206"/>
    <w:multiLevelType w:val="multilevel"/>
    <w:tmpl w:val="A5E8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6" w15:restartNumberingAfterBreak="0">
    <w:nsid w:val="66907024"/>
    <w:multiLevelType w:val="multilevel"/>
    <w:tmpl w:val="A83E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673659CD"/>
    <w:multiLevelType w:val="multilevel"/>
    <w:tmpl w:val="B4689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67422AF5"/>
    <w:multiLevelType w:val="multilevel"/>
    <w:tmpl w:val="8CEEE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67532BBB"/>
    <w:multiLevelType w:val="multilevel"/>
    <w:tmpl w:val="D0DAD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67614972"/>
    <w:multiLevelType w:val="multilevel"/>
    <w:tmpl w:val="B5F65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692E6124"/>
    <w:multiLevelType w:val="multilevel"/>
    <w:tmpl w:val="BC12A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69831036"/>
    <w:multiLevelType w:val="multilevel"/>
    <w:tmpl w:val="28C0D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6A6E574F"/>
    <w:multiLevelType w:val="multilevel"/>
    <w:tmpl w:val="81121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6B393790"/>
    <w:multiLevelType w:val="multilevel"/>
    <w:tmpl w:val="B51E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6B4A4311"/>
    <w:multiLevelType w:val="multilevel"/>
    <w:tmpl w:val="674A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6B74156A"/>
    <w:multiLevelType w:val="multilevel"/>
    <w:tmpl w:val="4CDCF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6C067900"/>
    <w:multiLevelType w:val="multilevel"/>
    <w:tmpl w:val="B070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8" w15:restartNumberingAfterBreak="0">
    <w:nsid w:val="6C107781"/>
    <w:multiLevelType w:val="multilevel"/>
    <w:tmpl w:val="BB6C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9" w15:restartNumberingAfterBreak="0">
    <w:nsid w:val="6C136B94"/>
    <w:multiLevelType w:val="multilevel"/>
    <w:tmpl w:val="CD2E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0" w15:restartNumberingAfterBreak="0">
    <w:nsid w:val="6C4D1477"/>
    <w:multiLevelType w:val="multilevel"/>
    <w:tmpl w:val="B0589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6C5C531D"/>
    <w:multiLevelType w:val="multilevel"/>
    <w:tmpl w:val="9146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6C82755E"/>
    <w:multiLevelType w:val="multilevel"/>
    <w:tmpl w:val="BD283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6D1A5F24"/>
    <w:multiLevelType w:val="multilevel"/>
    <w:tmpl w:val="58F65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6D2B6941"/>
    <w:multiLevelType w:val="multilevel"/>
    <w:tmpl w:val="3EA6E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6DCF6EF1"/>
    <w:multiLevelType w:val="multilevel"/>
    <w:tmpl w:val="C7FA3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6E771033"/>
    <w:multiLevelType w:val="multilevel"/>
    <w:tmpl w:val="6A18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6EB2050B"/>
    <w:multiLevelType w:val="multilevel"/>
    <w:tmpl w:val="646E6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8" w15:restartNumberingAfterBreak="0">
    <w:nsid w:val="6F086056"/>
    <w:multiLevelType w:val="multilevel"/>
    <w:tmpl w:val="22C8C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6F3D5965"/>
    <w:multiLevelType w:val="multilevel"/>
    <w:tmpl w:val="9A10D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6F8C0D24"/>
    <w:multiLevelType w:val="multilevel"/>
    <w:tmpl w:val="C4E64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70217980"/>
    <w:multiLevelType w:val="multilevel"/>
    <w:tmpl w:val="CB8C3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70E12C30"/>
    <w:multiLevelType w:val="multilevel"/>
    <w:tmpl w:val="E4263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70E53FD5"/>
    <w:multiLevelType w:val="multilevel"/>
    <w:tmpl w:val="13FAC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71175D7E"/>
    <w:multiLevelType w:val="multilevel"/>
    <w:tmpl w:val="F0EC5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5" w15:restartNumberingAfterBreak="0">
    <w:nsid w:val="711E6E5C"/>
    <w:multiLevelType w:val="multilevel"/>
    <w:tmpl w:val="3D9CE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6" w15:restartNumberingAfterBreak="0">
    <w:nsid w:val="71F23145"/>
    <w:multiLevelType w:val="multilevel"/>
    <w:tmpl w:val="CCF2E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723C3DE0"/>
    <w:multiLevelType w:val="multilevel"/>
    <w:tmpl w:val="E35CE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731D0191"/>
    <w:multiLevelType w:val="multilevel"/>
    <w:tmpl w:val="7BCE2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73832CBC"/>
    <w:multiLevelType w:val="hybridMultilevel"/>
    <w:tmpl w:val="F68E26B4"/>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0" w15:restartNumberingAfterBreak="0">
    <w:nsid w:val="738B5FD8"/>
    <w:multiLevelType w:val="multilevel"/>
    <w:tmpl w:val="688C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73AC5507"/>
    <w:multiLevelType w:val="multilevel"/>
    <w:tmpl w:val="69347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73F7221C"/>
    <w:multiLevelType w:val="multilevel"/>
    <w:tmpl w:val="A330E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3" w15:restartNumberingAfterBreak="0">
    <w:nsid w:val="74844A6E"/>
    <w:multiLevelType w:val="multilevel"/>
    <w:tmpl w:val="4ED6C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4" w15:restartNumberingAfterBreak="0">
    <w:nsid w:val="749C5770"/>
    <w:multiLevelType w:val="multilevel"/>
    <w:tmpl w:val="7780D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74CA4335"/>
    <w:multiLevelType w:val="multilevel"/>
    <w:tmpl w:val="0BD8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6" w15:restartNumberingAfterBreak="0">
    <w:nsid w:val="74F24536"/>
    <w:multiLevelType w:val="multilevel"/>
    <w:tmpl w:val="E65A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75406349"/>
    <w:multiLevelType w:val="multilevel"/>
    <w:tmpl w:val="6AE8D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75452491"/>
    <w:multiLevelType w:val="multilevel"/>
    <w:tmpl w:val="EBC80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75742FA4"/>
    <w:multiLevelType w:val="multilevel"/>
    <w:tmpl w:val="C1403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0" w15:restartNumberingAfterBreak="0">
    <w:nsid w:val="75CA23F6"/>
    <w:multiLevelType w:val="multilevel"/>
    <w:tmpl w:val="BEBE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1" w15:restartNumberingAfterBreak="0">
    <w:nsid w:val="76160AE2"/>
    <w:multiLevelType w:val="multilevel"/>
    <w:tmpl w:val="3FC62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2" w15:restartNumberingAfterBreak="0">
    <w:nsid w:val="76197D04"/>
    <w:multiLevelType w:val="multilevel"/>
    <w:tmpl w:val="C6BA7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76A02AB9"/>
    <w:multiLevelType w:val="multilevel"/>
    <w:tmpl w:val="540CE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4" w15:restartNumberingAfterBreak="0">
    <w:nsid w:val="76B25FBE"/>
    <w:multiLevelType w:val="multilevel"/>
    <w:tmpl w:val="6EFC4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5" w15:restartNumberingAfterBreak="0">
    <w:nsid w:val="77D44E0D"/>
    <w:multiLevelType w:val="multilevel"/>
    <w:tmpl w:val="3516E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6" w15:restartNumberingAfterBreak="0">
    <w:nsid w:val="77F54470"/>
    <w:multiLevelType w:val="multilevel"/>
    <w:tmpl w:val="84D4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78010C1E"/>
    <w:multiLevelType w:val="multilevel"/>
    <w:tmpl w:val="0124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8" w15:restartNumberingAfterBreak="0">
    <w:nsid w:val="78150EE2"/>
    <w:multiLevelType w:val="multilevel"/>
    <w:tmpl w:val="4E28E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9" w15:restartNumberingAfterBreak="0">
    <w:nsid w:val="78547848"/>
    <w:multiLevelType w:val="multilevel"/>
    <w:tmpl w:val="5494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0" w15:restartNumberingAfterBreak="0">
    <w:nsid w:val="7926798C"/>
    <w:multiLevelType w:val="multilevel"/>
    <w:tmpl w:val="914A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7AE90A9D"/>
    <w:multiLevelType w:val="multilevel"/>
    <w:tmpl w:val="C7E65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2" w15:restartNumberingAfterBreak="0">
    <w:nsid w:val="7AE9176D"/>
    <w:multiLevelType w:val="multilevel"/>
    <w:tmpl w:val="F106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3" w15:restartNumberingAfterBreak="0">
    <w:nsid w:val="7B2D38B7"/>
    <w:multiLevelType w:val="multilevel"/>
    <w:tmpl w:val="157EF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4" w15:restartNumberingAfterBreak="0">
    <w:nsid w:val="7C103A43"/>
    <w:multiLevelType w:val="multilevel"/>
    <w:tmpl w:val="D996E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7C452BA2"/>
    <w:multiLevelType w:val="multilevel"/>
    <w:tmpl w:val="63F88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6" w15:restartNumberingAfterBreak="0">
    <w:nsid w:val="7CFC143B"/>
    <w:multiLevelType w:val="multilevel"/>
    <w:tmpl w:val="B5900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7" w15:restartNumberingAfterBreak="0">
    <w:nsid w:val="7D243120"/>
    <w:multiLevelType w:val="multilevel"/>
    <w:tmpl w:val="8B7EE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8" w15:restartNumberingAfterBreak="0">
    <w:nsid w:val="7ED3285B"/>
    <w:multiLevelType w:val="multilevel"/>
    <w:tmpl w:val="ABF0A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7F104F7A"/>
    <w:multiLevelType w:val="multilevel"/>
    <w:tmpl w:val="8C20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0" w15:restartNumberingAfterBreak="0">
    <w:nsid w:val="7F72186D"/>
    <w:multiLevelType w:val="multilevel"/>
    <w:tmpl w:val="83F4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1" w15:restartNumberingAfterBreak="0">
    <w:nsid w:val="7F831EC8"/>
    <w:multiLevelType w:val="multilevel"/>
    <w:tmpl w:val="11CA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10552990">
    <w:abstractNumId w:val="327"/>
  </w:num>
  <w:num w:numId="2" w16cid:durableId="107092017">
    <w:abstractNumId w:val="301"/>
  </w:num>
  <w:num w:numId="3" w16cid:durableId="1941451473">
    <w:abstractNumId w:val="143"/>
  </w:num>
  <w:num w:numId="4" w16cid:durableId="1040781118">
    <w:abstractNumId w:val="120"/>
  </w:num>
  <w:num w:numId="5" w16cid:durableId="1942950216">
    <w:abstractNumId w:val="289"/>
  </w:num>
  <w:num w:numId="6" w16cid:durableId="2072194682">
    <w:abstractNumId w:val="91"/>
  </w:num>
  <w:num w:numId="7" w16cid:durableId="623461324">
    <w:abstractNumId w:val="133"/>
  </w:num>
  <w:num w:numId="8" w16cid:durableId="143159757">
    <w:abstractNumId w:val="168"/>
  </w:num>
  <w:num w:numId="9" w16cid:durableId="1510825879">
    <w:abstractNumId w:val="64"/>
  </w:num>
  <w:num w:numId="10" w16cid:durableId="1450472232">
    <w:abstractNumId w:val="282"/>
  </w:num>
  <w:num w:numId="11" w16cid:durableId="208955237">
    <w:abstractNumId w:val="31"/>
  </w:num>
  <w:num w:numId="12" w16cid:durableId="2063287438">
    <w:abstractNumId w:val="249"/>
  </w:num>
  <w:num w:numId="13" w16cid:durableId="382023502">
    <w:abstractNumId w:val="159"/>
  </w:num>
  <w:num w:numId="14" w16cid:durableId="1719039989">
    <w:abstractNumId w:val="311"/>
  </w:num>
  <w:num w:numId="15" w16cid:durableId="1606691060">
    <w:abstractNumId w:val="198"/>
  </w:num>
  <w:num w:numId="16" w16cid:durableId="489828399">
    <w:abstractNumId w:val="252"/>
  </w:num>
  <w:num w:numId="17" w16cid:durableId="1766725734">
    <w:abstractNumId w:val="164"/>
  </w:num>
  <w:num w:numId="18" w16cid:durableId="1456293208">
    <w:abstractNumId w:val="173"/>
  </w:num>
  <w:num w:numId="19" w16cid:durableId="1122263416">
    <w:abstractNumId w:val="314"/>
  </w:num>
  <w:num w:numId="20" w16cid:durableId="1213613514">
    <w:abstractNumId w:val="29"/>
  </w:num>
  <w:num w:numId="21" w16cid:durableId="578055364">
    <w:abstractNumId w:val="76"/>
  </w:num>
  <w:num w:numId="22" w16cid:durableId="2063551529">
    <w:abstractNumId w:val="329"/>
  </w:num>
  <w:num w:numId="23" w16cid:durableId="270287861">
    <w:abstractNumId w:val="22"/>
  </w:num>
  <w:num w:numId="24" w16cid:durableId="1505052294">
    <w:abstractNumId w:val="179"/>
  </w:num>
  <w:num w:numId="25" w16cid:durableId="1631203874">
    <w:abstractNumId w:val="183"/>
  </w:num>
  <w:num w:numId="26" w16cid:durableId="1328362737">
    <w:abstractNumId w:val="295"/>
  </w:num>
  <w:num w:numId="27" w16cid:durableId="1867911549">
    <w:abstractNumId w:val="184"/>
  </w:num>
  <w:num w:numId="28" w16cid:durableId="1560238890">
    <w:abstractNumId w:val="28"/>
  </w:num>
  <w:num w:numId="29" w16cid:durableId="1963999853">
    <w:abstractNumId w:val="74"/>
  </w:num>
  <w:num w:numId="30" w16cid:durableId="1694841330">
    <w:abstractNumId w:val="32"/>
  </w:num>
  <w:num w:numId="31" w16cid:durableId="71704553">
    <w:abstractNumId w:val="140"/>
  </w:num>
  <w:num w:numId="32" w16cid:durableId="1033920914">
    <w:abstractNumId w:val="238"/>
  </w:num>
  <w:num w:numId="33" w16cid:durableId="1247108240">
    <w:abstractNumId w:val="296"/>
  </w:num>
  <w:num w:numId="34" w16cid:durableId="1308819730">
    <w:abstractNumId w:val="152"/>
  </w:num>
  <w:num w:numId="35" w16cid:durableId="940530459">
    <w:abstractNumId w:val="219"/>
  </w:num>
  <w:num w:numId="36" w16cid:durableId="45111363">
    <w:abstractNumId w:val="265"/>
  </w:num>
  <w:num w:numId="37" w16cid:durableId="599266671">
    <w:abstractNumId w:val="234"/>
  </w:num>
  <w:num w:numId="38" w16cid:durableId="1628656344">
    <w:abstractNumId w:val="315"/>
  </w:num>
  <w:num w:numId="39" w16cid:durableId="1295216308">
    <w:abstractNumId w:val="312"/>
  </w:num>
  <w:num w:numId="40" w16cid:durableId="2032149968">
    <w:abstractNumId w:val="169"/>
  </w:num>
  <w:num w:numId="41" w16cid:durableId="1330450197">
    <w:abstractNumId w:val="232"/>
  </w:num>
  <w:num w:numId="42" w16cid:durableId="2139830733">
    <w:abstractNumId w:val="242"/>
  </w:num>
  <w:num w:numId="43" w16cid:durableId="446506206">
    <w:abstractNumId w:val="89"/>
  </w:num>
  <w:num w:numId="44" w16cid:durableId="217712418">
    <w:abstractNumId w:val="65"/>
  </w:num>
  <w:num w:numId="45" w16cid:durableId="1697385755">
    <w:abstractNumId w:val="241"/>
  </w:num>
  <w:num w:numId="46" w16cid:durableId="59718994">
    <w:abstractNumId w:val="13"/>
  </w:num>
  <w:num w:numId="47" w16cid:durableId="504980060">
    <w:abstractNumId w:val="178"/>
  </w:num>
  <w:num w:numId="48" w16cid:durableId="614407465">
    <w:abstractNumId w:val="93"/>
  </w:num>
  <w:num w:numId="49" w16cid:durableId="2083063025">
    <w:abstractNumId w:val="281"/>
  </w:num>
  <w:num w:numId="50" w16cid:durableId="1647591377">
    <w:abstractNumId w:val="193"/>
  </w:num>
  <w:num w:numId="51" w16cid:durableId="1681741612">
    <w:abstractNumId w:val="299"/>
  </w:num>
  <w:num w:numId="52" w16cid:durableId="1931422292">
    <w:abstractNumId w:val="337"/>
  </w:num>
  <w:num w:numId="53" w16cid:durableId="1691492804">
    <w:abstractNumId w:val="55"/>
  </w:num>
  <w:num w:numId="54" w16cid:durableId="1607342568">
    <w:abstractNumId w:val="99"/>
  </w:num>
  <w:num w:numId="55" w16cid:durableId="1595896477">
    <w:abstractNumId w:val="63"/>
  </w:num>
  <w:num w:numId="56" w16cid:durableId="1910190601">
    <w:abstractNumId w:val="204"/>
  </w:num>
  <w:num w:numId="57" w16cid:durableId="1026059928">
    <w:abstractNumId w:val="149"/>
  </w:num>
  <w:num w:numId="58" w16cid:durableId="1783724484">
    <w:abstractNumId w:val="79"/>
  </w:num>
  <w:num w:numId="59" w16cid:durableId="935481077">
    <w:abstractNumId w:val="54"/>
  </w:num>
  <w:num w:numId="60" w16cid:durableId="1428698456">
    <w:abstractNumId w:val="226"/>
  </w:num>
  <w:num w:numId="61" w16cid:durableId="1139540123">
    <w:abstractNumId w:val="157"/>
  </w:num>
  <w:num w:numId="62" w16cid:durableId="2038041665">
    <w:abstractNumId w:val="267"/>
  </w:num>
  <w:num w:numId="63" w16cid:durableId="915866673">
    <w:abstractNumId w:val="233"/>
  </w:num>
  <w:num w:numId="64" w16cid:durableId="1469468577">
    <w:abstractNumId w:val="326"/>
  </w:num>
  <w:num w:numId="65" w16cid:durableId="2092657737">
    <w:abstractNumId w:val="73"/>
  </w:num>
  <w:num w:numId="66" w16cid:durableId="1814524209">
    <w:abstractNumId w:val="20"/>
  </w:num>
  <w:num w:numId="67" w16cid:durableId="1404911448">
    <w:abstractNumId w:val="195"/>
  </w:num>
  <w:num w:numId="68" w16cid:durableId="962732043">
    <w:abstractNumId w:val="194"/>
  </w:num>
  <w:num w:numId="69" w16cid:durableId="181281865">
    <w:abstractNumId w:val="14"/>
  </w:num>
  <w:num w:numId="70" w16cid:durableId="636571914">
    <w:abstractNumId w:val="182"/>
  </w:num>
  <w:num w:numId="71" w16cid:durableId="144319676">
    <w:abstractNumId w:val="147"/>
  </w:num>
  <w:num w:numId="72" w16cid:durableId="1262761877">
    <w:abstractNumId w:val="23"/>
  </w:num>
  <w:num w:numId="73" w16cid:durableId="775907778">
    <w:abstractNumId w:val="2"/>
  </w:num>
  <w:num w:numId="74" w16cid:durableId="795954445">
    <w:abstractNumId w:val="308"/>
  </w:num>
  <w:num w:numId="75" w16cid:durableId="603802071">
    <w:abstractNumId w:val="131"/>
  </w:num>
  <w:num w:numId="76" w16cid:durableId="1929120568">
    <w:abstractNumId w:val="12"/>
  </w:num>
  <w:num w:numId="77" w16cid:durableId="1623730797">
    <w:abstractNumId w:val="58"/>
  </w:num>
  <w:num w:numId="78" w16cid:durableId="1673798412">
    <w:abstractNumId w:val="231"/>
  </w:num>
  <w:num w:numId="79" w16cid:durableId="1866596529">
    <w:abstractNumId w:val="111"/>
  </w:num>
  <w:num w:numId="80" w16cid:durableId="1999191633">
    <w:abstractNumId w:val="87"/>
  </w:num>
  <w:num w:numId="81" w16cid:durableId="180440596">
    <w:abstractNumId w:val="246"/>
  </w:num>
  <w:num w:numId="82" w16cid:durableId="1845634014">
    <w:abstractNumId w:val="94"/>
  </w:num>
  <w:num w:numId="83" w16cid:durableId="1715154681">
    <w:abstractNumId w:val="122"/>
  </w:num>
  <w:num w:numId="84" w16cid:durableId="1262255824">
    <w:abstractNumId w:val="185"/>
  </w:num>
  <w:num w:numId="85" w16cid:durableId="2145072737">
    <w:abstractNumId w:val="155"/>
  </w:num>
  <w:num w:numId="86" w16cid:durableId="1859536898">
    <w:abstractNumId w:val="245"/>
  </w:num>
  <w:num w:numId="87" w16cid:durableId="923954588">
    <w:abstractNumId w:val="192"/>
  </w:num>
  <w:num w:numId="88" w16cid:durableId="817721806">
    <w:abstractNumId w:val="209"/>
  </w:num>
  <w:num w:numId="89" w16cid:durableId="319699036">
    <w:abstractNumId w:val="200"/>
  </w:num>
  <w:num w:numId="90" w16cid:durableId="578055065">
    <w:abstractNumId w:val="283"/>
  </w:num>
  <w:num w:numId="91" w16cid:durableId="144512199">
    <w:abstractNumId w:val="95"/>
  </w:num>
  <w:num w:numId="92" w16cid:durableId="1470783120">
    <w:abstractNumId w:val="171"/>
  </w:num>
  <w:num w:numId="93" w16cid:durableId="1054886029">
    <w:abstractNumId w:val="40"/>
  </w:num>
  <w:num w:numId="94" w16cid:durableId="1969319300">
    <w:abstractNumId w:val="70"/>
  </w:num>
  <w:num w:numId="95" w16cid:durableId="1434714387">
    <w:abstractNumId w:val="139"/>
  </w:num>
  <w:num w:numId="96" w16cid:durableId="197160338">
    <w:abstractNumId w:val="279"/>
  </w:num>
  <w:num w:numId="97" w16cid:durableId="1090587364">
    <w:abstractNumId w:val="201"/>
  </w:num>
  <w:num w:numId="98" w16cid:durableId="1395396933">
    <w:abstractNumId w:val="339"/>
  </w:num>
  <w:num w:numId="99" w16cid:durableId="1178040380">
    <w:abstractNumId w:val="132"/>
  </w:num>
  <w:num w:numId="100" w16cid:durableId="843592608">
    <w:abstractNumId w:val="294"/>
  </w:num>
  <w:num w:numId="101" w16cid:durableId="1815635200">
    <w:abstractNumId w:val="212"/>
  </w:num>
  <w:num w:numId="102" w16cid:durableId="394203703">
    <w:abstractNumId w:val="336"/>
  </w:num>
  <w:num w:numId="103" w16cid:durableId="636253735">
    <w:abstractNumId w:val="334"/>
  </w:num>
  <w:num w:numId="104" w16cid:durableId="1611736705">
    <w:abstractNumId w:val="338"/>
  </w:num>
  <w:num w:numId="105" w16cid:durableId="2137673965">
    <w:abstractNumId w:val="218"/>
  </w:num>
  <w:num w:numId="106" w16cid:durableId="389770202">
    <w:abstractNumId w:val="237"/>
  </w:num>
  <w:num w:numId="107" w16cid:durableId="2093425867">
    <w:abstractNumId w:val="259"/>
  </w:num>
  <w:num w:numId="108" w16cid:durableId="268896754">
    <w:abstractNumId w:val="160"/>
  </w:num>
  <w:num w:numId="109" w16cid:durableId="401879535">
    <w:abstractNumId w:val="180"/>
  </w:num>
  <w:num w:numId="110" w16cid:durableId="1678381827">
    <w:abstractNumId w:val="268"/>
  </w:num>
  <w:num w:numId="111" w16cid:durableId="2125298079">
    <w:abstractNumId w:val="56"/>
  </w:num>
  <w:num w:numId="112" w16cid:durableId="96869163">
    <w:abstractNumId w:val="27"/>
  </w:num>
  <w:num w:numId="113" w16cid:durableId="1265532296">
    <w:abstractNumId w:val="270"/>
  </w:num>
  <w:num w:numId="114" w16cid:durableId="1586573715">
    <w:abstractNumId w:val="75"/>
  </w:num>
  <w:num w:numId="115" w16cid:durableId="152570908">
    <w:abstractNumId w:val="340"/>
  </w:num>
  <w:num w:numId="116" w16cid:durableId="309947417">
    <w:abstractNumId w:val="148"/>
  </w:num>
  <w:num w:numId="117" w16cid:durableId="346255026">
    <w:abstractNumId w:val="239"/>
  </w:num>
  <w:num w:numId="118" w16cid:durableId="1659648107">
    <w:abstractNumId w:val="271"/>
  </w:num>
  <w:num w:numId="119" w16cid:durableId="1184320693">
    <w:abstractNumId w:val="100"/>
  </w:num>
  <w:num w:numId="120" w16cid:durableId="1222449861">
    <w:abstractNumId w:val="6"/>
  </w:num>
  <w:num w:numId="121" w16cid:durableId="1327443561">
    <w:abstractNumId w:val="163"/>
  </w:num>
  <w:num w:numId="122" w16cid:durableId="1072001152">
    <w:abstractNumId w:val="90"/>
  </w:num>
  <w:num w:numId="123" w16cid:durableId="221018567">
    <w:abstractNumId w:val="174"/>
  </w:num>
  <w:num w:numId="124" w16cid:durableId="564028582">
    <w:abstractNumId w:val="109"/>
  </w:num>
  <w:num w:numId="125" w16cid:durableId="1337347551">
    <w:abstractNumId w:val="37"/>
  </w:num>
  <w:num w:numId="126" w16cid:durableId="1109005208">
    <w:abstractNumId w:val="117"/>
  </w:num>
  <w:num w:numId="127" w16cid:durableId="1410736269">
    <w:abstractNumId w:val="220"/>
  </w:num>
  <w:num w:numId="128" w16cid:durableId="2112971330">
    <w:abstractNumId w:val="24"/>
  </w:num>
  <w:num w:numId="129" w16cid:durableId="1599289902">
    <w:abstractNumId w:val="210"/>
  </w:num>
  <w:num w:numId="130" w16cid:durableId="273025530">
    <w:abstractNumId w:val="102"/>
  </w:num>
  <w:num w:numId="131" w16cid:durableId="721632966">
    <w:abstractNumId w:val="263"/>
  </w:num>
  <w:num w:numId="132" w16cid:durableId="345638532">
    <w:abstractNumId w:val="306"/>
  </w:num>
  <w:num w:numId="133" w16cid:durableId="602610137">
    <w:abstractNumId w:val="125"/>
  </w:num>
  <w:num w:numId="134" w16cid:durableId="464667779">
    <w:abstractNumId w:val="217"/>
  </w:num>
  <w:num w:numId="135" w16cid:durableId="2143190885">
    <w:abstractNumId w:val="97"/>
  </w:num>
  <w:num w:numId="136" w16cid:durableId="254897096">
    <w:abstractNumId w:val="115"/>
  </w:num>
  <w:num w:numId="137" w16cid:durableId="1106579895">
    <w:abstractNumId w:val="78"/>
  </w:num>
  <w:num w:numId="138" w16cid:durableId="256258174">
    <w:abstractNumId w:val="176"/>
  </w:num>
  <w:num w:numId="139" w16cid:durableId="188298032">
    <w:abstractNumId w:val="80"/>
  </w:num>
  <w:num w:numId="140" w16cid:durableId="1284191481">
    <w:abstractNumId w:val="280"/>
  </w:num>
  <w:num w:numId="141" w16cid:durableId="2135052429">
    <w:abstractNumId w:val="254"/>
  </w:num>
  <w:num w:numId="142" w16cid:durableId="2026394676">
    <w:abstractNumId w:val="318"/>
  </w:num>
  <w:num w:numId="143" w16cid:durableId="2093579380">
    <w:abstractNumId w:val="41"/>
  </w:num>
  <w:num w:numId="144" w16cid:durableId="25640017">
    <w:abstractNumId w:val="138"/>
  </w:num>
  <w:num w:numId="145" w16cid:durableId="367032809">
    <w:abstractNumId w:val="118"/>
  </w:num>
  <w:num w:numId="146" w16cid:durableId="1848863036">
    <w:abstractNumId w:val="119"/>
  </w:num>
  <w:num w:numId="147" w16cid:durableId="509295761">
    <w:abstractNumId w:val="5"/>
  </w:num>
  <w:num w:numId="148" w16cid:durableId="704910525">
    <w:abstractNumId w:val="235"/>
  </w:num>
  <w:num w:numId="149" w16cid:durableId="1566843368">
    <w:abstractNumId w:val="211"/>
  </w:num>
  <w:num w:numId="150" w16cid:durableId="1580823510">
    <w:abstractNumId w:val="291"/>
  </w:num>
  <w:num w:numId="151" w16cid:durableId="326372311">
    <w:abstractNumId w:val="110"/>
  </w:num>
  <w:num w:numId="152" w16cid:durableId="1102843693">
    <w:abstractNumId w:val="247"/>
  </w:num>
  <w:num w:numId="153" w16cid:durableId="642777334">
    <w:abstractNumId w:val="273"/>
  </w:num>
  <w:num w:numId="154" w16cid:durableId="1274946938">
    <w:abstractNumId w:val="69"/>
  </w:num>
  <w:num w:numId="155" w16cid:durableId="2003120309">
    <w:abstractNumId w:val="293"/>
  </w:num>
  <w:num w:numId="156" w16cid:durableId="69160326">
    <w:abstractNumId w:val="162"/>
  </w:num>
  <w:num w:numId="157" w16cid:durableId="1476996200">
    <w:abstractNumId w:val="181"/>
  </w:num>
  <w:num w:numId="158" w16cid:durableId="1339818797">
    <w:abstractNumId w:val="221"/>
  </w:num>
  <w:num w:numId="159" w16cid:durableId="193229782">
    <w:abstractNumId w:val="310"/>
  </w:num>
  <w:num w:numId="160" w16cid:durableId="1002969225">
    <w:abstractNumId w:val="141"/>
  </w:num>
  <w:num w:numId="161" w16cid:durableId="893003940">
    <w:abstractNumId w:val="304"/>
  </w:num>
  <w:num w:numId="162" w16cid:durableId="1832985188">
    <w:abstractNumId w:val="236"/>
  </w:num>
  <w:num w:numId="163" w16cid:durableId="1248884889">
    <w:abstractNumId w:val="60"/>
  </w:num>
  <w:num w:numId="164" w16cid:durableId="1056508848">
    <w:abstractNumId w:val="228"/>
  </w:num>
  <w:num w:numId="165" w16cid:durableId="1702125481">
    <w:abstractNumId w:val="34"/>
  </w:num>
  <w:num w:numId="166" w16cid:durableId="1721250879">
    <w:abstractNumId w:val="104"/>
  </w:num>
  <w:num w:numId="167" w16cid:durableId="662851922">
    <w:abstractNumId w:val="33"/>
  </w:num>
  <w:num w:numId="168" w16cid:durableId="1189874831">
    <w:abstractNumId w:val="303"/>
  </w:num>
  <w:num w:numId="169" w16cid:durableId="725952285">
    <w:abstractNumId w:val="276"/>
  </w:num>
  <w:num w:numId="170" w16cid:durableId="1120610226">
    <w:abstractNumId w:val="134"/>
  </w:num>
  <w:num w:numId="171" w16cid:durableId="1664891954">
    <w:abstractNumId w:val="71"/>
  </w:num>
  <w:num w:numId="172" w16cid:durableId="1481077756">
    <w:abstractNumId w:val="46"/>
  </w:num>
  <w:num w:numId="173" w16cid:durableId="734204044">
    <w:abstractNumId w:val="255"/>
  </w:num>
  <w:num w:numId="174" w16cid:durableId="909509856">
    <w:abstractNumId w:val="332"/>
  </w:num>
  <w:num w:numId="175" w16cid:durableId="1227375000">
    <w:abstractNumId w:val="129"/>
  </w:num>
  <w:num w:numId="176" w16cid:durableId="400368683">
    <w:abstractNumId w:val="146"/>
  </w:num>
  <w:num w:numId="177" w16cid:durableId="1571646850">
    <w:abstractNumId w:val="175"/>
  </w:num>
  <w:num w:numId="178" w16cid:durableId="1700426940">
    <w:abstractNumId w:val="266"/>
  </w:num>
  <w:num w:numId="179" w16cid:durableId="137848625">
    <w:abstractNumId w:val="137"/>
  </w:num>
  <w:num w:numId="180" w16cid:durableId="1284070967">
    <w:abstractNumId w:val="10"/>
  </w:num>
  <w:num w:numId="181" w16cid:durableId="1065685734">
    <w:abstractNumId w:val="113"/>
  </w:num>
  <w:num w:numId="182" w16cid:durableId="362439625">
    <w:abstractNumId w:val="144"/>
  </w:num>
  <w:num w:numId="183" w16cid:durableId="917132194">
    <w:abstractNumId w:val="260"/>
  </w:num>
  <w:num w:numId="184" w16cid:durableId="998460787">
    <w:abstractNumId w:val="167"/>
  </w:num>
  <w:num w:numId="185" w16cid:durableId="742333767">
    <w:abstractNumId w:val="297"/>
  </w:num>
  <w:num w:numId="186" w16cid:durableId="1728067595">
    <w:abstractNumId w:val="253"/>
  </w:num>
  <w:num w:numId="187" w16cid:durableId="1096943145">
    <w:abstractNumId w:val="145"/>
  </w:num>
  <w:num w:numId="188" w16cid:durableId="28071309">
    <w:abstractNumId w:val="36"/>
  </w:num>
  <w:num w:numId="189" w16cid:durableId="2132820225">
    <w:abstractNumId w:val="222"/>
  </w:num>
  <w:num w:numId="190" w16cid:durableId="742029790">
    <w:abstractNumId w:val="59"/>
  </w:num>
  <w:num w:numId="191" w16cid:durableId="1547526737">
    <w:abstractNumId w:val="47"/>
  </w:num>
  <w:num w:numId="192" w16cid:durableId="1737239494">
    <w:abstractNumId w:val="48"/>
  </w:num>
  <w:num w:numId="193" w16cid:durableId="1349284596">
    <w:abstractNumId w:val="25"/>
  </w:num>
  <w:num w:numId="194" w16cid:durableId="1896508646">
    <w:abstractNumId w:val="158"/>
  </w:num>
  <w:num w:numId="195" w16cid:durableId="1186402171">
    <w:abstractNumId w:val="316"/>
  </w:num>
  <w:num w:numId="196" w16cid:durableId="1322320007">
    <w:abstractNumId w:val="11"/>
  </w:num>
  <w:num w:numId="197" w16cid:durableId="1403411354">
    <w:abstractNumId w:val="324"/>
  </w:num>
  <w:num w:numId="198" w16cid:durableId="1382366407">
    <w:abstractNumId w:val="328"/>
  </w:num>
  <w:num w:numId="199" w16cid:durableId="1878539864">
    <w:abstractNumId w:val="250"/>
  </w:num>
  <w:num w:numId="200" w16cid:durableId="111363254">
    <w:abstractNumId w:val="313"/>
  </w:num>
  <w:num w:numId="201" w16cid:durableId="592126008">
    <w:abstractNumId w:val="205"/>
  </w:num>
  <w:num w:numId="202" w16cid:durableId="1194536822">
    <w:abstractNumId w:val="126"/>
  </w:num>
  <w:num w:numId="203" w16cid:durableId="1107969726">
    <w:abstractNumId w:val="35"/>
  </w:num>
  <w:num w:numId="204" w16cid:durableId="520322076">
    <w:abstractNumId w:val="135"/>
  </w:num>
  <w:num w:numId="205" w16cid:durableId="486432827">
    <w:abstractNumId w:val="67"/>
  </w:num>
  <w:num w:numId="206" w16cid:durableId="1684551494">
    <w:abstractNumId w:val="38"/>
  </w:num>
  <w:num w:numId="207" w16cid:durableId="1616984379">
    <w:abstractNumId w:val="112"/>
  </w:num>
  <w:num w:numId="208" w16cid:durableId="1403986707">
    <w:abstractNumId w:val="207"/>
  </w:num>
  <w:num w:numId="209" w16cid:durableId="1359425318">
    <w:abstractNumId w:val="151"/>
  </w:num>
  <w:num w:numId="210" w16cid:durableId="1527016118">
    <w:abstractNumId w:val="322"/>
  </w:num>
  <w:num w:numId="211" w16cid:durableId="589000517">
    <w:abstractNumId w:val="83"/>
  </w:num>
  <w:num w:numId="212" w16cid:durableId="1232808166">
    <w:abstractNumId w:val="277"/>
  </w:num>
  <w:num w:numId="213" w16cid:durableId="1472791774">
    <w:abstractNumId w:val="213"/>
  </w:num>
  <w:num w:numId="214" w16cid:durableId="119692511">
    <w:abstractNumId w:val="240"/>
  </w:num>
  <w:num w:numId="215" w16cid:durableId="334888989">
    <w:abstractNumId w:val="116"/>
  </w:num>
  <w:num w:numId="216" w16cid:durableId="697663286">
    <w:abstractNumId w:val="331"/>
  </w:num>
  <w:num w:numId="217" w16cid:durableId="490371254">
    <w:abstractNumId w:val="335"/>
  </w:num>
  <w:num w:numId="218" w16cid:durableId="1709064650">
    <w:abstractNumId w:val="153"/>
  </w:num>
  <w:num w:numId="219" w16cid:durableId="302348579">
    <w:abstractNumId w:val="51"/>
  </w:num>
  <w:num w:numId="220" w16cid:durableId="1076131986">
    <w:abstractNumId w:val="30"/>
  </w:num>
  <w:num w:numId="221" w16cid:durableId="847214219">
    <w:abstractNumId w:val="177"/>
  </w:num>
  <w:num w:numId="222" w16cid:durableId="1024400149">
    <w:abstractNumId w:val="8"/>
  </w:num>
  <w:num w:numId="223" w16cid:durableId="2035619072">
    <w:abstractNumId w:val="166"/>
  </w:num>
  <w:num w:numId="224" w16cid:durableId="214583746">
    <w:abstractNumId w:val="251"/>
  </w:num>
  <w:num w:numId="225" w16cid:durableId="1496457145">
    <w:abstractNumId w:val="262"/>
  </w:num>
  <w:num w:numId="226" w16cid:durableId="1537281059">
    <w:abstractNumId w:val="124"/>
  </w:num>
  <w:num w:numId="227" w16cid:durableId="1433013729">
    <w:abstractNumId w:val="189"/>
  </w:num>
  <w:num w:numId="228" w16cid:durableId="1314216635">
    <w:abstractNumId w:val="77"/>
  </w:num>
  <w:num w:numId="229" w16cid:durableId="569002637">
    <w:abstractNumId w:val="4"/>
  </w:num>
  <w:num w:numId="230" w16cid:durableId="1271739685">
    <w:abstractNumId w:val="187"/>
  </w:num>
  <w:num w:numId="231" w16cid:durableId="2022582990">
    <w:abstractNumId w:val="17"/>
  </w:num>
  <w:num w:numId="232" w16cid:durableId="2032413128">
    <w:abstractNumId w:val="230"/>
  </w:num>
  <w:num w:numId="233" w16cid:durableId="1244873210">
    <w:abstractNumId w:val="85"/>
  </w:num>
  <w:num w:numId="234" w16cid:durableId="709689389">
    <w:abstractNumId w:val="214"/>
  </w:num>
  <w:num w:numId="235" w16cid:durableId="941761399">
    <w:abstractNumId w:val="305"/>
  </w:num>
  <w:num w:numId="236" w16cid:durableId="2083945232">
    <w:abstractNumId w:val="227"/>
  </w:num>
  <w:num w:numId="237" w16cid:durableId="1407654404">
    <w:abstractNumId w:val="261"/>
  </w:num>
  <w:num w:numId="238" w16cid:durableId="1579631658">
    <w:abstractNumId w:val="202"/>
  </w:num>
  <w:num w:numId="239" w16cid:durableId="1930693262">
    <w:abstractNumId w:val="128"/>
  </w:num>
  <w:num w:numId="240" w16cid:durableId="1357468329">
    <w:abstractNumId w:val="105"/>
  </w:num>
  <w:num w:numId="241" w16cid:durableId="642463233">
    <w:abstractNumId w:val="287"/>
  </w:num>
  <w:num w:numId="242" w16cid:durableId="1337996607">
    <w:abstractNumId w:val="307"/>
  </w:num>
  <w:num w:numId="243" w16cid:durableId="1074279319">
    <w:abstractNumId w:val="257"/>
  </w:num>
  <w:num w:numId="244" w16cid:durableId="119419893">
    <w:abstractNumId w:val="285"/>
  </w:num>
  <w:num w:numId="245" w16cid:durableId="233662812">
    <w:abstractNumId w:val="325"/>
  </w:num>
  <w:num w:numId="246" w16cid:durableId="1842816276">
    <w:abstractNumId w:val="196"/>
  </w:num>
  <w:num w:numId="247" w16cid:durableId="1632785022">
    <w:abstractNumId w:val="136"/>
  </w:num>
  <w:num w:numId="248" w16cid:durableId="1252278061">
    <w:abstractNumId w:val="330"/>
  </w:num>
  <w:num w:numId="249" w16cid:durableId="720985436">
    <w:abstractNumId w:val="248"/>
  </w:num>
  <w:num w:numId="250" w16cid:durableId="252787166">
    <w:abstractNumId w:val="208"/>
  </w:num>
  <w:num w:numId="251" w16cid:durableId="1230847334">
    <w:abstractNumId w:val="206"/>
  </w:num>
  <w:num w:numId="252" w16cid:durableId="822357485">
    <w:abstractNumId w:val="170"/>
  </w:num>
  <w:num w:numId="253" w16cid:durableId="297538299">
    <w:abstractNumId w:val="15"/>
  </w:num>
  <w:num w:numId="254" w16cid:durableId="2135783299">
    <w:abstractNumId w:val="272"/>
  </w:num>
  <w:num w:numId="255" w16cid:durableId="106432328">
    <w:abstractNumId w:val="82"/>
  </w:num>
  <w:num w:numId="256" w16cid:durableId="53697294">
    <w:abstractNumId w:val="62"/>
  </w:num>
  <w:num w:numId="257" w16cid:durableId="1472406224">
    <w:abstractNumId w:val="0"/>
  </w:num>
  <w:num w:numId="258" w16cid:durableId="1915971248">
    <w:abstractNumId w:val="172"/>
  </w:num>
  <w:num w:numId="259" w16cid:durableId="302663661">
    <w:abstractNumId w:val="165"/>
  </w:num>
  <w:num w:numId="260" w16cid:durableId="1086918593">
    <w:abstractNumId w:val="19"/>
  </w:num>
  <w:num w:numId="261" w16cid:durableId="765422151">
    <w:abstractNumId w:val="72"/>
  </w:num>
  <w:num w:numId="262" w16cid:durableId="290943654">
    <w:abstractNumId w:val="319"/>
  </w:num>
  <w:num w:numId="263" w16cid:durableId="1129319832">
    <w:abstractNumId w:val="45"/>
  </w:num>
  <w:num w:numId="264" w16cid:durableId="862474210">
    <w:abstractNumId w:val="108"/>
  </w:num>
  <w:num w:numId="265" w16cid:durableId="1942106452">
    <w:abstractNumId w:val="188"/>
  </w:num>
  <w:num w:numId="266" w16cid:durableId="84418836">
    <w:abstractNumId w:val="68"/>
  </w:num>
  <w:num w:numId="267" w16cid:durableId="1010914170">
    <w:abstractNumId w:val="190"/>
  </w:num>
  <w:num w:numId="268" w16cid:durableId="866522065">
    <w:abstractNumId w:val="156"/>
  </w:num>
  <w:num w:numId="269" w16cid:durableId="1991399951">
    <w:abstractNumId w:val="264"/>
  </w:num>
  <w:num w:numId="270" w16cid:durableId="1967612927">
    <w:abstractNumId w:val="121"/>
  </w:num>
  <w:num w:numId="271" w16cid:durableId="1223909241">
    <w:abstractNumId w:val="292"/>
  </w:num>
  <w:num w:numId="272" w16cid:durableId="1179344978">
    <w:abstractNumId w:val="288"/>
  </w:num>
  <w:num w:numId="273" w16cid:durableId="65610384">
    <w:abstractNumId w:val="3"/>
  </w:num>
  <w:num w:numId="274" w16cid:durableId="1260992556">
    <w:abstractNumId w:val="88"/>
  </w:num>
  <w:num w:numId="275" w16cid:durableId="951976315">
    <w:abstractNumId w:val="86"/>
  </w:num>
  <w:num w:numId="276" w16cid:durableId="527643005">
    <w:abstractNumId w:val="21"/>
  </w:num>
  <w:num w:numId="277" w16cid:durableId="941450326">
    <w:abstractNumId w:val="199"/>
  </w:num>
  <w:num w:numId="278" w16cid:durableId="679819920">
    <w:abstractNumId w:val="320"/>
  </w:num>
  <w:num w:numId="279" w16cid:durableId="1525820882">
    <w:abstractNumId w:val="225"/>
  </w:num>
  <w:num w:numId="280" w16cid:durableId="689262242">
    <w:abstractNumId w:val="7"/>
  </w:num>
  <w:num w:numId="281" w16cid:durableId="1181821500">
    <w:abstractNumId w:val="269"/>
  </w:num>
  <w:num w:numId="282" w16cid:durableId="87115552">
    <w:abstractNumId w:val="317"/>
  </w:num>
  <w:num w:numId="283" w16cid:durableId="243145457">
    <w:abstractNumId w:val="290"/>
  </w:num>
  <w:num w:numId="284" w16cid:durableId="1344670949">
    <w:abstractNumId w:val="191"/>
  </w:num>
  <w:num w:numId="285" w16cid:durableId="1355883364">
    <w:abstractNumId w:val="275"/>
  </w:num>
  <w:num w:numId="286" w16cid:durableId="1076049260">
    <w:abstractNumId w:val="286"/>
  </w:num>
  <w:num w:numId="287" w16cid:durableId="1638140211">
    <w:abstractNumId w:val="127"/>
  </w:num>
  <w:num w:numId="288" w16cid:durableId="1662932030">
    <w:abstractNumId w:val="50"/>
  </w:num>
  <w:num w:numId="289" w16cid:durableId="1021853385">
    <w:abstractNumId w:val="16"/>
  </w:num>
  <w:num w:numId="290" w16cid:durableId="1718700865">
    <w:abstractNumId w:val="256"/>
  </w:num>
  <w:num w:numId="291" w16cid:durableId="1127165662">
    <w:abstractNumId w:val="224"/>
  </w:num>
  <w:num w:numId="292" w16cid:durableId="2128424440">
    <w:abstractNumId w:val="106"/>
  </w:num>
  <w:num w:numId="293" w16cid:durableId="2088140293">
    <w:abstractNumId w:val="150"/>
  </w:num>
  <w:num w:numId="294" w16cid:durableId="81725346">
    <w:abstractNumId w:val="284"/>
  </w:num>
  <w:num w:numId="295" w16cid:durableId="548957421">
    <w:abstractNumId w:val="53"/>
  </w:num>
  <w:num w:numId="296" w16cid:durableId="1096050441">
    <w:abstractNumId w:val="26"/>
  </w:num>
  <w:num w:numId="297" w16cid:durableId="950474268">
    <w:abstractNumId w:val="84"/>
  </w:num>
  <w:num w:numId="298" w16cid:durableId="430662598">
    <w:abstractNumId w:val="300"/>
  </w:num>
  <w:num w:numId="299" w16cid:durableId="1315525645">
    <w:abstractNumId w:val="244"/>
  </w:num>
  <w:num w:numId="300" w16cid:durableId="1278879010">
    <w:abstractNumId w:val="186"/>
  </w:num>
  <w:num w:numId="301" w16cid:durableId="1833720553">
    <w:abstractNumId w:val="154"/>
  </w:num>
  <w:num w:numId="302" w16cid:durableId="368653826">
    <w:abstractNumId w:val="321"/>
  </w:num>
  <w:num w:numId="303" w16cid:durableId="586959757">
    <w:abstractNumId w:val="61"/>
  </w:num>
  <w:num w:numId="304" w16cid:durableId="1207641660">
    <w:abstractNumId w:val="123"/>
  </w:num>
  <w:num w:numId="305" w16cid:durableId="1371763972">
    <w:abstractNumId w:val="49"/>
  </w:num>
  <w:num w:numId="306" w16cid:durableId="192886092">
    <w:abstractNumId w:val="278"/>
  </w:num>
  <w:num w:numId="307" w16cid:durableId="1460800069">
    <w:abstractNumId w:val="302"/>
  </w:num>
  <w:num w:numId="308" w16cid:durableId="1280651040">
    <w:abstractNumId w:val="66"/>
  </w:num>
  <w:num w:numId="309" w16cid:durableId="1464226201">
    <w:abstractNumId w:val="52"/>
  </w:num>
  <w:num w:numId="310" w16cid:durableId="942808540">
    <w:abstractNumId w:val="114"/>
  </w:num>
  <w:num w:numId="311" w16cid:durableId="2000108501">
    <w:abstractNumId w:val="107"/>
  </w:num>
  <w:num w:numId="312" w16cid:durableId="11879039">
    <w:abstractNumId w:val="42"/>
  </w:num>
  <w:num w:numId="313" w16cid:durableId="205261960">
    <w:abstractNumId w:val="203"/>
  </w:num>
  <w:num w:numId="314" w16cid:durableId="1489974681">
    <w:abstractNumId w:val="341"/>
  </w:num>
  <w:num w:numId="315" w16cid:durableId="857282231">
    <w:abstractNumId w:val="298"/>
  </w:num>
  <w:num w:numId="316" w16cid:durableId="2132674906">
    <w:abstractNumId w:val="98"/>
  </w:num>
  <w:num w:numId="317" w16cid:durableId="2048682262">
    <w:abstractNumId w:val="9"/>
  </w:num>
  <w:num w:numId="318" w16cid:durableId="447745223">
    <w:abstractNumId w:val="197"/>
  </w:num>
  <w:num w:numId="319" w16cid:durableId="1163356204">
    <w:abstractNumId w:val="223"/>
  </w:num>
  <w:num w:numId="320" w16cid:durableId="1036076190">
    <w:abstractNumId w:val="161"/>
  </w:num>
  <w:num w:numId="321" w16cid:durableId="278875777">
    <w:abstractNumId w:val="130"/>
  </w:num>
  <w:num w:numId="322" w16cid:durableId="1216087879">
    <w:abstractNumId w:val="1"/>
  </w:num>
  <w:num w:numId="323" w16cid:durableId="409474391">
    <w:abstractNumId w:val="215"/>
  </w:num>
  <w:num w:numId="324" w16cid:durableId="11693026">
    <w:abstractNumId w:val="229"/>
  </w:num>
  <w:num w:numId="325" w16cid:durableId="341049463">
    <w:abstractNumId w:val="43"/>
  </w:num>
  <w:num w:numId="326" w16cid:durableId="1837915655">
    <w:abstractNumId w:val="39"/>
  </w:num>
  <w:num w:numId="327" w16cid:durableId="911810816">
    <w:abstractNumId w:val="18"/>
  </w:num>
  <w:num w:numId="328" w16cid:durableId="177044736">
    <w:abstractNumId w:val="103"/>
  </w:num>
  <w:num w:numId="329" w16cid:durableId="506596025">
    <w:abstractNumId w:val="142"/>
  </w:num>
  <w:num w:numId="330" w16cid:durableId="852768540">
    <w:abstractNumId w:val="57"/>
  </w:num>
  <w:num w:numId="331" w16cid:durableId="185873954">
    <w:abstractNumId w:val="323"/>
  </w:num>
  <w:num w:numId="332" w16cid:durableId="843939642">
    <w:abstractNumId w:val="274"/>
  </w:num>
  <w:num w:numId="333" w16cid:durableId="1695689558">
    <w:abstractNumId w:val="92"/>
  </w:num>
  <w:num w:numId="334" w16cid:durableId="739908081">
    <w:abstractNumId w:val="216"/>
  </w:num>
  <w:num w:numId="335" w16cid:durableId="1446928297">
    <w:abstractNumId w:val="333"/>
  </w:num>
  <w:num w:numId="336" w16cid:durableId="2057468578">
    <w:abstractNumId w:val="101"/>
  </w:num>
  <w:num w:numId="337" w16cid:durableId="1018851215">
    <w:abstractNumId w:val="44"/>
  </w:num>
  <w:num w:numId="338" w16cid:durableId="1555317271">
    <w:abstractNumId w:val="81"/>
  </w:num>
  <w:num w:numId="339" w16cid:durableId="1051618363">
    <w:abstractNumId w:val="309"/>
  </w:num>
  <w:num w:numId="340" w16cid:durableId="2064601824">
    <w:abstractNumId w:val="96"/>
  </w:num>
  <w:num w:numId="341" w16cid:durableId="2086758636">
    <w:abstractNumId w:val="243"/>
  </w:num>
  <w:num w:numId="342" w16cid:durableId="151264956">
    <w:abstractNumId w:val="258"/>
  </w:num>
  <w:numIdMacAtCleanup w:val="3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attachedTemplate r:id="rId1"/>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EF3"/>
    <w:rsid w:val="000015EF"/>
    <w:rsid w:val="00001F31"/>
    <w:rsid w:val="0000260F"/>
    <w:rsid w:val="00002ABA"/>
    <w:rsid w:val="00003871"/>
    <w:rsid w:val="00003BFD"/>
    <w:rsid w:val="00005570"/>
    <w:rsid w:val="00005658"/>
    <w:rsid w:val="000059B9"/>
    <w:rsid w:val="000065B4"/>
    <w:rsid w:val="000079CD"/>
    <w:rsid w:val="00011202"/>
    <w:rsid w:val="00011A3B"/>
    <w:rsid w:val="00012998"/>
    <w:rsid w:val="000131EB"/>
    <w:rsid w:val="0001527F"/>
    <w:rsid w:val="00016C5E"/>
    <w:rsid w:val="0002030B"/>
    <w:rsid w:val="00021624"/>
    <w:rsid w:val="000240F4"/>
    <w:rsid w:val="000243FA"/>
    <w:rsid w:val="00025EF3"/>
    <w:rsid w:val="00025FCB"/>
    <w:rsid w:val="000264D2"/>
    <w:rsid w:val="00026DA9"/>
    <w:rsid w:val="0003190B"/>
    <w:rsid w:val="000320A9"/>
    <w:rsid w:val="000322B8"/>
    <w:rsid w:val="00032822"/>
    <w:rsid w:val="00033081"/>
    <w:rsid w:val="00033930"/>
    <w:rsid w:val="00033E18"/>
    <w:rsid w:val="000340B8"/>
    <w:rsid w:val="00034537"/>
    <w:rsid w:val="0003453F"/>
    <w:rsid w:val="000349EB"/>
    <w:rsid w:val="00034CBD"/>
    <w:rsid w:val="00036B73"/>
    <w:rsid w:val="00036F94"/>
    <w:rsid w:val="00037679"/>
    <w:rsid w:val="00037AC4"/>
    <w:rsid w:val="00037F00"/>
    <w:rsid w:val="0004085C"/>
    <w:rsid w:val="00041119"/>
    <w:rsid w:val="00041D16"/>
    <w:rsid w:val="00042F76"/>
    <w:rsid w:val="000430D7"/>
    <w:rsid w:val="00043658"/>
    <w:rsid w:val="00043F8D"/>
    <w:rsid w:val="00045BF7"/>
    <w:rsid w:val="00046ACB"/>
    <w:rsid w:val="000478FE"/>
    <w:rsid w:val="00047B09"/>
    <w:rsid w:val="000504D8"/>
    <w:rsid w:val="000509E1"/>
    <w:rsid w:val="00051085"/>
    <w:rsid w:val="0005134B"/>
    <w:rsid w:val="00051B7D"/>
    <w:rsid w:val="00053B8B"/>
    <w:rsid w:val="00054F53"/>
    <w:rsid w:val="00055731"/>
    <w:rsid w:val="000568EB"/>
    <w:rsid w:val="00056FDB"/>
    <w:rsid w:val="000601A4"/>
    <w:rsid w:val="000605A2"/>
    <w:rsid w:val="00061024"/>
    <w:rsid w:val="00061915"/>
    <w:rsid w:val="00061C0D"/>
    <w:rsid w:val="00061CE2"/>
    <w:rsid w:val="00062788"/>
    <w:rsid w:val="00064872"/>
    <w:rsid w:val="00066C68"/>
    <w:rsid w:val="000701D3"/>
    <w:rsid w:val="00070ACC"/>
    <w:rsid w:val="00070D92"/>
    <w:rsid w:val="00070FDA"/>
    <w:rsid w:val="0007285E"/>
    <w:rsid w:val="00072897"/>
    <w:rsid w:val="000742E1"/>
    <w:rsid w:val="00074613"/>
    <w:rsid w:val="00074820"/>
    <w:rsid w:val="00075865"/>
    <w:rsid w:val="00075870"/>
    <w:rsid w:val="00076608"/>
    <w:rsid w:val="00077049"/>
    <w:rsid w:val="00077365"/>
    <w:rsid w:val="000810C3"/>
    <w:rsid w:val="00082D5E"/>
    <w:rsid w:val="000837C0"/>
    <w:rsid w:val="00083B19"/>
    <w:rsid w:val="00085B1B"/>
    <w:rsid w:val="000869C5"/>
    <w:rsid w:val="000874BE"/>
    <w:rsid w:val="00090510"/>
    <w:rsid w:val="00090683"/>
    <w:rsid w:val="00090F77"/>
    <w:rsid w:val="000965A2"/>
    <w:rsid w:val="00097E1C"/>
    <w:rsid w:val="000A180B"/>
    <w:rsid w:val="000A214E"/>
    <w:rsid w:val="000A39F6"/>
    <w:rsid w:val="000A4B6D"/>
    <w:rsid w:val="000A5BD5"/>
    <w:rsid w:val="000A5BE3"/>
    <w:rsid w:val="000A730B"/>
    <w:rsid w:val="000B19FB"/>
    <w:rsid w:val="000B280D"/>
    <w:rsid w:val="000B3298"/>
    <w:rsid w:val="000B5B1B"/>
    <w:rsid w:val="000B6A6B"/>
    <w:rsid w:val="000B7661"/>
    <w:rsid w:val="000C0B00"/>
    <w:rsid w:val="000C234B"/>
    <w:rsid w:val="000C2498"/>
    <w:rsid w:val="000C3B32"/>
    <w:rsid w:val="000C45CC"/>
    <w:rsid w:val="000C6EDB"/>
    <w:rsid w:val="000C7577"/>
    <w:rsid w:val="000D0718"/>
    <w:rsid w:val="000D077F"/>
    <w:rsid w:val="000D11D7"/>
    <w:rsid w:val="000D2372"/>
    <w:rsid w:val="000D280C"/>
    <w:rsid w:val="000D2EBE"/>
    <w:rsid w:val="000D60AC"/>
    <w:rsid w:val="000D7536"/>
    <w:rsid w:val="000E059B"/>
    <w:rsid w:val="000E08E4"/>
    <w:rsid w:val="000E11FF"/>
    <w:rsid w:val="000E1F50"/>
    <w:rsid w:val="000E366D"/>
    <w:rsid w:val="000E58A4"/>
    <w:rsid w:val="000E5E27"/>
    <w:rsid w:val="000E6BFA"/>
    <w:rsid w:val="000E6EAE"/>
    <w:rsid w:val="000F11AC"/>
    <w:rsid w:val="000F2591"/>
    <w:rsid w:val="000F39DC"/>
    <w:rsid w:val="000F5F93"/>
    <w:rsid w:val="000F65FE"/>
    <w:rsid w:val="000F6668"/>
    <w:rsid w:val="000F6FAB"/>
    <w:rsid w:val="000F7465"/>
    <w:rsid w:val="000F7726"/>
    <w:rsid w:val="000F7A85"/>
    <w:rsid w:val="000F7D79"/>
    <w:rsid w:val="000F7F11"/>
    <w:rsid w:val="00100BC8"/>
    <w:rsid w:val="001014BB"/>
    <w:rsid w:val="00101853"/>
    <w:rsid w:val="00101A85"/>
    <w:rsid w:val="00101FDA"/>
    <w:rsid w:val="0010267E"/>
    <w:rsid w:val="00103766"/>
    <w:rsid w:val="00103DD1"/>
    <w:rsid w:val="00103DD5"/>
    <w:rsid w:val="0010425D"/>
    <w:rsid w:val="00105A74"/>
    <w:rsid w:val="00106B6B"/>
    <w:rsid w:val="00106F75"/>
    <w:rsid w:val="001070CB"/>
    <w:rsid w:val="00110A78"/>
    <w:rsid w:val="001113E8"/>
    <w:rsid w:val="001118B3"/>
    <w:rsid w:val="00112229"/>
    <w:rsid w:val="00113E66"/>
    <w:rsid w:val="0011427C"/>
    <w:rsid w:val="00114823"/>
    <w:rsid w:val="00114F55"/>
    <w:rsid w:val="0011542C"/>
    <w:rsid w:val="001168D2"/>
    <w:rsid w:val="00116A5E"/>
    <w:rsid w:val="00120BD5"/>
    <w:rsid w:val="00120C20"/>
    <w:rsid w:val="00120E1A"/>
    <w:rsid w:val="0012110B"/>
    <w:rsid w:val="0012204A"/>
    <w:rsid w:val="0012319F"/>
    <w:rsid w:val="00123310"/>
    <w:rsid w:val="00123C26"/>
    <w:rsid w:val="00123D24"/>
    <w:rsid w:val="001246B7"/>
    <w:rsid w:val="00124BAC"/>
    <w:rsid w:val="00127D3B"/>
    <w:rsid w:val="00127FA5"/>
    <w:rsid w:val="00131D8A"/>
    <w:rsid w:val="0013361E"/>
    <w:rsid w:val="00133C3E"/>
    <w:rsid w:val="001341DC"/>
    <w:rsid w:val="001400A1"/>
    <w:rsid w:val="00140110"/>
    <w:rsid w:val="001413B8"/>
    <w:rsid w:val="001428EE"/>
    <w:rsid w:val="001434BB"/>
    <w:rsid w:val="00144C1A"/>
    <w:rsid w:val="001452AB"/>
    <w:rsid w:val="001453B9"/>
    <w:rsid w:val="001465DC"/>
    <w:rsid w:val="0014670C"/>
    <w:rsid w:val="00146D7E"/>
    <w:rsid w:val="00147B78"/>
    <w:rsid w:val="00151096"/>
    <w:rsid w:val="00151830"/>
    <w:rsid w:val="00151EC9"/>
    <w:rsid w:val="00152133"/>
    <w:rsid w:val="001525C9"/>
    <w:rsid w:val="00152CCF"/>
    <w:rsid w:val="00152D3A"/>
    <w:rsid w:val="00153165"/>
    <w:rsid w:val="001532FC"/>
    <w:rsid w:val="00155C02"/>
    <w:rsid w:val="0015766B"/>
    <w:rsid w:val="00160229"/>
    <w:rsid w:val="0016378C"/>
    <w:rsid w:val="00163EFA"/>
    <w:rsid w:val="00163F1F"/>
    <w:rsid w:val="00164BCB"/>
    <w:rsid w:val="00165621"/>
    <w:rsid w:val="00165B4E"/>
    <w:rsid w:val="00166C01"/>
    <w:rsid w:val="001672F5"/>
    <w:rsid w:val="00167357"/>
    <w:rsid w:val="001673B0"/>
    <w:rsid w:val="0016753C"/>
    <w:rsid w:val="00167C5F"/>
    <w:rsid w:val="001703B8"/>
    <w:rsid w:val="00171E1C"/>
    <w:rsid w:val="0017214F"/>
    <w:rsid w:val="001732CA"/>
    <w:rsid w:val="0017384D"/>
    <w:rsid w:val="001739F2"/>
    <w:rsid w:val="00173E9C"/>
    <w:rsid w:val="00174A0B"/>
    <w:rsid w:val="00174CC4"/>
    <w:rsid w:val="00175552"/>
    <w:rsid w:val="00176339"/>
    <w:rsid w:val="00176526"/>
    <w:rsid w:val="00176946"/>
    <w:rsid w:val="0017758D"/>
    <w:rsid w:val="001808F7"/>
    <w:rsid w:val="001824C2"/>
    <w:rsid w:val="00182A3A"/>
    <w:rsid w:val="00184E5F"/>
    <w:rsid w:val="0018507D"/>
    <w:rsid w:val="00185647"/>
    <w:rsid w:val="00185A26"/>
    <w:rsid w:val="0018700F"/>
    <w:rsid w:val="00190AB4"/>
    <w:rsid w:val="00191366"/>
    <w:rsid w:val="00193DF3"/>
    <w:rsid w:val="001942BD"/>
    <w:rsid w:val="001956EB"/>
    <w:rsid w:val="00195771"/>
    <w:rsid w:val="001958BE"/>
    <w:rsid w:val="0019592F"/>
    <w:rsid w:val="00196B39"/>
    <w:rsid w:val="00196C97"/>
    <w:rsid w:val="001977DD"/>
    <w:rsid w:val="001A0050"/>
    <w:rsid w:val="001A1771"/>
    <w:rsid w:val="001A1EE4"/>
    <w:rsid w:val="001A294B"/>
    <w:rsid w:val="001A2DE0"/>
    <w:rsid w:val="001A374F"/>
    <w:rsid w:val="001A391E"/>
    <w:rsid w:val="001A42BD"/>
    <w:rsid w:val="001A4C7E"/>
    <w:rsid w:val="001A71DD"/>
    <w:rsid w:val="001A73C0"/>
    <w:rsid w:val="001A7C67"/>
    <w:rsid w:val="001B05A5"/>
    <w:rsid w:val="001B0FA2"/>
    <w:rsid w:val="001B1AAD"/>
    <w:rsid w:val="001B2169"/>
    <w:rsid w:val="001B2A54"/>
    <w:rsid w:val="001B3E9F"/>
    <w:rsid w:val="001B4C1D"/>
    <w:rsid w:val="001B53ED"/>
    <w:rsid w:val="001B56EB"/>
    <w:rsid w:val="001B5C60"/>
    <w:rsid w:val="001B76FD"/>
    <w:rsid w:val="001B79EE"/>
    <w:rsid w:val="001C0D43"/>
    <w:rsid w:val="001C2737"/>
    <w:rsid w:val="001C2B9C"/>
    <w:rsid w:val="001C59B2"/>
    <w:rsid w:val="001C6C87"/>
    <w:rsid w:val="001D16A7"/>
    <w:rsid w:val="001D2C5F"/>
    <w:rsid w:val="001D4955"/>
    <w:rsid w:val="001D4B86"/>
    <w:rsid w:val="001D4F34"/>
    <w:rsid w:val="001D519F"/>
    <w:rsid w:val="001D532D"/>
    <w:rsid w:val="001D539A"/>
    <w:rsid w:val="001D5FCD"/>
    <w:rsid w:val="001D67F8"/>
    <w:rsid w:val="001D69D2"/>
    <w:rsid w:val="001E0F1D"/>
    <w:rsid w:val="001E296C"/>
    <w:rsid w:val="001E2E01"/>
    <w:rsid w:val="001E358C"/>
    <w:rsid w:val="001E59D5"/>
    <w:rsid w:val="001E76BA"/>
    <w:rsid w:val="001E7EBC"/>
    <w:rsid w:val="001F050B"/>
    <w:rsid w:val="001F0700"/>
    <w:rsid w:val="001F0E10"/>
    <w:rsid w:val="001F153C"/>
    <w:rsid w:val="001F1C65"/>
    <w:rsid w:val="001F4E62"/>
    <w:rsid w:val="001F600B"/>
    <w:rsid w:val="001F7F07"/>
    <w:rsid w:val="0020198F"/>
    <w:rsid w:val="00201D4B"/>
    <w:rsid w:val="00202944"/>
    <w:rsid w:val="00203597"/>
    <w:rsid w:val="002042BF"/>
    <w:rsid w:val="00204608"/>
    <w:rsid w:val="0020509C"/>
    <w:rsid w:val="00206059"/>
    <w:rsid w:val="00212339"/>
    <w:rsid w:val="00213872"/>
    <w:rsid w:val="00215058"/>
    <w:rsid w:val="002152CB"/>
    <w:rsid w:val="00215DD9"/>
    <w:rsid w:val="0021603D"/>
    <w:rsid w:val="0021745A"/>
    <w:rsid w:val="002205C0"/>
    <w:rsid w:val="002205D0"/>
    <w:rsid w:val="00220DBA"/>
    <w:rsid w:val="00221E6C"/>
    <w:rsid w:val="00222179"/>
    <w:rsid w:val="00224184"/>
    <w:rsid w:val="0022492D"/>
    <w:rsid w:val="00224ED8"/>
    <w:rsid w:val="002258B5"/>
    <w:rsid w:val="00225C5E"/>
    <w:rsid w:val="00225DC4"/>
    <w:rsid w:val="00226314"/>
    <w:rsid w:val="002267EF"/>
    <w:rsid w:val="00226D29"/>
    <w:rsid w:val="00230332"/>
    <w:rsid w:val="00230F63"/>
    <w:rsid w:val="00231016"/>
    <w:rsid w:val="00231B0D"/>
    <w:rsid w:val="00231E30"/>
    <w:rsid w:val="0023360E"/>
    <w:rsid w:val="00233B5A"/>
    <w:rsid w:val="002342D2"/>
    <w:rsid w:val="00234E7D"/>
    <w:rsid w:val="00235883"/>
    <w:rsid w:val="00235A66"/>
    <w:rsid w:val="00237760"/>
    <w:rsid w:val="00237FFD"/>
    <w:rsid w:val="00240EAE"/>
    <w:rsid w:val="002417FF"/>
    <w:rsid w:val="00241C81"/>
    <w:rsid w:val="00241D95"/>
    <w:rsid w:val="002430F4"/>
    <w:rsid w:val="00243793"/>
    <w:rsid w:val="00243B28"/>
    <w:rsid w:val="00243FA5"/>
    <w:rsid w:val="0024535E"/>
    <w:rsid w:val="002453CB"/>
    <w:rsid w:val="00245A2C"/>
    <w:rsid w:val="002463ED"/>
    <w:rsid w:val="00246FC9"/>
    <w:rsid w:val="002479FC"/>
    <w:rsid w:val="002505A2"/>
    <w:rsid w:val="00250BC6"/>
    <w:rsid w:val="00250CF5"/>
    <w:rsid w:val="00251020"/>
    <w:rsid w:val="00251575"/>
    <w:rsid w:val="0025247A"/>
    <w:rsid w:val="002528C3"/>
    <w:rsid w:val="0025339B"/>
    <w:rsid w:val="002543A4"/>
    <w:rsid w:val="002563C1"/>
    <w:rsid w:val="00261188"/>
    <w:rsid w:val="0026180C"/>
    <w:rsid w:val="00261F0E"/>
    <w:rsid w:val="00262036"/>
    <w:rsid w:val="002626FC"/>
    <w:rsid w:val="0026270D"/>
    <w:rsid w:val="00262C97"/>
    <w:rsid w:val="00263070"/>
    <w:rsid w:val="00263850"/>
    <w:rsid w:val="00265953"/>
    <w:rsid w:val="0026599C"/>
    <w:rsid w:val="002660C2"/>
    <w:rsid w:val="002667C4"/>
    <w:rsid w:val="002670CE"/>
    <w:rsid w:val="00267612"/>
    <w:rsid w:val="00270043"/>
    <w:rsid w:val="002705F8"/>
    <w:rsid w:val="00272B16"/>
    <w:rsid w:val="00273BAA"/>
    <w:rsid w:val="00273BC9"/>
    <w:rsid w:val="00274139"/>
    <w:rsid w:val="00274314"/>
    <w:rsid w:val="00274867"/>
    <w:rsid w:val="00274D1D"/>
    <w:rsid w:val="00276656"/>
    <w:rsid w:val="00276D45"/>
    <w:rsid w:val="00276D5A"/>
    <w:rsid w:val="00277CE1"/>
    <w:rsid w:val="00282F31"/>
    <w:rsid w:val="00285249"/>
    <w:rsid w:val="00286121"/>
    <w:rsid w:val="0028614C"/>
    <w:rsid w:val="00290248"/>
    <w:rsid w:val="00290A32"/>
    <w:rsid w:val="00290EC8"/>
    <w:rsid w:val="002924D1"/>
    <w:rsid w:val="002933E3"/>
    <w:rsid w:val="00293A2F"/>
    <w:rsid w:val="00293E16"/>
    <w:rsid w:val="00294757"/>
    <w:rsid w:val="002947EE"/>
    <w:rsid w:val="002963C0"/>
    <w:rsid w:val="002968D3"/>
    <w:rsid w:val="00296FAD"/>
    <w:rsid w:val="002A1B06"/>
    <w:rsid w:val="002A2D89"/>
    <w:rsid w:val="002A2E68"/>
    <w:rsid w:val="002A3A70"/>
    <w:rsid w:val="002A4543"/>
    <w:rsid w:val="002A6036"/>
    <w:rsid w:val="002A679D"/>
    <w:rsid w:val="002A6B09"/>
    <w:rsid w:val="002A7645"/>
    <w:rsid w:val="002B27DA"/>
    <w:rsid w:val="002B391E"/>
    <w:rsid w:val="002B4A9C"/>
    <w:rsid w:val="002B6301"/>
    <w:rsid w:val="002B6D2E"/>
    <w:rsid w:val="002B6FA6"/>
    <w:rsid w:val="002B780C"/>
    <w:rsid w:val="002B793B"/>
    <w:rsid w:val="002B7CED"/>
    <w:rsid w:val="002C0360"/>
    <w:rsid w:val="002C41E2"/>
    <w:rsid w:val="002D030B"/>
    <w:rsid w:val="002D1CC0"/>
    <w:rsid w:val="002D2AE7"/>
    <w:rsid w:val="002D2BA9"/>
    <w:rsid w:val="002D3198"/>
    <w:rsid w:val="002D4F0A"/>
    <w:rsid w:val="002D506C"/>
    <w:rsid w:val="002D5632"/>
    <w:rsid w:val="002D5E83"/>
    <w:rsid w:val="002D6E8B"/>
    <w:rsid w:val="002D7396"/>
    <w:rsid w:val="002D75D5"/>
    <w:rsid w:val="002D7D8D"/>
    <w:rsid w:val="002D7FF4"/>
    <w:rsid w:val="002E12CB"/>
    <w:rsid w:val="002E1BFC"/>
    <w:rsid w:val="002E3217"/>
    <w:rsid w:val="002E365C"/>
    <w:rsid w:val="002E3A1B"/>
    <w:rsid w:val="002E4ADF"/>
    <w:rsid w:val="002E5468"/>
    <w:rsid w:val="002F07EC"/>
    <w:rsid w:val="002F09ED"/>
    <w:rsid w:val="002F0C8A"/>
    <w:rsid w:val="002F23AD"/>
    <w:rsid w:val="002F29D0"/>
    <w:rsid w:val="002F32ED"/>
    <w:rsid w:val="002F44B5"/>
    <w:rsid w:val="002F4945"/>
    <w:rsid w:val="002F4CD6"/>
    <w:rsid w:val="002F650C"/>
    <w:rsid w:val="002F7442"/>
    <w:rsid w:val="002F7702"/>
    <w:rsid w:val="002F77EC"/>
    <w:rsid w:val="00302126"/>
    <w:rsid w:val="0030297D"/>
    <w:rsid w:val="00302C2D"/>
    <w:rsid w:val="00303667"/>
    <w:rsid w:val="00304819"/>
    <w:rsid w:val="003050A2"/>
    <w:rsid w:val="00305146"/>
    <w:rsid w:val="003053A8"/>
    <w:rsid w:val="0030591C"/>
    <w:rsid w:val="00306509"/>
    <w:rsid w:val="00306EF3"/>
    <w:rsid w:val="00310110"/>
    <w:rsid w:val="00311028"/>
    <w:rsid w:val="00312F76"/>
    <w:rsid w:val="003144C4"/>
    <w:rsid w:val="00314C0E"/>
    <w:rsid w:val="003151A7"/>
    <w:rsid w:val="0031611A"/>
    <w:rsid w:val="00316FF2"/>
    <w:rsid w:val="003173DB"/>
    <w:rsid w:val="00317ECE"/>
    <w:rsid w:val="00317F3F"/>
    <w:rsid w:val="00321108"/>
    <w:rsid w:val="00321D7E"/>
    <w:rsid w:val="003220AC"/>
    <w:rsid w:val="003221B8"/>
    <w:rsid w:val="00322D4B"/>
    <w:rsid w:val="00323899"/>
    <w:rsid w:val="003238F4"/>
    <w:rsid w:val="00327340"/>
    <w:rsid w:val="00330105"/>
    <w:rsid w:val="00330E1A"/>
    <w:rsid w:val="0033154C"/>
    <w:rsid w:val="003335A4"/>
    <w:rsid w:val="00333DE1"/>
    <w:rsid w:val="00334521"/>
    <w:rsid w:val="00335622"/>
    <w:rsid w:val="00335C20"/>
    <w:rsid w:val="00336CDA"/>
    <w:rsid w:val="00336DE5"/>
    <w:rsid w:val="003372E0"/>
    <w:rsid w:val="00343F18"/>
    <w:rsid w:val="00345C83"/>
    <w:rsid w:val="003479D8"/>
    <w:rsid w:val="003503C2"/>
    <w:rsid w:val="00352C93"/>
    <w:rsid w:val="00352EF5"/>
    <w:rsid w:val="00353EC2"/>
    <w:rsid w:val="00360EDE"/>
    <w:rsid w:val="0036139B"/>
    <w:rsid w:val="00361F2D"/>
    <w:rsid w:val="00362861"/>
    <w:rsid w:val="00362D09"/>
    <w:rsid w:val="00365D6C"/>
    <w:rsid w:val="003669C1"/>
    <w:rsid w:val="003670E0"/>
    <w:rsid w:val="0036754D"/>
    <w:rsid w:val="003720FE"/>
    <w:rsid w:val="003724D6"/>
    <w:rsid w:val="0037294F"/>
    <w:rsid w:val="003734A7"/>
    <w:rsid w:val="00380789"/>
    <w:rsid w:val="0038092E"/>
    <w:rsid w:val="00381907"/>
    <w:rsid w:val="00382A06"/>
    <w:rsid w:val="00383C2F"/>
    <w:rsid w:val="00383E8D"/>
    <w:rsid w:val="003844E1"/>
    <w:rsid w:val="003857EB"/>
    <w:rsid w:val="00385977"/>
    <w:rsid w:val="00386E4A"/>
    <w:rsid w:val="00390BA5"/>
    <w:rsid w:val="00390D02"/>
    <w:rsid w:val="00392141"/>
    <w:rsid w:val="00393DB5"/>
    <w:rsid w:val="00396292"/>
    <w:rsid w:val="00396B0A"/>
    <w:rsid w:val="00397FFC"/>
    <w:rsid w:val="003A0A9E"/>
    <w:rsid w:val="003A3EC8"/>
    <w:rsid w:val="003A4C13"/>
    <w:rsid w:val="003A75C9"/>
    <w:rsid w:val="003A76CA"/>
    <w:rsid w:val="003B0E7B"/>
    <w:rsid w:val="003B16F5"/>
    <w:rsid w:val="003B22AF"/>
    <w:rsid w:val="003B237C"/>
    <w:rsid w:val="003B4090"/>
    <w:rsid w:val="003B42A6"/>
    <w:rsid w:val="003B538C"/>
    <w:rsid w:val="003B56FE"/>
    <w:rsid w:val="003B5E68"/>
    <w:rsid w:val="003B6C1F"/>
    <w:rsid w:val="003C0090"/>
    <w:rsid w:val="003C02D6"/>
    <w:rsid w:val="003C107F"/>
    <w:rsid w:val="003C2807"/>
    <w:rsid w:val="003C28CD"/>
    <w:rsid w:val="003C2954"/>
    <w:rsid w:val="003C2B16"/>
    <w:rsid w:val="003C4E88"/>
    <w:rsid w:val="003C5963"/>
    <w:rsid w:val="003C5ABA"/>
    <w:rsid w:val="003C620D"/>
    <w:rsid w:val="003C67E9"/>
    <w:rsid w:val="003C6DA9"/>
    <w:rsid w:val="003C71C8"/>
    <w:rsid w:val="003D00CC"/>
    <w:rsid w:val="003D1870"/>
    <w:rsid w:val="003D3474"/>
    <w:rsid w:val="003D34E1"/>
    <w:rsid w:val="003D39A2"/>
    <w:rsid w:val="003D47A4"/>
    <w:rsid w:val="003D682A"/>
    <w:rsid w:val="003D7C0D"/>
    <w:rsid w:val="003E0023"/>
    <w:rsid w:val="003E20FC"/>
    <w:rsid w:val="003E2524"/>
    <w:rsid w:val="003E2662"/>
    <w:rsid w:val="003E2C66"/>
    <w:rsid w:val="003E2CCF"/>
    <w:rsid w:val="003E301F"/>
    <w:rsid w:val="003E3175"/>
    <w:rsid w:val="003E3540"/>
    <w:rsid w:val="003E4926"/>
    <w:rsid w:val="003E5372"/>
    <w:rsid w:val="003E689F"/>
    <w:rsid w:val="003E777B"/>
    <w:rsid w:val="003E7FC8"/>
    <w:rsid w:val="003F034D"/>
    <w:rsid w:val="003F0865"/>
    <w:rsid w:val="003F26D9"/>
    <w:rsid w:val="003F3079"/>
    <w:rsid w:val="003F3300"/>
    <w:rsid w:val="003F38D6"/>
    <w:rsid w:val="003F4A73"/>
    <w:rsid w:val="003F537C"/>
    <w:rsid w:val="003F6770"/>
    <w:rsid w:val="003F773E"/>
    <w:rsid w:val="004005C9"/>
    <w:rsid w:val="0040060C"/>
    <w:rsid w:val="00400EF8"/>
    <w:rsid w:val="00400F0C"/>
    <w:rsid w:val="00401F4F"/>
    <w:rsid w:val="00401F68"/>
    <w:rsid w:val="0040201F"/>
    <w:rsid w:val="00402956"/>
    <w:rsid w:val="00403541"/>
    <w:rsid w:val="00403747"/>
    <w:rsid w:val="00404371"/>
    <w:rsid w:val="00405FC8"/>
    <w:rsid w:val="00406A75"/>
    <w:rsid w:val="00406D1C"/>
    <w:rsid w:val="0040717A"/>
    <w:rsid w:val="00410110"/>
    <w:rsid w:val="00410C82"/>
    <w:rsid w:val="00410F0D"/>
    <w:rsid w:val="00411C3D"/>
    <w:rsid w:val="00412234"/>
    <w:rsid w:val="00412680"/>
    <w:rsid w:val="0041302B"/>
    <w:rsid w:val="0041321E"/>
    <w:rsid w:val="004136CC"/>
    <w:rsid w:val="0041611B"/>
    <w:rsid w:val="004168E0"/>
    <w:rsid w:val="0041722B"/>
    <w:rsid w:val="004176E3"/>
    <w:rsid w:val="00417B1F"/>
    <w:rsid w:val="0042051A"/>
    <w:rsid w:val="00420DF6"/>
    <w:rsid w:val="00422209"/>
    <w:rsid w:val="00422426"/>
    <w:rsid w:val="00423F0A"/>
    <w:rsid w:val="00424240"/>
    <w:rsid w:val="004279EF"/>
    <w:rsid w:val="00430E2E"/>
    <w:rsid w:val="00431134"/>
    <w:rsid w:val="00431A90"/>
    <w:rsid w:val="00431B63"/>
    <w:rsid w:val="00435CFB"/>
    <w:rsid w:val="00435FE1"/>
    <w:rsid w:val="00440535"/>
    <w:rsid w:val="004407BA"/>
    <w:rsid w:val="0044105E"/>
    <w:rsid w:val="00441DB9"/>
    <w:rsid w:val="00442235"/>
    <w:rsid w:val="00443C18"/>
    <w:rsid w:val="00445306"/>
    <w:rsid w:val="004461F8"/>
    <w:rsid w:val="004479E9"/>
    <w:rsid w:val="00450239"/>
    <w:rsid w:val="00450421"/>
    <w:rsid w:val="00450B77"/>
    <w:rsid w:val="004510A7"/>
    <w:rsid w:val="00452C28"/>
    <w:rsid w:val="00452E6B"/>
    <w:rsid w:val="00453D28"/>
    <w:rsid w:val="004541C4"/>
    <w:rsid w:val="00454207"/>
    <w:rsid w:val="004549D1"/>
    <w:rsid w:val="004574DD"/>
    <w:rsid w:val="00457B7D"/>
    <w:rsid w:val="00460B69"/>
    <w:rsid w:val="00460BBE"/>
    <w:rsid w:val="00461256"/>
    <w:rsid w:val="0046217F"/>
    <w:rsid w:val="004629AB"/>
    <w:rsid w:val="00463026"/>
    <w:rsid w:val="0046340F"/>
    <w:rsid w:val="004639AA"/>
    <w:rsid w:val="00463AE1"/>
    <w:rsid w:val="00464446"/>
    <w:rsid w:val="004647C0"/>
    <w:rsid w:val="00464F89"/>
    <w:rsid w:val="00465174"/>
    <w:rsid w:val="00466564"/>
    <w:rsid w:val="00466B31"/>
    <w:rsid w:val="004675A5"/>
    <w:rsid w:val="004706E4"/>
    <w:rsid w:val="00471852"/>
    <w:rsid w:val="00471F0E"/>
    <w:rsid w:val="004732B4"/>
    <w:rsid w:val="004737EE"/>
    <w:rsid w:val="004764BA"/>
    <w:rsid w:val="004805C0"/>
    <w:rsid w:val="00481CE3"/>
    <w:rsid w:val="00482FE3"/>
    <w:rsid w:val="004837CD"/>
    <w:rsid w:val="00483E71"/>
    <w:rsid w:val="00484E35"/>
    <w:rsid w:val="0048603E"/>
    <w:rsid w:val="00486448"/>
    <w:rsid w:val="00486CB3"/>
    <w:rsid w:val="00486D9A"/>
    <w:rsid w:val="00490869"/>
    <w:rsid w:val="004927D1"/>
    <w:rsid w:val="00494668"/>
    <w:rsid w:val="00494C81"/>
    <w:rsid w:val="00496FAF"/>
    <w:rsid w:val="00497690"/>
    <w:rsid w:val="00497DC7"/>
    <w:rsid w:val="00497F23"/>
    <w:rsid w:val="004A0218"/>
    <w:rsid w:val="004A1194"/>
    <w:rsid w:val="004A1A81"/>
    <w:rsid w:val="004A21ED"/>
    <w:rsid w:val="004A2E17"/>
    <w:rsid w:val="004A3A9A"/>
    <w:rsid w:val="004A43CF"/>
    <w:rsid w:val="004A5A21"/>
    <w:rsid w:val="004A5B0D"/>
    <w:rsid w:val="004A5BF8"/>
    <w:rsid w:val="004A603D"/>
    <w:rsid w:val="004A6D2D"/>
    <w:rsid w:val="004A7259"/>
    <w:rsid w:val="004A7684"/>
    <w:rsid w:val="004B0147"/>
    <w:rsid w:val="004B029E"/>
    <w:rsid w:val="004B0A02"/>
    <w:rsid w:val="004B1DE8"/>
    <w:rsid w:val="004B1DF4"/>
    <w:rsid w:val="004B430E"/>
    <w:rsid w:val="004B6F6C"/>
    <w:rsid w:val="004B7E16"/>
    <w:rsid w:val="004C04B8"/>
    <w:rsid w:val="004C163E"/>
    <w:rsid w:val="004C1B66"/>
    <w:rsid w:val="004C28DF"/>
    <w:rsid w:val="004C3D81"/>
    <w:rsid w:val="004C7DC6"/>
    <w:rsid w:val="004D0F3E"/>
    <w:rsid w:val="004D2284"/>
    <w:rsid w:val="004D23BD"/>
    <w:rsid w:val="004D42DD"/>
    <w:rsid w:val="004D478B"/>
    <w:rsid w:val="004D48C7"/>
    <w:rsid w:val="004D513E"/>
    <w:rsid w:val="004D54EA"/>
    <w:rsid w:val="004D5E10"/>
    <w:rsid w:val="004D63E5"/>
    <w:rsid w:val="004D6900"/>
    <w:rsid w:val="004D71B7"/>
    <w:rsid w:val="004D7736"/>
    <w:rsid w:val="004E0753"/>
    <w:rsid w:val="004E3457"/>
    <w:rsid w:val="004E543A"/>
    <w:rsid w:val="004E5870"/>
    <w:rsid w:val="004E5C71"/>
    <w:rsid w:val="004E64D4"/>
    <w:rsid w:val="004E7D0F"/>
    <w:rsid w:val="004E7F8B"/>
    <w:rsid w:val="004F0B46"/>
    <w:rsid w:val="004F1792"/>
    <w:rsid w:val="004F1F42"/>
    <w:rsid w:val="004F305B"/>
    <w:rsid w:val="004F34D0"/>
    <w:rsid w:val="004F397A"/>
    <w:rsid w:val="004F3E7B"/>
    <w:rsid w:val="004F4753"/>
    <w:rsid w:val="004F5432"/>
    <w:rsid w:val="004F62A2"/>
    <w:rsid w:val="004F7613"/>
    <w:rsid w:val="004F7AFA"/>
    <w:rsid w:val="004F7D38"/>
    <w:rsid w:val="00500BCE"/>
    <w:rsid w:val="00503423"/>
    <w:rsid w:val="00503DA0"/>
    <w:rsid w:val="00504FD4"/>
    <w:rsid w:val="0050629D"/>
    <w:rsid w:val="005070DA"/>
    <w:rsid w:val="005126B0"/>
    <w:rsid w:val="00513489"/>
    <w:rsid w:val="00513EC2"/>
    <w:rsid w:val="00513FB4"/>
    <w:rsid w:val="00517681"/>
    <w:rsid w:val="005179F0"/>
    <w:rsid w:val="00517F7D"/>
    <w:rsid w:val="00520213"/>
    <w:rsid w:val="00520A66"/>
    <w:rsid w:val="00520EE8"/>
    <w:rsid w:val="0052157C"/>
    <w:rsid w:val="005245F5"/>
    <w:rsid w:val="00525110"/>
    <w:rsid w:val="00526832"/>
    <w:rsid w:val="00530455"/>
    <w:rsid w:val="0053075B"/>
    <w:rsid w:val="0053198E"/>
    <w:rsid w:val="00532373"/>
    <w:rsid w:val="00532D00"/>
    <w:rsid w:val="0053553D"/>
    <w:rsid w:val="00535682"/>
    <w:rsid w:val="00535786"/>
    <w:rsid w:val="005365A5"/>
    <w:rsid w:val="005405E0"/>
    <w:rsid w:val="00540B5F"/>
    <w:rsid w:val="0054271B"/>
    <w:rsid w:val="00543B01"/>
    <w:rsid w:val="005440C8"/>
    <w:rsid w:val="00544B78"/>
    <w:rsid w:val="00545511"/>
    <w:rsid w:val="00545B5D"/>
    <w:rsid w:val="00546385"/>
    <w:rsid w:val="005465D7"/>
    <w:rsid w:val="00547C00"/>
    <w:rsid w:val="00552E75"/>
    <w:rsid w:val="005548D2"/>
    <w:rsid w:val="00554E16"/>
    <w:rsid w:val="00555A1B"/>
    <w:rsid w:val="00555E69"/>
    <w:rsid w:val="00557615"/>
    <w:rsid w:val="00557A7A"/>
    <w:rsid w:val="00557D79"/>
    <w:rsid w:val="00561E4F"/>
    <w:rsid w:val="00562003"/>
    <w:rsid w:val="00562582"/>
    <w:rsid w:val="00562A1B"/>
    <w:rsid w:val="00563C18"/>
    <w:rsid w:val="00564ABA"/>
    <w:rsid w:val="00566B26"/>
    <w:rsid w:val="005706AF"/>
    <w:rsid w:val="00570AC8"/>
    <w:rsid w:val="00570EA0"/>
    <w:rsid w:val="00570EB3"/>
    <w:rsid w:val="00571638"/>
    <w:rsid w:val="0057236D"/>
    <w:rsid w:val="00573B30"/>
    <w:rsid w:val="00575E03"/>
    <w:rsid w:val="00575E7E"/>
    <w:rsid w:val="0057632A"/>
    <w:rsid w:val="00577609"/>
    <w:rsid w:val="00580E88"/>
    <w:rsid w:val="00581486"/>
    <w:rsid w:val="0058292F"/>
    <w:rsid w:val="005830FD"/>
    <w:rsid w:val="005832C1"/>
    <w:rsid w:val="00583887"/>
    <w:rsid w:val="00583BC7"/>
    <w:rsid w:val="0058455F"/>
    <w:rsid w:val="00585B7C"/>
    <w:rsid w:val="00591357"/>
    <w:rsid w:val="00592040"/>
    <w:rsid w:val="005921AE"/>
    <w:rsid w:val="005924EA"/>
    <w:rsid w:val="0059264B"/>
    <w:rsid w:val="0059352D"/>
    <w:rsid w:val="00593963"/>
    <w:rsid w:val="00593B30"/>
    <w:rsid w:val="00595150"/>
    <w:rsid w:val="00596BBF"/>
    <w:rsid w:val="005978B8"/>
    <w:rsid w:val="00597B41"/>
    <w:rsid w:val="005A01DE"/>
    <w:rsid w:val="005A034A"/>
    <w:rsid w:val="005A0655"/>
    <w:rsid w:val="005A0720"/>
    <w:rsid w:val="005A086E"/>
    <w:rsid w:val="005A0E96"/>
    <w:rsid w:val="005A0F52"/>
    <w:rsid w:val="005A17D3"/>
    <w:rsid w:val="005A2F82"/>
    <w:rsid w:val="005A3DCC"/>
    <w:rsid w:val="005A5FA3"/>
    <w:rsid w:val="005A7283"/>
    <w:rsid w:val="005B062E"/>
    <w:rsid w:val="005B0A08"/>
    <w:rsid w:val="005B198E"/>
    <w:rsid w:val="005B1F06"/>
    <w:rsid w:val="005B2EC4"/>
    <w:rsid w:val="005B316A"/>
    <w:rsid w:val="005B587A"/>
    <w:rsid w:val="005B67B2"/>
    <w:rsid w:val="005B6BC8"/>
    <w:rsid w:val="005B6E1F"/>
    <w:rsid w:val="005B7FBB"/>
    <w:rsid w:val="005C0055"/>
    <w:rsid w:val="005C0386"/>
    <w:rsid w:val="005C091E"/>
    <w:rsid w:val="005C15B1"/>
    <w:rsid w:val="005C171E"/>
    <w:rsid w:val="005C3C28"/>
    <w:rsid w:val="005C3E09"/>
    <w:rsid w:val="005C432A"/>
    <w:rsid w:val="005C5842"/>
    <w:rsid w:val="005C5C0C"/>
    <w:rsid w:val="005C5E55"/>
    <w:rsid w:val="005C5F63"/>
    <w:rsid w:val="005C6B7D"/>
    <w:rsid w:val="005C7FEA"/>
    <w:rsid w:val="005D0857"/>
    <w:rsid w:val="005D0E3B"/>
    <w:rsid w:val="005D1110"/>
    <w:rsid w:val="005D2282"/>
    <w:rsid w:val="005D262F"/>
    <w:rsid w:val="005D27D2"/>
    <w:rsid w:val="005D613B"/>
    <w:rsid w:val="005D6481"/>
    <w:rsid w:val="005E0B60"/>
    <w:rsid w:val="005E2263"/>
    <w:rsid w:val="005E2611"/>
    <w:rsid w:val="005E4771"/>
    <w:rsid w:val="005E50C1"/>
    <w:rsid w:val="005E5150"/>
    <w:rsid w:val="005E571E"/>
    <w:rsid w:val="005E680C"/>
    <w:rsid w:val="005F1225"/>
    <w:rsid w:val="005F14A3"/>
    <w:rsid w:val="005F1D52"/>
    <w:rsid w:val="005F1FBA"/>
    <w:rsid w:val="005F2206"/>
    <w:rsid w:val="005F2A5F"/>
    <w:rsid w:val="005F2BB5"/>
    <w:rsid w:val="005F2FC1"/>
    <w:rsid w:val="005F5B70"/>
    <w:rsid w:val="005F6395"/>
    <w:rsid w:val="005F736D"/>
    <w:rsid w:val="005F749E"/>
    <w:rsid w:val="00600102"/>
    <w:rsid w:val="006001BA"/>
    <w:rsid w:val="0060058F"/>
    <w:rsid w:val="006011F3"/>
    <w:rsid w:val="00601927"/>
    <w:rsid w:val="00601FAE"/>
    <w:rsid w:val="00603471"/>
    <w:rsid w:val="00603CAE"/>
    <w:rsid w:val="006063F4"/>
    <w:rsid w:val="0061033E"/>
    <w:rsid w:val="00610F77"/>
    <w:rsid w:val="006110A8"/>
    <w:rsid w:val="0061250E"/>
    <w:rsid w:val="00612980"/>
    <w:rsid w:val="006131DC"/>
    <w:rsid w:val="0061393E"/>
    <w:rsid w:val="006143E3"/>
    <w:rsid w:val="00614D61"/>
    <w:rsid w:val="0062042B"/>
    <w:rsid w:val="0062202C"/>
    <w:rsid w:val="00622563"/>
    <w:rsid w:val="00622A0B"/>
    <w:rsid w:val="006231BB"/>
    <w:rsid w:val="00624B15"/>
    <w:rsid w:val="00624DA0"/>
    <w:rsid w:val="00625421"/>
    <w:rsid w:val="00625B66"/>
    <w:rsid w:val="006269AC"/>
    <w:rsid w:val="00626CB6"/>
    <w:rsid w:val="00627110"/>
    <w:rsid w:val="00627F9B"/>
    <w:rsid w:val="006306A0"/>
    <w:rsid w:val="00632765"/>
    <w:rsid w:val="00633537"/>
    <w:rsid w:val="0063396A"/>
    <w:rsid w:val="006352FC"/>
    <w:rsid w:val="00635A2D"/>
    <w:rsid w:val="00635A3E"/>
    <w:rsid w:val="0063608C"/>
    <w:rsid w:val="006378FE"/>
    <w:rsid w:val="006404C4"/>
    <w:rsid w:val="00640B8C"/>
    <w:rsid w:val="00640E9D"/>
    <w:rsid w:val="0064305F"/>
    <w:rsid w:val="006437B9"/>
    <w:rsid w:val="00643962"/>
    <w:rsid w:val="00643D35"/>
    <w:rsid w:val="00644502"/>
    <w:rsid w:val="006454EC"/>
    <w:rsid w:val="00645B83"/>
    <w:rsid w:val="00645F5C"/>
    <w:rsid w:val="0064622B"/>
    <w:rsid w:val="00646B20"/>
    <w:rsid w:val="00650DC0"/>
    <w:rsid w:val="006511F7"/>
    <w:rsid w:val="0065299B"/>
    <w:rsid w:val="00652B60"/>
    <w:rsid w:val="006539BD"/>
    <w:rsid w:val="00653A6C"/>
    <w:rsid w:val="00654A7E"/>
    <w:rsid w:val="00661394"/>
    <w:rsid w:val="00662860"/>
    <w:rsid w:val="006629AC"/>
    <w:rsid w:val="0066326B"/>
    <w:rsid w:val="006635DB"/>
    <w:rsid w:val="00663841"/>
    <w:rsid w:val="00663E1B"/>
    <w:rsid w:val="0066453B"/>
    <w:rsid w:val="00665872"/>
    <w:rsid w:val="0066591C"/>
    <w:rsid w:val="00665C5E"/>
    <w:rsid w:val="006701FB"/>
    <w:rsid w:val="00671098"/>
    <w:rsid w:val="00671265"/>
    <w:rsid w:val="00671753"/>
    <w:rsid w:val="00672D53"/>
    <w:rsid w:val="00673613"/>
    <w:rsid w:val="006756B5"/>
    <w:rsid w:val="006770AD"/>
    <w:rsid w:val="00680530"/>
    <w:rsid w:val="00681932"/>
    <w:rsid w:val="00681B4A"/>
    <w:rsid w:val="00681EDE"/>
    <w:rsid w:val="00682B68"/>
    <w:rsid w:val="00682EA7"/>
    <w:rsid w:val="0068319B"/>
    <w:rsid w:val="0068387C"/>
    <w:rsid w:val="00686480"/>
    <w:rsid w:val="00686B6F"/>
    <w:rsid w:val="00687879"/>
    <w:rsid w:val="006909F6"/>
    <w:rsid w:val="0069165A"/>
    <w:rsid w:val="006920B8"/>
    <w:rsid w:val="00692874"/>
    <w:rsid w:val="006937FC"/>
    <w:rsid w:val="00696461"/>
    <w:rsid w:val="00696A05"/>
    <w:rsid w:val="006A0348"/>
    <w:rsid w:val="006A4242"/>
    <w:rsid w:val="006A42CC"/>
    <w:rsid w:val="006A735F"/>
    <w:rsid w:val="006A7871"/>
    <w:rsid w:val="006A7F54"/>
    <w:rsid w:val="006B0247"/>
    <w:rsid w:val="006B08CE"/>
    <w:rsid w:val="006B2505"/>
    <w:rsid w:val="006B355D"/>
    <w:rsid w:val="006B3A08"/>
    <w:rsid w:val="006B5100"/>
    <w:rsid w:val="006B62B1"/>
    <w:rsid w:val="006B62BD"/>
    <w:rsid w:val="006B6339"/>
    <w:rsid w:val="006B785D"/>
    <w:rsid w:val="006C14E9"/>
    <w:rsid w:val="006C1885"/>
    <w:rsid w:val="006C1928"/>
    <w:rsid w:val="006C22F8"/>
    <w:rsid w:val="006C32C9"/>
    <w:rsid w:val="006C387C"/>
    <w:rsid w:val="006C6ABC"/>
    <w:rsid w:val="006D0164"/>
    <w:rsid w:val="006D0194"/>
    <w:rsid w:val="006D025F"/>
    <w:rsid w:val="006D0B40"/>
    <w:rsid w:val="006D1778"/>
    <w:rsid w:val="006D1DB9"/>
    <w:rsid w:val="006D2356"/>
    <w:rsid w:val="006D3792"/>
    <w:rsid w:val="006D4198"/>
    <w:rsid w:val="006D55D1"/>
    <w:rsid w:val="006D5E9F"/>
    <w:rsid w:val="006D74DE"/>
    <w:rsid w:val="006E14C6"/>
    <w:rsid w:val="006E2A90"/>
    <w:rsid w:val="006E2F6F"/>
    <w:rsid w:val="006E31F5"/>
    <w:rsid w:val="006E68E7"/>
    <w:rsid w:val="006E769C"/>
    <w:rsid w:val="006E7FEE"/>
    <w:rsid w:val="006F17BF"/>
    <w:rsid w:val="006F29C7"/>
    <w:rsid w:val="006F2BB3"/>
    <w:rsid w:val="006F3BC0"/>
    <w:rsid w:val="006F43B1"/>
    <w:rsid w:val="006F5526"/>
    <w:rsid w:val="006F5665"/>
    <w:rsid w:val="006F5DDD"/>
    <w:rsid w:val="006F6853"/>
    <w:rsid w:val="00701F2E"/>
    <w:rsid w:val="007023E6"/>
    <w:rsid w:val="00703F10"/>
    <w:rsid w:val="007049C1"/>
    <w:rsid w:val="0070587B"/>
    <w:rsid w:val="007073A9"/>
    <w:rsid w:val="0070789E"/>
    <w:rsid w:val="00707947"/>
    <w:rsid w:val="00707CD8"/>
    <w:rsid w:val="007109B5"/>
    <w:rsid w:val="007119B1"/>
    <w:rsid w:val="007135AC"/>
    <w:rsid w:val="00713BAF"/>
    <w:rsid w:val="00715EC1"/>
    <w:rsid w:val="00716D91"/>
    <w:rsid w:val="00716F4C"/>
    <w:rsid w:val="007171B6"/>
    <w:rsid w:val="00717935"/>
    <w:rsid w:val="00717CE7"/>
    <w:rsid w:val="0072019C"/>
    <w:rsid w:val="00720469"/>
    <w:rsid w:val="00720C5F"/>
    <w:rsid w:val="00721975"/>
    <w:rsid w:val="00724A86"/>
    <w:rsid w:val="007251F1"/>
    <w:rsid w:val="00725222"/>
    <w:rsid w:val="0072633F"/>
    <w:rsid w:val="007267B3"/>
    <w:rsid w:val="00726DB9"/>
    <w:rsid w:val="0072706E"/>
    <w:rsid w:val="00727423"/>
    <w:rsid w:val="00730988"/>
    <w:rsid w:val="00732ED1"/>
    <w:rsid w:val="00733419"/>
    <w:rsid w:val="00733509"/>
    <w:rsid w:val="00733712"/>
    <w:rsid w:val="007339C5"/>
    <w:rsid w:val="00733E8B"/>
    <w:rsid w:val="007345F7"/>
    <w:rsid w:val="007349AF"/>
    <w:rsid w:val="007351AD"/>
    <w:rsid w:val="00735FDE"/>
    <w:rsid w:val="0073661D"/>
    <w:rsid w:val="00737A29"/>
    <w:rsid w:val="0074049B"/>
    <w:rsid w:val="007405D9"/>
    <w:rsid w:val="00741C5A"/>
    <w:rsid w:val="00742816"/>
    <w:rsid w:val="00742F9C"/>
    <w:rsid w:val="00743696"/>
    <w:rsid w:val="00743F8D"/>
    <w:rsid w:val="007444BA"/>
    <w:rsid w:val="00745BCF"/>
    <w:rsid w:val="00745C17"/>
    <w:rsid w:val="00745D72"/>
    <w:rsid w:val="0074602D"/>
    <w:rsid w:val="00746062"/>
    <w:rsid w:val="00746509"/>
    <w:rsid w:val="007469C0"/>
    <w:rsid w:val="007502CF"/>
    <w:rsid w:val="00750835"/>
    <w:rsid w:val="007512BF"/>
    <w:rsid w:val="00751636"/>
    <w:rsid w:val="00751C49"/>
    <w:rsid w:val="00751EA3"/>
    <w:rsid w:val="007526F6"/>
    <w:rsid w:val="007529BF"/>
    <w:rsid w:val="00754001"/>
    <w:rsid w:val="00754063"/>
    <w:rsid w:val="00755AB3"/>
    <w:rsid w:val="0075769F"/>
    <w:rsid w:val="00757979"/>
    <w:rsid w:val="007621BC"/>
    <w:rsid w:val="00762DBF"/>
    <w:rsid w:val="00763B1A"/>
    <w:rsid w:val="00763C83"/>
    <w:rsid w:val="00763FC0"/>
    <w:rsid w:val="0076546A"/>
    <w:rsid w:val="00765B1F"/>
    <w:rsid w:val="00766B24"/>
    <w:rsid w:val="0076732A"/>
    <w:rsid w:val="007731F0"/>
    <w:rsid w:val="00773499"/>
    <w:rsid w:val="00773BFF"/>
    <w:rsid w:val="00774B24"/>
    <w:rsid w:val="00774FF1"/>
    <w:rsid w:val="007757AE"/>
    <w:rsid w:val="007766F4"/>
    <w:rsid w:val="00776E6D"/>
    <w:rsid w:val="0077716A"/>
    <w:rsid w:val="007835D4"/>
    <w:rsid w:val="00783667"/>
    <w:rsid w:val="00783688"/>
    <w:rsid w:val="00783D5C"/>
    <w:rsid w:val="00784983"/>
    <w:rsid w:val="00786061"/>
    <w:rsid w:val="00786CC6"/>
    <w:rsid w:val="00787544"/>
    <w:rsid w:val="007903EB"/>
    <w:rsid w:val="007909E8"/>
    <w:rsid w:val="0079137F"/>
    <w:rsid w:val="00796034"/>
    <w:rsid w:val="007965C3"/>
    <w:rsid w:val="00796B2A"/>
    <w:rsid w:val="007971D3"/>
    <w:rsid w:val="007A0993"/>
    <w:rsid w:val="007A0A77"/>
    <w:rsid w:val="007A0D88"/>
    <w:rsid w:val="007A3707"/>
    <w:rsid w:val="007A3D8F"/>
    <w:rsid w:val="007A53C3"/>
    <w:rsid w:val="007A5CCC"/>
    <w:rsid w:val="007A5FE5"/>
    <w:rsid w:val="007A625D"/>
    <w:rsid w:val="007A7859"/>
    <w:rsid w:val="007A7C4E"/>
    <w:rsid w:val="007A7C9E"/>
    <w:rsid w:val="007B043E"/>
    <w:rsid w:val="007B09DB"/>
    <w:rsid w:val="007B1CBE"/>
    <w:rsid w:val="007B2C59"/>
    <w:rsid w:val="007B3FA3"/>
    <w:rsid w:val="007B4B1B"/>
    <w:rsid w:val="007B6CB5"/>
    <w:rsid w:val="007B74C2"/>
    <w:rsid w:val="007C0595"/>
    <w:rsid w:val="007C0DC3"/>
    <w:rsid w:val="007C1205"/>
    <w:rsid w:val="007C2156"/>
    <w:rsid w:val="007C2B9D"/>
    <w:rsid w:val="007C2F9A"/>
    <w:rsid w:val="007C3199"/>
    <w:rsid w:val="007C3429"/>
    <w:rsid w:val="007C3693"/>
    <w:rsid w:val="007C3ADD"/>
    <w:rsid w:val="007C4424"/>
    <w:rsid w:val="007D01E2"/>
    <w:rsid w:val="007D2108"/>
    <w:rsid w:val="007D25D0"/>
    <w:rsid w:val="007D2654"/>
    <w:rsid w:val="007D2E46"/>
    <w:rsid w:val="007D3E0E"/>
    <w:rsid w:val="007D3F7E"/>
    <w:rsid w:val="007D426F"/>
    <w:rsid w:val="007D49BE"/>
    <w:rsid w:val="007D49C2"/>
    <w:rsid w:val="007D57C1"/>
    <w:rsid w:val="007D6695"/>
    <w:rsid w:val="007D725B"/>
    <w:rsid w:val="007E3CF0"/>
    <w:rsid w:val="007E3D0E"/>
    <w:rsid w:val="007E5B46"/>
    <w:rsid w:val="007E6234"/>
    <w:rsid w:val="007E6FAB"/>
    <w:rsid w:val="007F0497"/>
    <w:rsid w:val="007F0E39"/>
    <w:rsid w:val="007F22C2"/>
    <w:rsid w:val="007F2654"/>
    <w:rsid w:val="007F4A5A"/>
    <w:rsid w:val="008009D1"/>
    <w:rsid w:val="0080164F"/>
    <w:rsid w:val="00801C67"/>
    <w:rsid w:val="00801FCF"/>
    <w:rsid w:val="0080363A"/>
    <w:rsid w:val="00804DFA"/>
    <w:rsid w:val="00804EF9"/>
    <w:rsid w:val="008052F3"/>
    <w:rsid w:val="00805A6B"/>
    <w:rsid w:val="00811780"/>
    <w:rsid w:val="00811910"/>
    <w:rsid w:val="00812E81"/>
    <w:rsid w:val="00812F76"/>
    <w:rsid w:val="00813013"/>
    <w:rsid w:val="00813F0D"/>
    <w:rsid w:val="00816788"/>
    <w:rsid w:val="00817A86"/>
    <w:rsid w:val="008226EA"/>
    <w:rsid w:val="00822A6E"/>
    <w:rsid w:val="00822FD0"/>
    <w:rsid w:val="0082337A"/>
    <w:rsid w:val="00823D61"/>
    <w:rsid w:val="00824910"/>
    <w:rsid w:val="00825B85"/>
    <w:rsid w:val="00826DD0"/>
    <w:rsid w:val="008279DF"/>
    <w:rsid w:val="00827B6D"/>
    <w:rsid w:val="00831332"/>
    <w:rsid w:val="00833B2D"/>
    <w:rsid w:val="00834637"/>
    <w:rsid w:val="00834F61"/>
    <w:rsid w:val="0083560E"/>
    <w:rsid w:val="00836399"/>
    <w:rsid w:val="008363D3"/>
    <w:rsid w:val="00836D23"/>
    <w:rsid w:val="0083747B"/>
    <w:rsid w:val="00837B4C"/>
    <w:rsid w:val="00837D92"/>
    <w:rsid w:val="00837EF4"/>
    <w:rsid w:val="00841E59"/>
    <w:rsid w:val="00842183"/>
    <w:rsid w:val="00843A66"/>
    <w:rsid w:val="00844123"/>
    <w:rsid w:val="00844597"/>
    <w:rsid w:val="008449CA"/>
    <w:rsid w:val="00845492"/>
    <w:rsid w:val="008458E9"/>
    <w:rsid w:val="008459DF"/>
    <w:rsid w:val="00847A49"/>
    <w:rsid w:val="00847EE7"/>
    <w:rsid w:val="008504D9"/>
    <w:rsid w:val="00851D0B"/>
    <w:rsid w:val="00852395"/>
    <w:rsid w:val="008532E5"/>
    <w:rsid w:val="00853AD1"/>
    <w:rsid w:val="00853CB0"/>
    <w:rsid w:val="00853D03"/>
    <w:rsid w:val="0085404A"/>
    <w:rsid w:val="0085416A"/>
    <w:rsid w:val="008542B0"/>
    <w:rsid w:val="00855C32"/>
    <w:rsid w:val="00856207"/>
    <w:rsid w:val="00856EB9"/>
    <w:rsid w:val="00857855"/>
    <w:rsid w:val="0085797B"/>
    <w:rsid w:val="00860431"/>
    <w:rsid w:val="00862653"/>
    <w:rsid w:val="00862E9C"/>
    <w:rsid w:val="00864F07"/>
    <w:rsid w:val="00865717"/>
    <w:rsid w:val="00865DE6"/>
    <w:rsid w:val="00870CCC"/>
    <w:rsid w:val="00871039"/>
    <w:rsid w:val="008722A0"/>
    <w:rsid w:val="008738B6"/>
    <w:rsid w:val="008740E9"/>
    <w:rsid w:val="00874682"/>
    <w:rsid w:val="008762DA"/>
    <w:rsid w:val="008764A4"/>
    <w:rsid w:val="008766F6"/>
    <w:rsid w:val="00877DD9"/>
    <w:rsid w:val="0088223D"/>
    <w:rsid w:val="00882912"/>
    <w:rsid w:val="00883B43"/>
    <w:rsid w:val="00883FC6"/>
    <w:rsid w:val="00885988"/>
    <w:rsid w:val="00887B20"/>
    <w:rsid w:val="0089073C"/>
    <w:rsid w:val="00890D31"/>
    <w:rsid w:val="00893127"/>
    <w:rsid w:val="00893FBB"/>
    <w:rsid w:val="00894140"/>
    <w:rsid w:val="0089614D"/>
    <w:rsid w:val="00896CCD"/>
    <w:rsid w:val="00896CFA"/>
    <w:rsid w:val="00896DA2"/>
    <w:rsid w:val="00897366"/>
    <w:rsid w:val="008974C3"/>
    <w:rsid w:val="008A07FD"/>
    <w:rsid w:val="008A0C39"/>
    <w:rsid w:val="008A221A"/>
    <w:rsid w:val="008A2E27"/>
    <w:rsid w:val="008A369C"/>
    <w:rsid w:val="008A3A74"/>
    <w:rsid w:val="008A4EB6"/>
    <w:rsid w:val="008A6FF1"/>
    <w:rsid w:val="008A7C78"/>
    <w:rsid w:val="008B015F"/>
    <w:rsid w:val="008B0376"/>
    <w:rsid w:val="008B0C62"/>
    <w:rsid w:val="008B1A8E"/>
    <w:rsid w:val="008B2051"/>
    <w:rsid w:val="008B23A0"/>
    <w:rsid w:val="008B33D3"/>
    <w:rsid w:val="008B6114"/>
    <w:rsid w:val="008B7041"/>
    <w:rsid w:val="008B717C"/>
    <w:rsid w:val="008C0A09"/>
    <w:rsid w:val="008C0D66"/>
    <w:rsid w:val="008C2469"/>
    <w:rsid w:val="008C2B37"/>
    <w:rsid w:val="008C2D69"/>
    <w:rsid w:val="008C3234"/>
    <w:rsid w:val="008C4E66"/>
    <w:rsid w:val="008C4F63"/>
    <w:rsid w:val="008C6EEC"/>
    <w:rsid w:val="008C6F50"/>
    <w:rsid w:val="008C73E6"/>
    <w:rsid w:val="008D01AD"/>
    <w:rsid w:val="008D1641"/>
    <w:rsid w:val="008D205A"/>
    <w:rsid w:val="008D304F"/>
    <w:rsid w:val="008D320F"/>
    <w:rsid w:val="008D3506"/>
    <w:rsid w:val="008D4379"/>
    <w:rsid w:val="008D4968"/>
    <w:rsid w:val="008D4C1B"/>
    <w:rsid w:val="008D4D7D"/>
    <w:rsid w:val="008E023B"/>
    <w:rsid w:val="008E0637"/>
    <w:rsid w:val="008E0F6E"/>
    <w:rsid w:val="008E113B"/>
    <w:rsid w:val="008E165F"/>
    <w:rsid w:val="008E1C00"/>
    <w:rsid w:val="008E1DD8"/>
    <w:rsid w:val="008E203C"/>
    <w:rsid w:val="008E3250"/>
    <w:rsid w:val="008E3F7F"/>
    <w:rsid w:val="008E43F9"/>
    <w:rsid w:val="008E51FB"/>
    <w:rsid w:val="008E6243"/>
    <w:rsid w:val="008F0E82"/>
    <w:rsid w:val="008F2109"/>
    <w:rsid w:val="008F290C"/>
    <w:rsid w:val="008F3DE2"/>
    <w:rsid w:val="008F4567"/>
    <w:rsid w:val="008F529B"/>
    <w:rsid w:val="008F605B"/>
    <w:rsid w:val="008F62B5"/>
    <w:rsid w:val="008F6FAB"/>
    <w:rsid w:val="008F731F"/>
    <w:rsid w:val="008F7B5E"/>
    <w:rsid w:val="00901247"/>
    <w:rsid w:val="009032EA"/>
    <w:rsid w:val="0090361A"/>
    <w:rsid w:val="00904036"/>
    <w:rsid w:val="00904824"/>
    <w:rsid w:val="0090525D"/>
    <w:rsid w:val="00905DC7"/>
    <w:rsid w:val="009062D7"/>
    <w:rsid w:val="00906A94"/>
    <w:rsid w:val="00906BDA"/>
    <w:rsid w:val="00906CDE"/>
    <w:rsid w:val="00906D64"/>
    <w:rsid w:val="00910DDA"/>
    <w:rsid w:val="00910FEB"/>
    <w:rsid w:val="00911260"/>
    <w:rsid w:val="00913394"/>
    <w:rsid w:val="00913558"/>
    <w:rsid w:val="009136A8"/>
    <w:rsid w:val="0091408E"/>
    <w:rsid w:val="00914557"/>
    <w:rsid w:val="00914F80"/>
    <w:rsid w:val="009156F1"/>
    <w:rsid w:val="00915ED3"/>
    <w:rsid w:val="009169CA"/>
    <w:rsid w:val="009170E8"/>
    <w:rsid w:val="0091726A"/>
    <w:rsid w:val="00917A3C"/>
    <w:rsid w:val="00917A57"/>
    <w:rsid w:val="009200C1"/>
    <w:rsid w:val="00920973"/>
    <w:rsid w:val="00920D82"/>
    <w:rsid w:val="00921E9A"/>
    <w:rsid w:val="00922D6E"/>
    <w:rsid w:val="009233D4"/>
    <w:rsid w:val="00923FF5"/>
    <w:rsid w:val="00926FDC"/>
    <w:rsid w:val="00927127"/>
    <w:rsid w:val="00930441"/>
    <w:rsid w:val="009325B3"/>
    <w:rsid w:val="009330F8"/>
    <w:rsid w:val="0093372C"/>
    <w:rsid w:val="00937547"/>
    <w:rsid w:val="009402DB"/>
    <w:rsid w:val="009427E5"/>
    <w:rsid w:val="00943D46"/>
    <w:rsid w:val="009443D8"/>
    <w:rsid w:val="0094449C"/>
    <w:rsid w:val="00944698"/>
    <w:rsid w:val="00945997"/>
    <w:rsid w:val="00945E84"/>
    <w:rsid w:val="00945F96"/>
    <w:rsid w:val="00946ECD"/>
    <w:rsid w:val="009503A9"/>
    <w:rsid w:val="009508B1"/>
    <w:rsid w:val="00950BCE"/>
    <w:rsid w:val="00950FBE"/>
    <w:rsid w:val="00953526"/>
    <w:rsid w:val="00954443"/>
    <w:rsid w:val="009546D8"/>
    <w:rsid w:val="00956006"/>
    <w:rsid w:val="00960876"/>
    <w:rsid w:val="00960E40"/>
    <w:rsid w:val="00962AF3"/>
    <w:rsid w:val="00964B74"/>
    <w:rsid w:val="009653FB"/>
    <w:rsid w:val="009657B3"/>
    <w:rsid w:val="00965C91"/>
    <w:rsid w:val="009666FB"/>
    <w:rsid w:val="00966836"/>
    <w:rsid w:val="00971440"/>
    <w:rsid w:val="009718B4"/>
    <w:rsid w:val="0097199B"/>
    <w:rsid w:val="0097300D"/>
    <w:rsid w:val="0097317D"/>
    <w:rsid w:val="00973478"/>
    <w:rsid w:val="00975327"/>
    <w:rsid w:val="00975839"/>
    <w:rsid w:val="00977FC9"/>
    <w:rsid w:val="00980150"/>
    <w:rsid w:val="00980E14"/>
    <w:rsid w:val="00981FA1"/>
    <w:rsid w:val="009827A0"/>
    <w:rsid w:val="00982883"/>
    <w:rsid w:val="00982A59"/>
    <w:rsid w:val="009838F5"/>
    <w:rsid w:val="00984942"/>
    <w:rsid w:val="00984B82"/>
    <w:rsid w:val="00985CCD"/>
    <w:rsid w:val="0098635A"/>
    <w:rsid w:val="009871E7"/>
    <w:rsid w:val="00987EFC"/>
    <w:rsid w:val="009904F0"/>
    <w:rsid w:val="00991EAA"/>
    <w:rsid w:val="00992B54"/>
    <w:rsid w:val="00992D53"/>
    <w:rsid w:val="009930DA"/>
    <w:rsid w:val="00993B22"/>
    <w:rsid w:val="00994B57"/>
    <w:rsid w:val="00995938"/>
    <w:rsid w:val="00996C04"/>
    <w:rsid w:val="009A05E0"/>
    <w:rsid w:val="009A1C8E"/>
    <w:rsid w:val="009A56CD"/>
    <w:rsid w:val="009A5D81"/>
    <w:rsid w:val="009A5F01"/>
    <w:rsid w:val="009A5F06"/>
    <w:rsid w:val="009A6926"/>
    <w:rsid w:val="009A7590"/>
    <w:rsid w:val="009A7C30"/>
    <w:rsid w:val="009B0A7E"/>
    <w:rsid w:val="009B0C6B"/>
    <w:rsid w:val="009B14EF"/>
    <w:rsid w:val="009B17F2"/>
    <w:rsid w:val="009B1F09"/>
    <w:rsid w:val="009B2470"/>
    <w:rsid w:val="009B3A2B"/>
    <w:rsid w:val="009B4122"/>
    <w:rsid w:val="009B5142"/>
    <w:rsid w:val="009B5614"/>
    <w:rsid w:val="009B6AC3"/>
    <w:rsid w:val="009C096B"/>
    <w:rsid w:val="009C3039"/>
    <w:rsid w:val="009C31B4"/>
    <w:rsid w:val="009C3608"/>
    <w:rsid w:val="009C379D"/>
    <w:rsid w:val="009C7176"/>
    <w:rsid w:val="009C7503"/>
    <w:rsid w:val="009D00C5"/>
    <w:rsid w:val="009D09DA"/>
    <w:rsid w:val="009D13FC"/>
    <w:rsid w:val="009D26D0"/>
    <w:rsid w:val="009D27E4"/>
    <w:rsid w:val="009D3656"/>
    <w:rsid w:val="009D3BA0"/>
    <w:rsid w:val="009D3C9F"/>
    <w:rsid w:val="009D4CA2"/>
    <w:rsid w:val="009D552D"/>
    <w:rsid w:val="009D55D3"/>
    <w:rsid w:val="009D67B7"/>
    <w:rsid w:val="009D735C"/>
    <w:rsid w:val="009E1767"/>
    <w:rsid w:val="009E1C95"/>
    <w:rsid w:val="009E2FEB"/>
    <w:rsid w:val="009E3192"/>
    <w:rsid w:val="009E4CEE"/>
    <w:rsid w:val="009E5333"/>
    <w:rsid w:val="009E6ACD"/>
    <w:rsid w:val="009F074D"/>
    <w:rsid w:val="009F0A34"/>
    <w:rsid w:val="009F3D6A"/>
    <w:rsid w:val="009F40FF"/>
    <w:rsid w:val="009F4C5A"/>
    <w:rsid w:val="009F550D"/>
    <w:rsid w:val="009F6B7A"/>
    <w:rsid w:val="009F6C85"/>
    <w:rsid w:val="009F7F6F"/>
    <w:rsid w:val="00A02D29"/>
    <w:rsid w:val="00A03214"/>
    <w:rsid w:val="00A04B63"/>
    <w:rsid w:val="00A101AA"/>
    <w:rsid w:val="00A108CD"/>
    <w:rsid w:val="00A11BE7"/>
    <w:rsid w:val="00A11D6D"/>
    <w:rsid w:val="00A13F19"/>
    <w:rsid w:val="00A14E01"/>
    <w:rsid w:val="00A153A5"/>
    <w:rsid w:val="00A15B3E"/>
    <w:rsid w:val="00A16491"/>
    <w:rsid w:val="00A166E1"/>
    <w:rsid w:val="00A16C1C"/>
    <w:rsid w:val="00A179FD"/>
    <w:rsid w:val="00A218D3"/>
    <w:rsid w:val="00A21FB8"/>
    <w:rsid w:val="00A22535"/>
    <w:rsid w:val="00A2300C"/>
    <w:rsid w:val="00A2479D"/>
    <w:rsid w:val="00A250A5"/>
    <w:rsid w:val="00A2598B"/>
    <w:rsid w:val="00A26931"/>
    <w:rsid w:val="00A26AE9"/>
    <w:rsid w:val="00A26D80"/>
    <w:rsid w:val="00A27DDB"/>
    <w:rsid w:val="00A34D87"/>
    <w:rsid w:val="00A3509A"/>
    <w:rsid w:val="00A37112"/>
    <w:rsid w:val="00A37312"/>
    <w:rsid w:val="00A37345"/>
    <w:rsid w:val="00A40052"/>
    <w:rsid w:val="00A40CD6"/>
    <w:rsid w:val="00A46942"/>
    <w:rsid w:val="00A46AA8"/>
    <w:rsid w:val="00A47367"/>
    <w:rsid w:val="00A51290"/>
    <w:rsid w:val="00A53A8F"/>
    <w:rsid w:val="00A53ABC"/>
    <w:rsid w:val="00A553BF"/>
    <w:rsid w:val="00A578F9"/>
    <w:rsid w:val="00A57C13"/>
    <w:rsid w:val="00A61CC3"/>
    <w:rsid w:val="00A6370C"/>
    <w:rsid w:val="00A63B39"/>
    <w:rsid w:val="00A6469F"/>
    <w:rsid w:val="00A65DC7"/>
    <w:rsid w:val="00A66C01"/>
    <w:rsid w:val="00A66D74"/>
    <w:rsid w:val="00A673AB"/>
    <w:rsid w:val="00A70C36"/>
    <w:rsid w:val="00A73111"/>
    <w:rsid w:val="00A739F4"/>
    <w:rsid w:val="00A74462"/>
    <w:rsid w:val="00A74EBD"/>
    <w:rsid w:val="00A750E6"/>
    <w:rsid w:val="00A76112"/>
    <w:rsid w:val="00A76892"/>
    <w:rsid w:val="00A76907"/>
    <w:rsid w:val="00A76A55"/>
    <w:rsid w:val="00A77483"/>
    <w:rsid w:val="00A7752A"/>
    <w:rsid w:val="00A7757B"/>
    <w:rsid w:val="00A77AF2"/>
    <w:rsid w:val="00A8082E"/>
    <w:rsid w:val="00A80FA1"/>
    <w:rsid w:val="00A82760"/>
    <w:rsid w:val="00A8367E"/>
    <w:rsid w:val="00A83F2E"/>
    <w:rsid w:val="00A844FB"/>
    <w:rsid w:val="00A858FE"/>
    <w:rsid w:val="00A85BBB"/>
    <w:rsid w:val="00A90C43"/>
    <w:rsid w:val="00A90E70"/>
    <w:rsid w:val="00A91F51"/>
    <w:rsid w:val="00A9238D"/>
    <w:rsid w:val="00A92A07"/>
    <w:rsid w:val="00A93E30"/>
    <w:rsid w:val="00A96EA2"/>
    <w:rsid w:val="00A97297"/>
    <w:rsid w:val="00A973E7"/>
    <w:rsid w:val="00AA00D6"/>
    <w:rsid w:val="00AA0A3A"/>
    <w:rsid w:val="00AA12DA"/>
    <w:rsid w:val="00AA1611"/>
    <w:rsid w:val="00AA17C9"/>
    <w:rsid w:val="00AA294E"/>
    <w:rsid w:val="00AA4D65"/>
    <w:rsid w:val="00AA79C2"/>
    <w:rsid w:val="00AB0195"/>
    <w:rsid w:val="00AB1525"/>
    <w:rsid w:val="00AB1E47"/>
    <w:rsid w:val="00AB1FFA"/>
    <w:rsid w:val="00AB3812"/>
    <w:rsid w:val="00AB3F4C"/>
    <w:rsid w:val="00AB4C61"/>
    <w:rsid w:val="00AB5286"/>
    <w:rsid w:val="00AB5480"/>
    <w:rsid w:val="00AB7E30"/>
    <w:rsid w:val="00AC0656"/>
    <w:rsid w:val="00AC0FB7"/>
    <w:rsid w:val="00AC1F8A"/>
    <w:rsid w:val="00AC30C8"/>
    <w:rsid w:val="00AC387F"/>
    <w:rsid w:val="00AD0230"/>
    <w:rsid w:val="00AD0D92"/>
    <w:rsid w:val="00AD1611"/>
    <w:rsid w:val="00AD1AD9"/>
    <w:rsid w:val="00AD220E"/>
    <w:rsid w:val="00AD2B40"/>
    <w:rsid w:val="00AD6666"/>
    <w:rsid w:val="00AD72CA"/>
    <w:rsid w:val="00AE043C"/>
    <w:rsid w:val="00AE1297"/>
    <w:rsid w:val="00AE17F1"/>
    <w:rsid w:val="00AE3DA5"/>
    <w:rsid w:val="00AE3F08"/>
    <w:rsid w:val="00AE6140"/>
    <w:rsid w:val="00AE7046"/>
    <w:rsid w:val="00AE7141"/>
    <w:rsid w:val="00AE7A58"/>
    <w:rsid w:val="00AF1987"/>
    <w:rsid w:val="00AF2417"/>
    <w:rsid w:val="00AF382D"/>
    <w:rsid w:val="00AF3990"/>
    <w:rsid w:val="00AF3C08"/>
    <w:rsid w:val="00AF3DB7"/>
    <w:rsid w:val="00AF3E83"/>
    <w:rsid w:val="00AF3FE4"/>
    <w:rsid w:val="00AF4524"/>
    <w:rsid w:val="00AF6F88"/>
    <w:rsid w:val="00B0188E"/>
    <w:rsid w:val="00B05B6E"/>
    <w:rsid w:val="00B068DD"/>
    <w:rsid w:val="00B06A13"/>
    <w:rsid w:val="00B07A0D"/>
    <w:rsid w:val="00B1011D"/>
    <w:rsid w:val="00B108FA"/>
    <w:rsid w:val="00B11711"/>
    <w:rsid w:val="00B1424B"/>
    <w:rsid w:val="00B14A6C"/>
    <w:rsid w:val="00B15210"/>
    <w:rsid w:val="00B15A62"/>
    <w:rsid w:val="00B17235"/>
    <w:rsid w:val="00B17615"/>
    <w:rsid w:val="00B20107"/>
    <w:rsid w:val="00B20484"/>
    <w:rsid w:val="00B20CAC"/>
    <w:rsid w:val="00B20E2F"/>
    <w:rsid w:val="00B217AF"/>
    <w:rsid w:val="00B23B55"/>
    <w:rsid w:val="00B247E8"/>
    <w:rsid w:val="00B2542F"/>
    <w:rsid w:val="00B2592B"/>
    <w:rsid w:val="00B25D9E"/>
    <w:rsid w:val="00B260D4"/>
    <w:rsid w:val="00B26DCD"/>
    <w:rsid w:val="00B26F36"/>
    <w:rsid w:val="00B27829"/>
    <w:rsid w:val="00B27D52"/>
    <w:rsid w:val="00B27D66"/>
    <w:rsid w:val="00B3071C"/>
    <w:rsid w:val="00B31674"/>
    <w:rsid w:val="00B31EBE"/>
    <w:rsid w:val="00B326DF"/>
    <w:rsid w:val="00B35716"/>
    <w:rsid w:val="00B36065"/>
    <w:rsid w:val="00B36628"/>
    <w:rsid w:val="00B410DF"/>
    <w:rsid w:val="00B43C72"/>
    <w:rsid w:val="00B46644"/>
    <w:rsid w:val="00B469EC"/>
    <w:rsid w:val="00B50163"/>
    <w:rsid w:val="00B519D0"/>
    <w:rsid w:val="00B53266"/>
    <w:rsid w:val="00B53A9B"/>
    <w:rsid w:val="00B54854"/>
    <w:rsid w:val="00B55B65"/>
    <w:rsid w:val="00B55E94"/>
    <w:rsid w:val="00B57756"/>
    <w:rsid w:val="00B57AB1"/>
    <w:rsid w:val="00B60FA8"/>
    <w:rsid w:val="00B62B3C"/>
    <w:rsid w:val="00B63482"/>
    <w:rsid w:val="00B636B1"/>
    <w:rsid w:val="00B651F8"/>
    <w:rsid w:val="00B65400"/>
    <w:rsid w:val="00B654CF"/>
    <w:rsid w:val="00B655C5"/>
    <w:rsid w:val="00B71C95"/>
    <w:rsid w:val="00B7215E"/>
    <w:rsid w:val="00B729F0"/>
    <w:rsid w:val="00B744EC"/>
    <w:rsid w:val="00B745A9"/>
    <w:rsid w:val="00B74A8A"/>
    <w:rsid w:val="00B751B8"/>
    <w:rsid w:val="00B758AD"/>
    <w:rsid w:val="00B77380"/>
    <w:rsid w:val="00B7753F"/>
    <w:rsid w:val="00B80082"/>
    <w:rsid w:val="00B8197E"/>
    <w:rsid w:val="00B81A4D"/>
    <w:rsid w:val="00B81AAD"/>
    <w:rsid w:val="00B8200C"/>
    <w:rsid w:val="00B82054"/>
    <w:rsid w:val="00B833C8"/>
    <w:rsid w:val="00B837E3"/>
    <w:rsid w:val="00B85DC8"/>
    <w:rsid w:val="00B860A6"/>
    <w:rsid w:val="00B863A5"/>
    <w:rsid w:val="00B87B82"/>
    <w:rsid w:val="00B87FFB"/>
    <w:rsid w:val="00B91691"/>
    <w:rsid w:val="00B967C4"/>
    <w:rsid w:val="00B96D6F"/>
    <w:rsid w:val="00B96F0B"/>
    <w:rsid w:val="00B97858"/>
    <w:rsid w:val="00BA05E7"/>
    <w:rsid w:val="00BA0620"/>
    <w:rsid w:val="00BA1337"/>
    <w:rsid w:val="00BA1783"/>
    <w:rsid w:val="00BA3E22"/>
    <w:rsid w:val="00BA6211"/>
    <w:rsid w:val="00BA7FEC"/>
    <w:rsid w:val="00BB038F"/>
    <w:rsid w:val="00BB1A55"/>
    <w:rsid w:val="00BB2106"/>
    <w:rsid w:val="00BB321D"/>
    <w:rsid w:val="00BB4196"/>
    <w:rsid w:val="00BB4E06"/>
    <w:rsid w:val="00BB6126"/>
    <w:rsid w:val="00BC56C0"/>
    <w:rsid w:val="00BC6572"/>
    <w:rsid w:val="00BC6609"/>
    <w:rsid w:val="00BC6AD8"/>
    <w:rsid w:val="00BD0D59"/>
    <w:rsid w:val="00BD1AE8"/>
    <w:rsid w:val="00BD3708"/>
    <w:rsid w:val="00BD3C25"/>
    <w:rsid w:val="00BD4031"/>
    <w:rsid w:val="00BD5C61"/>
    <w:rsid w:val="00BD60DF"/>
    <w:rsid w:val="00BD718B"/>
    <w:rsid w:val="00BD761E"/>
    <w:rsid w:val="00BE098E"/>
    <w:rsid w:val="00BE18F5"/>
    <w:rsid w:val="00BE1C6A"/>
    <w:rsid w:val="00BE1F63"/>
    <w:rsid w:val="00BE2975"/>
    <w:rsid w:val="00BE3363"/>
    <w:rsid w:val="00BE4602"/>
    <w:rsid w:val="00BE5450"/>
    <w:rsid w:val="00BE6628"/>
    <w:rsid w:val="00BE7E59"/>
    <w:rsid w:val="00BF0229"/>
    <w:rsid w:val="00BF03FB"/>
    <w:rsid w:val="00BF0843"/>
    <w:rsid w:val="00BF146B"/>
    <w:rsid w:val="00BF2552"/>
    <w:rsid w:val="00BF327A"/>
    <w:rsid w:val="00BF3CC6"/>
    <w:rsid w:val="00BF3DE3"/>
    <w:rsid w:val="00BF42C3"/>
    <w:rsid w:val="00BF6A0A"/>
    <w:rsid w:val="00BF702B"/>
    <w:rsid w:val="00C0523A"/>
    <w:rsid w:val="00C058F9"/>
    <w:rsid w:val="00C0590C"/>
    <w:rsid w:val="00C05EEE"/>
    <w:rsid w:val="00C06042"/>
    <w:rsid w:val="00C0640E"/>
    <w:rsid w:val="00C06489"/>
    <w:rsid w:val="00C064B2"/>
    <w:rsid w:val="00C07E78"/>
    <w:rsid w:val="00C105A2"/>
    <w:rsid w:val="00C10C36"/>
    <w:rsid w:val="00C12526"/>
    <w:rsid w:val="00C12C69"/>
    <w:rsid w:val="00C13837"/>
    <w:rsid w:val="00C15420"/>
    <w:rsid w:val="00C166C0"/>
    <w:rsid w:val="00C1677F"/>
    <w:rsid w:val="00C20C72"/>
    <w:rsid w:val="00C21D01"/>
    <w:rsid w:val="00C240B2"/>
    <w:rsid w:val="00C24E19"/>
    <w:rsid w:val="00C25453"/>
    <w:rsid w:val="00C26960"/>
    <w:rsid w:val="00C30FC8"/>
    <w:rsid w:val="00C31703"/>
    <w:rsid w:val="00C323D9"/>
    <w:rsid w:val="00C32C93"/>
    <w:rsid w:val="00C33175"/>
    <w:rsid w:val="00C334E6"/>
    <w:rsid w:val="00C34EFB"/>
    <w:rsid w:val="00C35D3E"/>
    <w:rsid w:val="00C370B1"/>
    <w:rsid w:val="00C372C3"/>
    <w:rsid w:val="00C375E1"/>
    <w:rsid w:val="00C427BC"/>
    <w:rsid w:val="00C430CD"/>
    <w:rsid w:val="00C43548"/>
    <w:rsid w:val="00C443F1"/>
    <w:rsid w:val="00C44546"/>
    <w:rsid w:val="00C44868"/>
    <w:rsid w:val="00C45120"/>
    <w:rsid w:val="00C46CD7"/>
    <w:rsid w:val="00C47790"/>
    <w:rsid w:val="00C47A65"/>
    <w:rsid w:val="00C50231"/>
    <w:rsid w:val="00C505DA"/>
    <w:rsid w:val="00C5190D"/>
    <w:rsid w:val="00C52245"/>
    <w:rsid w:val="00C535AF"/>
    <w:rsid w:val="00C53750"/>
    <w:rsid w:val="00C53F52"/>
    <w:rsid w:val="00C5592C"/>
    <w:rsid w:val="00C56513"/>
    <w:rsid w:val="00C604D5"/>
    <w:rsid w:val="00C62EDF"/>
    <w:rsid w:val="00C64871"/>
    <w:rsid w:val="00C65383"/>
    <w:rsid w:val="00C65972"/>
    <w:rsid w:val="00C66570"/>
    <w:rsid w:val="00C67624"/>
    <w:rsid w:val="00C67B6C"/>
    <w:rsid w:val="00C7079D"/>
    <w:rsid w:val="00C7110F"/>
    <w:rsid w:val="00C716EE"/>
    <w:rsid w:val="00C71E87"/>
    <w:rsid w:val="00C71F68"/>
    <w:rsid w:val="00C73273"/>
    <w:rsid w:val="00C74755"/>
    <w:rsid w:val="00C74F5E"/>
    <w:rsid w:val="00C75C46"/>
    <w:rsid w:val="00C76CC1"/>
    <w:rsid w:val="00C7760A"/>
    <w:rsid w:val="00C8056D"/>
    <w:rsid w:val="00C816CE"/>
    <w:rsid w:val="00C82FFC"/>
    <w:rsid w:val="00C8526A"/>
    <w:rsid w:val="00C86C27"/>
    <w:rsid w:val="00C91079"/>
    <w:rsid w:val="00C91F33"/>
    <w:rsid w:val="00C92237"/>
    <w:rsid w:val="00C927C3"/>
    <w:rsid w:val="00C932A1"/>
    <w:rsid w:val="00C93B50"/>
    <w:rsid w:val="00CA121A"/>
    <w:rsid w:val="00CA1282"/>
    <w:rsid w:val="00CA147E"/>
    <w:rsid w:val="00CA1A1F"/>
    <w:rsid w:val="00CA26F2"/>
    <w:rsid w:val="00CA2CE9"/>
    <w:rsid w:val="00CA3366"/>
    <w:rsid w:val="00CA4B06"/>
    <w:rsid w:val="00CA5A7B"/>
    <w:rsid w:val="00CA6ECF"/>
    <w:rsid w:val="00CB165E"/>
    <w:rsid w:val="00CB1FC5"/>
    <w:rsid w:val="00CB218A"/>
    <w:rsid w:val="00CB228D"/>
    <w:rsid w:val="00CB2484"/>
    <w:rsid w:val="00CB3422"/>
    <w:rsid w:val="00CB4202"/>
    <w:rsid w:val="00CB5F07"/>
    <w:rsid w:val="00CB6D07"/>
    <w:rsid w:val="00CB7C0E"/>
    <w:rsid w:val="00CC3624"/>
    <w:rsid w:val="00CC3A85"/>
    <w:rsid w:val="00CC4A1D"/>
    <w:rsid w:val="00CC53A3"/>
    <w:rsid w:val="00CC599D"/>
    <w:rsid w:val="00CC5BA0"/>
    <w:rsid w:val="00CC6118"/>
    <w:rsid w:val="00CC6BEC"/>
    <w:rsid w:val="00CC6EE3"/>
    <w:rsid w:val="00CC7177"/>
    <w:rsid w:val="00CC783F"/>
    <w:rsid w:val="00CC7F84"/>
    <w:rsid w:val="00CD0794"/>
    <w:rsid w:val="00CD0A55"/>
    <w:rsid w:val="00CD0B61"/>
    <w:rsid w:val="00CD10DC"/>
    <w:rsid w:val="00CD19B1"/>
    <w:rsid w:val="00CD290F"/>
    <w:rsid w:val="00CD423D"/>
    <w:rsid w:val="00CD6CFB"/>
    <w:rsid w:val="00CE20FD"/>
    <w:rsid w:val="00CE2D9E"/>
    <w:rsid w:val="00CE328B"/>
    <w:rsid w:val="00CE3BE3"/>
    <w:rsid w:val="00CE5C30"/>
    <w:rsid w:val="00CE7A00"/>
    <w:rsid w:val="00CF04CF"/>
    <w:rsid w:val="00CF164A"/>
    <w:rsid w:val="00CF1989"/>
    <w:rsid w:val="00CF1D51"/>
    <w:rsid w:val="00CF30FB"/>
    <w:rsid w:val="00CF3504"/>
    <w:rsid w:val="00CF3A74"/>
    <w:rsid w:val="00CF41B1"/>
    <w:rsid w:val="00CF72C0"/>
    <w:rsid w:val="00CF786C"/>
    <w:rsid w:val="00CF7D16"/>
    <w:rsid w:val="00CF7EDA"/>
    <w:rsid w:val="00D01767"/>
    <w:rsid w:val="00D035D0"/>
    <w:rsid w:val="00D049E8"/>
    <w:rsid w:val="00D05BA7"/>
    <w:rsid w:val="00D06BCF"/>
    <w:rsid w:val="00D07C97"/>
    <w:rsid w:val="00D10AA0"/>
    <w:rsid w:val="00D11AE0"/>
    <w:rsid w:val="00D12307"/>
    <w:rsid w:val="00D135FB"/>
    <w:rsid w:val="00D1570D"/>
    <w:rsid w:val="00D15D65"/>
    <w:rsid w:val="00D166BA"/>
    <w:rsid w:val="00D16D1A"/>
    <w:rsid w:val="00D16E34"/>
    <w:rsid w:val="00D225F0"/>
    <w:rsid w:val="00D256D1"/>
    <w:rsid w:val="00D25DCC"/>
    <w:rsid w:val="00D318ED"/>
    <w:rsid w:val="00D31B36"/>
    <w:rsid w:val="00D34633"/>
    <w:rsid w:val="00D34A53"/>
    <w:rsid w:val="00D35B79"/>
    <w:rsid w:val="00D402A5"/>
    <w:rsid w:val="00D42647"/>
    <w:rsid w:val="00D42A98"/>
    <w:rsid w:val="00D436E9"/>
    <w:rsid w:val="00D43D87"/>
    <w:rsid w:val="00D4480C"/>
    <w:rsid w:val="00D44DE3"/>
    <w:rsid w:val="00D44DFF"/>
    <w:rsid w:val="00D46E71"/>
    <w:rsid w:val="00D507A5"/>
    <w:rsid w:val="00D50ABB"/>
    <w:rsid w:val="00D51A5F"/>
    <w:rsid w:val="00D525A4"/>
    <w:rsid w:val="00D533A8"/>
    <w:rsid w:val="00D53F3A"/>
    <w:rsid w:val="00D53FD6"/>
    <w:rsid w:val="00D547EC"/>
    <w:rsid w:val="00D55254"/>
    <w:rsid w:val="00D55BDC"/>
    <w:rsid w:val="00D55CD9"/>
    <w:rsid w:val="00D5631A"/>
    <w:rsid w:val="00D56679"/>
    <w:rsid w:val="00D57211"/>
    <w:rsid w:val="00D5724A"/>
    <w:rsid w:val="00D5778E"/>
    <w:rsid w:val="00D5792E"/>
    <w:rsid w:val="00D60D4C"/>
    <w:rsid w:val="00D61713"/>
    <w:rsid w:val="00D6382D"/>
    <w:rsid w:val="00D6427A"/>
    <w:rsid w:val="00D657E7"/>
    <w:rsid w:val="00D668E9"/>
    <w:rsid w:val="00D66A9B"/>
    <w:rsid w:val="00D67DE7"/>
    <w:rsid w:val="00D704AD"/>
    <w:rsid w:val="00D70F9F"/>
    <w:rsid w:val="00D7190D"/>
    <w:rsid w:val="00D72347"/>
    <w:rsid w:val="00D72DEE"/>
    <w:rsid w:val="00D73177"/>
    <w:rsid w:val="00D738F7"/>
    <w:rsid w:val="00D7390E"/>
    <w:rsid w:val="00D73FB3"/>
    <w:rsid w:val="00D80581"/>
    <w:rsid w:val="00D821A3"/>
    <w:rsid w:val="00D823FE"/>
    <w:rsid w:val="00D82C04"/>
    <w:rsid w:val="00D83634"/>
    <w:rsid w:val="00D83868"/>
    <w:rsid w:val="00D83C67"/>
    <w:rsid w:val="00D83DA8"/>
    <w:rsid w:val="00D8419F"/>
    <w:rsid w:val="00D84723"/>
    <w:rsid w:val="00D85263"/>
    <w:rsid w:val="00D854B1"/>
    <w:rsid w:val="00D8701E"/>
    <w:rsid w:val="00D87E6A"/>
    <w:rsid w:val="00D90150"/>
    <w:rsid w:val="00D90730"/>
    <w:rsid w:val="00D90B2B"/>
    <w:rsid w:val="00D91111"/>
    <w:rsid w:val="00D91662"/>
    <w:rsid w:val="00D925A9"/>
    <w:rsid w:val="00D94F80"/>
    <w:rsid w:val="00D9518B"/>
    <w:rsid w:val="00D951D9"/>
    <w:rsid w:val="00D953C8"/>
    <w:rsid w:val="00D96F5B"/>
    <w:rsid w:val="00DA048D"/>
    <w:rsid w:val="00DA094C"/>
    <w:rsid w:val="00DA0D5E"/>
    <w:rsid w:val="00DA1028"/>
    <w:rsid w:val="00DA2618"/>
    <w:rsid w:val="00DA268A"/>
    <w:rsid w:val="00DA2D02"/>
    <w:rsid w:val="00DA3E67"/>
    <w:rsid w:val="00DA4037"/>
    <w:rsid w:val="00DA4534"/>
    <w:rsid w:val="00DA5076"/>
    <w:rsid w:val="00DA5489"/>
    <w:rsid w:val="00DA58EE"/>
    <w:rsid w:val="00DA5FAC"/>
    <w:rsid w:val="00DA66DC"/>
    <w:rsid w:val="00DB0238"/>
    <w:rsid w:val="00DB0F0E"/>
    <w:rsid w:val="00DB2BB6"/>
    <w:rsid w:val="00DB3E56"/>
    <w:rsid w:val="00DB3E6F"/>
    <w:rsid w:val="00DB5415"/>
    <w:rsid w:val="00DB77F0"/>
    <w:rsid w:val="00DC0BBE"/>
    <w:rsid w:val="00DC0C6F"/>
    <w:rsid w:val="00DC13EE"/>
    <w:rsid w:val="00DC18FA"/>
    <w:rsid w:val="00DC1F86"/>
    <w:rsid w:val="00DC2A6D"/>
    <w:rsid w:val="00DC2BD7"/>
    <w:rsid w:val="00DC4392"/>
    <w:rsid w:val="00DC6BB4"/>
    <w:rsid w:val="00DC6EA1"/>
    <w:rsid w:val="00DD152A"/>
    <w:rsid w:val="00DD1C87"/>
    <w:rsid w:val="00DD30C4"/>
    <w:rsid w:val="00DD5D57"/>
    <w:rsid w:val="00DD6D35"/>
    <w:rsid w:val="00DE0266"/>
    <w:rsid w:val="00DE2422"/>
    <w:rsid w:val="00DE254B"/>
    <w:rsid w:val="00DE3AA3"/>
    <w:rsid w:val="00DE3E64"/>
    <w:rsid w:val="00DE403D"/>
    <w:rsid w:val="00DE40C3"/>
    <w:rsid w:val="00DE4C6F"/>
    <w:rsid w:val="00DE6AEC"/>
    <w:rsid w:val="00DE7B15"/>
    <w:rsid w:val="00DE7D91"/>
    <w:rsid w:val="00DF15E5"/>
    <w:rsid w:val="00DF1647"/>
    <w:rsid w:val="00DF49F2"/>
    <w:rsid w:val="00DF5AA4"/>
    <w:rsid w:val="00E00603"/>
    <w:rsid w:val="00E02AF8"/>
    <w:rsid w:val="00E02B74"/>
    <w:rsid w:val="00E02D80"/>
    <w:rsid w:val="00E0353F"/>
    <w:rsid w:val="00E04711"/>
    <w:rsid w:val="00E0525B"/>
    <w:rsid w:val="00E053D4"/>
    <w:rsid w:val="00E05505"/>
    <w:rsid w:val="00E05CEE"/>
    <w:rsid w:val="00E067BA"/>
    <w:rsid w:val="00E06910"/>
    <w:rsid w:val="00E06E2B"/>
    <w:rsid w:val="00E1045E"/>
    <w:rsid w:val="00E112E4"/>
    <w:rsid w:val="00E1159B"/>
    <w:rsid w:val="00E12392"/>
    <w:rsid w:val="00E124E7"/>
    <w:rsid w:val="00E13613"/>
    <w:rsid w:val="00E13ECE"/>
    <w:rsid w:val="00E1403D"/>
    <w:rsid w:val="00E14E39"/>
    <w:rsid w:val="00E1587D"/>
    <w:rsid w:val="00E17687"/>
    <w:rsid w:val="00E20455"/>
    <w:rsid w:val="00E22D44"/>
    <w:rsid w:val="00E24A3A"/>
    <w:rsid w:val="00E24F16"/>
    <w:rsid w:val="00E24F3C"/>
    <w:rsid w:val="00E25124"/>
    <w:rsid w:val="00E251B4"/>
    <w:rsid w:val="00E2593E"/>
    <w:rsid w:val="00E27108"/>
    <w:rsid w:val="00E27DFA"/>
    <w:rsid w:val="00E3092D"/>
    <w:rsid w:val="00E32159"/>
    <w:rsid w:val="00E3215D"/>
    <w:rsid w:val="00E32CC6"/>
    <w:rsid w:val="00E3359F"/>
    <w:rsid w:val="00E33B19"/>
    <w:rsid w:val="00E34C8F"/>
    <w:rsid w:val="00E3577F"/>
    <w:rsid w:val="00E35A63"/>
    <w:rsid w:val="00E36609"/>
    <w:rsid w:val="00E36C17"/>
    <w:rsid w:val="00E3753A"/>
    <w:rsid w:val="00E37E48"/>
    <w:rsid w:val="00E37F47"/>
    <w:rsid w:val="00E42354"/>
    <w:rsid w:val="00E42617"/>
    <w:rsid w:val="00E431F2"/>
    <w:rsid w:val="00E43998"/>
    <w:rsid w:val="00E44EEB"/>
    <w:rsid w:val="00E45802"/>
    <w:rsid w:val="00E46083"/>
    <w:rsid w:val="00E46954"/>
    <w:rsid w:val="00E5035E"/>
    <w:rsid w:val="00E51F77"/>
    <w:rsid w:val="00E53A7F"/>
    <w:rsid w:val="00E53B0A"/>
    <w:rsid w:val="00E53F03"/>
    <w:rsid w:val="00E54408"/>
    <w:rsid w:val="00E55ECE"/>
    <w:rsid w:val="00E5636A"/>
    <w:rsid w:val="00E5641E"/>
    <w:rsid w:val="00E5725B"/>
    <w:rsid w:val="00E57AC2"/>
    <w:rsid w:val="00E603A0"/>
    <w:rsid w:val="00E60D6E"/>
    <w:rsid w:val="00E6249A"/>
    <w:rsid w:val="00E64819"/>
    <w:rsid w:val="00E64968"/>
    <w:rsid w:val="00E65A9F"/>
    <w:rsid w:val="00E65B1C"/>
    <w:rsid w:val="00E66001"/>
    <w:rsid w:val="00E70B42"/>
    <w:rsid w:val="00E71AE8"/>
    <w:rsid w:val="00E734DB"/>
    <w:rsid w:val="00E7381C"/>
    <w:rsid w:val="00E7467C"/>
    <w:rsid w:val="00E75179"/>
    <w:rsid w:val="00E75923"/>
    <w:rsid w:val="00E75C7A"/>
    <w:rsid w:val="00E75E7B"/>
    <w:rsid w:val="00E76624"/>
    <w:rsid w:val="00E776B1"/>
    <w:rsid w:val="00E77E52"/>
    <w:rsid w:val="00E806B5"/>
    <w:rsid w:val="00E80BDC"/>
    <w:rsid w:val="00E80F9F"/>
    <w:rsid w:val="00E81F65"/>
    <w:rsid w:val="00E83831"/>
    <w:rsid w:val="00E83F91"/>
    <w:rsid w:val="00E85791"/>
    <w:rsid w:val="00E85BE8"/>
    <w:rsid w:val="00E875B2"/>
    <w:rsid w:val="00E8782C"/>
    <w:rsid w:val="00E87954"/>
    <w:rsid w:val="00E908F0"/>
    <w:rsid w:val="00E90F6E"/>
    <w:rsid w:val="00E91766"/>
    <w:rsid w:val="00E917CF"/>
    <w:rsid w:val="00E91B32"/>
    <w:rsid w:val="00E920CE"/>
    <w:rsid w:val="00E92377"/>
    <w:rsid w:val="00E92EB5"/>
    <w:rsid w:val="00E93117"/>
    <w:rsid w:val="00E9318A"/>
    <w:rsid w:val="00E9353D"/>
    <w:rsid w:val="00E9430E"/>
    <w:rsid w:val="00E94D6C"/>
    <w:rsid w:val="00E9671A"/>
    <w:rsid w:val="00E96F25"/>
    <w:rsid w:val="00E97950"/>
    <w:rsid w:val="00E97BA2"/>
    <w:rsid w:val="00EA00F1"/>
    <w:rsid w:val="00EA08D5"/>
    <w:rsid w:val="00EA0F43"/>
    <w:rsid w:val="00EA1A2B"/>
    <w:rsid w:val="00EA2564"/>
    <w:rsid w:val="00EA3017"/>
    <w:rsid w:val="00EA358B"/>
    <w:rsid w:val="00EA4428"/>
    <w:rsid w:val="00EA48D6"/>
    <w:rsid w:val="00EA5668"/>
    <w:rsid w:val="00EA5B68"/>
    <w:rsid w:val="00EA6846"/>
    <w:rsid w:val="00EA69DC"/>
    <w:rsid w:val="00EA6B71"/>
    <w:rsid w:val="00EA6F1C"/>
    <w:rsid w:val="00EA74DB"/>
    <w:rsid w:val="00EA76FD"/>
    <w:rsid w:val="00EB0908"/>
    <w:rsid w:val="00EB1AAE"/>
    <w:rsid w:val="00EB3398"/>
    <w:rsid w:val="00EB39E5"/>
    <w:rsid w:val="00EB43E9"/>
    <w:rsid w:val="00EB52F6"/>
    <w:rsid w:val="00EB69FD"/>
    <w:rsid w:val="00EB6AE3"/>
    <w:rsid w:val="00EB7AB0"/>
    <w:rsid w:val="00EB7F02"/>
    <w:rsid w:val="00EC028A"/>
    <w:rsid w:val="00EC0CCE"/>
    <w:rsid w:val="00EC18D9"/>
    <w:rsid w:val="00EC4C4D"/>
    <w:rsid w:val="00EC51BC"/>
    <w:rsid w:val="00EC6476"/>
    <w:rsid w:val="00EC745B"/>
    <w:rsid w:val="00EC75D6"/>
    <w:rsid w:val="00EC77D7"/>
    <w:rsid w:val="00EC7B47"/>
    <w:rsid w:val="00ED169A"/>
    <w:rsid w:val="00ED1C32"/>
    <w:rsid w:val="00ED299D"/>
    <w:rsid w:val="00ED2BCA"/>
    <w:rsid w:val="00ED469B"/>
    <w:rsid w:val="00ED4C79"/>
    <w:rsid w:val="00ED5F3C"/>
    <w:rsid w:val="00ED74BF"/>
    <w:rsid w:val="00ED76AC"/>
    <w:rsid w:val="00EE10DB"/>
    <w:rsid w:val="00EE14AA"/>
    <w:rsid w:val="00EE1F55"/>
    <w:rsid w:val="00EE4F90"/>
    <w:rsid w:val="00EE5EDB"/>
    <w:rsid w:val="00EE66BA"/>
    <w:rsid w:val="00EE6B7D"/>
    <w:rsid w:val="00EE6D4A"/>
    <w:rsid w:val="00EE7237"/>
    <w:rsid w:val="00EE7794"/>
    <w:rsid w:val="00EE7EE7"/>
    <w:rsid w:val="00EE7FA5"/>
    <w:rsid w:val="00EF16BF"/>
    <w:rsid w:val="00EF21C6"/>
    <w:rsid w:val="00EF4CD7"/>
    <w:rsid w:val="00EF57BB"/>
    <w:rsid w:val="00EF6122"/>
    <w:rsid w:val="00EF63B8"/>
    <w:rsid w:val="00EF771A"/>
    <w:rsid w:val="00EF7BCD"/>
    <w:rsid w:val="00F01E9B"/>
    <w:rsid w:val="00F01F51"/>
    <w:rsid w:val="00F02C63"/>
    <w:rsid w:val="00F02FE1"/>
    <w:rsid w:val="00F033C3"/>
    <w:rsid w:val="00F03941"/>
    <w:rsid w:val="00F03D1B"/>
    <w:rsid w:val="00F06FFA"/>
    <w:rsid w:val="00F07107"/>
    <w:rsid w:val="00F0770C"/>
    <w:rsid w:val="00F07B77"/>
    <w:rsid w:val="00F110B7"/>
    <w:rsid w:val="00F118AF"/>
    <w:rsid w:val="00F12261"/>
    <w:rsid w:val="00F12D03"/>
    <w:rsid w:val="00F1367E"/>
    <w:rsid w:val="00F13E4D"/>
    <w:rsid w:val="00F140D5"/>
    <w:rsid w:val="00F143EA"/>
    <w:rsid w:val="00F15109"/>
    <w:rsid w:val="00F153A7"/>
    <w:rsid w:val="00F15A52"/>
    <w:rsid w:val="00F15D49"/>
    <w:rsid w:val="00F163D1"/>
    <w:rsid w:val="00F17105"/>
    <w:rsid w:val="00F20335"/>
    <w:rsid w:val="00F22D6C"/>
    <w:rsid w:val="00F24096"/>
    <w:rsid w:val="00F251F3"/>
    <w:rsid w:val="00F2595A"/>
    <w:rsid w:val="00F26C52"/>
    <w:rsid w:val="00F2727E"/>
    <w:rsid w:val="00F3074E"/>
    <w:rsid w:val="00F3143D"/>
    <w:rsid w:val="00F3191D"/>
    <w:rsid w:val="00F336AA"/>
    <w:rsid w:val="00F34C5E"/>
    <w:rsid w:val="00F37C52"/>
    <w:rsid w:val="00F41055"/>
    <w:rsid w:val="00F413F5"/>
    <w:rsid w:val="00F41653"/>
    <w:rsid w:val="00F419AB"/>
    <w:rsid w:val="00F42467"/>
    <w:rsid w:val="00F43144"/>
    <w:rsid w:val="00F43D0C"/>
    <w:rsid w:val="00F43DF0"/>
    <w:rsid w:val="00F441D7"/>
    <w:rsid w:val="00F446FB"/>
    <w:rsid w:val="00F44860"/>
    <w:rsid w:val="00F44D0E"/>
    <w:rsid w:val="00F454F1"/>
    <w:rsid w:val="00F45F37"/>
    <w:rsid w:val="00F45FF2"/>
    <w:rsid w:val="00F463B1"/>
    <w:rsid w:val="00F5001E"/>
    <w:rsid w:val="00F50057"/>
    <w:rsid w:val="00F50717"/>
    <w:rsid w:val="00F509A2"/>
    <w:rsid w:val="00F50FD5"/>
    <w:rsid w:val="00F52627"/>
    <w:rsid w:val="00F52AF6"/>
    <w:rsid w:val="00F546BB"/>
    <w:rsid w:val="00F550AA"/>
    <w:rsid w:val="00F56258"/>
    <w:rsid w:val="00F56318"/>
    <w:rsid w:val="00F56968"/>
    <w:rsid w:val="00F56F30"/>
    <w:rsid w:val="00F6077D"/>
    <w:rsid w:val="00F60899"/>
    <w:rsid w:val="00F6199C"/>
    <w:rsid w:val="00F627CF"/>
    <w:rsid w:val="00F63B1E"/>
    <w:rsid w:val="00F63FE6"/>
    <w:rsid w:val="00F65697"/>
    <w:rsid w:val="00F6643A"/>
    <w:rsid w:val="00F7053A"/>
    <w:rsid w:val="00F728A0"/>
    <w:rsid w:val="00F728C8"/>
    <w:rsid w:val="00F72E8C"/>
    <w:rsid w:val="00F73747"/>
    <w:rsid w:val="00F7391E"/>
    <w:rsid w:val="00F752B0"/>
    <w:rsid w:val="00F75FFD"/>
    <w:rsid w:val="00F765B5"/>
    <w:rsid w:val="00F76A69"/>
    <w:rsid w:val="00F77862"/>
    <w:rsid w:val="00F82075"/>
    <w:rsid w:val="00F841E8"/>
    <w:rsid w:val="00F84306"/>
    <w:rsid w:val="00F8472A"/>
    <w:rsid w:val="00F84CAC"/>
    <w:rsid w:val="00F85318"/>
    <w:rsid w:val="00F87C3D"/>
    <w:rsid w:val="00F90305"/>
    <w:rsid w:val="00F90CDE"/>
    <w:rsid w:val="00F915F8"/>
    <w:rsid w:val="00F91C4D"/>
    <w:rsid w:val="00F921B4"/>
    <w:rsid w:val="00F9513D"/>
    <w:rsid w:val="00F951C3"/>
    <w:rsid w:val="00F97053"/>
    <w:rsid w:val="00F9708E"/>
    <w:rsid w:val="00FA0008"/>
    <w:rsid w:val="00FA0C6E"/>
    <w:rsid w:val="00FA10DD"/>
    <w:rsid w:val="00FA1132"/>
    <w:rsid w:val="00FA2AB7"/>
    <w:rsid w:val="00FA68F6"/>
    <w:rsid w:val="00FA6C7C"/>
    <w:rsid w:val="00FA740B"/>
    <w:rsid w:val="00FA78FB"/>
    <w:rsid w:val="00FA7D46"/>
    <w:rsid w:val="00FB12A8"/>
    <w:rsid w:val="00FB3787"/>
    <w:rsid w:val="00FB3AD7"/>
    <w:rsid w:val="00FB51F4"/>
    <w:rsid w:val="00FB5751"/>
    <w:rsid w:val="00FB6239"/>
    <w:rsid w:val="00FB6ADD"/>
    <w:rsid w:val="00FC01B8"/>
    <w:rsid w:val="00FC1145"/>
    <w:rsid w:val="00FC122D"/>
    <w:rsid w:val="00FC1714"/>
    <w:rsid w:val="00FC26E7"/>
    <w:rsid w:val="00FC27FB"/>
    <w:rsid w:val="00FC2920"/>
    <w:rsid w:val="00FC4332"/>
    <w:rsid w:val="00FC5C3B"/>
    <w:rsid w:val="00FD1541"/>
    <w:rsid w:val="00FD1679"/>
    <w:rsid w:val="00FD194F"/>
    <w:rsid w:val="00FD629F"/>
    <w:rsid w:val="00FD7271"/>
    <w:rsid w:val="00FD7A0F"/>
    <w:rsid w:val="00FE00E1"/>
    <w:rsid w:val="00FE11AC"/>
    <w:rsid w:val="00FE2AF6"/>
    <w:rsid w:val="00FE4385"/>
    <w:rsid w:val="00FE44A3"/>
    <w:rsid w:val="00FE4AAE"/>
    <w:rsid w:val="00FE4F74"/>
    <w:rsid w:val="00FF08C8"/>
    <w:rsid w:val="00FF1676"/>
    <w:rsid w:val="00FF331D"/>
    <w:rsid w:val="00FF435D"/>
    <w:rsid w:val="00FF5B88"/>
    <w:rsid w:val="00FF5D37"/>
    <w:rsid w:val="00FF6395"/>
    <w:rsid w:val="00FF6CAB"/>
    <w:rsid w:val="012784FD"/>
    <w:rsid w:val="01F2C718"/>
    <w:rsid w:val="0251E1A1"/>
    <w:rsid w:val="028322E0"/>
    <w:rsid w:val="029C56A7"/>
    <w:rsid w:val="02B302DF"/>
    <w:rsid w:val="02B9AF16"/>
    <w:rsid w:val="02DD7EC3"/>
    <w:rsid w:val="02E6F677"/>
    <w:rsid w:val="035BF1E2"/>
    <w:rsid w:val="036E30F3"/>
    <w:rsid w:val="03C5409A"/>
    <w:rsid w:val="040353ED"/>
    <w:rsid w:val="041E8A04"/>
    <w:rsid w:val="04E5B045"/>
    <w:rsid w:val="05149F7A"/>
    <w:rsid w:val="0548704B"/>
    <w:rsid w:val="055950EF"/>
    <w:rsid w:val="06930391"/>
    <w:rsid w:val="06AFFBEA"/>
    <w:rsid w:val="06EB9285"/>
    <w:rsid w:val="07563738"/>
    <w:rsid w:val="075C3280"/>
    <w:rsid w:val="0792E441"/>
    <w:rsid w:val="0799C62D"/>
    <w:rsid w:val="08048E92"/>
    <w:rsid w:val="08E7D2DF"/>
    <w:rsid w:val="0990E539"/>
    <w:rsid w:val="09DDA0E7"/>
    <w:rsid w:val="0A245657"/>
    <w:rsid w:val="0A2D69B1"/>
    <w:rsid w:val="0A39F8B7"/>
    <w:rsid w:val="0A4952FD"/>
    <w:rsid w:val="0B0D25C1"/>
    <w:rsid w:val="0BA9CD0E"/>
    <w:rsid w:val="0BD45D60"/>
    <w:rsid w:val="0BDD2CE8"/>
    <w:rsid w:val="0C0EE1EB"/>
    <w:rsid w:val="0C80A17C"/>
    <w:rsid w:val="0C93ECD9"/>
    <w:rsid w:val="0D079F56"/>
    <w:rsid w:val="0DFB26FF"/>
    <w:rsid w:val="0E401107"/>
    <w:rsid w:val="0E5BE72D"/>
    <w:rsid w:val="0E6DCC7D"/>
    <w:rsid w:val="0E98C433"/>
    <w:rsid w:val="0EB30FA6"/>
    <w:rsid w:val="0EB50413"/>
    <w:rsid w:val="0ED31D67"/>
    <w:rsid w:val="0EFCB93F"/>
    <w:rsid w:val="0F01E983"/>
    <w:rsid w:val="0F7B4A19"/>
    <w:rsid w:val="0F99D28B"/>
    <w:rsid w:val="11C6BD77"/>
    <w:rsid w:val="11D3835C"/>
    <w:rsid w:val="1227BF78"/>
    <w:rsid w:val="12388358"/>
    <w:rsid w:val="1245D8A2"/>
    <w:rsid w:val="1280F95F"/>
    <w:rsid w:val="12F16339"/>
    <w:rsid w:val="13210498"/>
    <w:rsid w:val="1366BFB8"/>
    <w:rsid w:val="13B19399"/>
    <w:rsid w:val="14792A34"/>
    <w:rsid w:val="153C945C"/>
    <w:rsid w:val="154385DB"/>
    <w:rsid w:val="159AE7D9"/>
    <w:rsid w:val="15A1EA39"/>
    <w:rsid w:val="15C5F548"/>
    <w:rsid w:val="15FBED1D"/>
    <w:rsid w:val="16134B79"/>
    <w:rsid w:val="1642BFA0"/>
    <w:rsid w:val="16524F01"/>
    <w:rsid w:val="16B2DA7E"/>
    <w:rsid w:val="1771EF6C"/>
    <w:rsid w:val="17D98B91"/>
    <w:rsid w:val="1806CF4F"/>
    <w:rsid w:val="180F13D7"/>
    <w:rsid w:val="18CB0BB7"/>
    <w:rsid w:val="19455B94"/>
    <w:rsid w:val="19C15B4D"/>
    <w:rsid w:val="1A35C53F"/>
    <w:rsid w:val="1B06D068"/>
    <w:rsid w:val="1B288D39"/>
    <w:rsid w:val="1BA0CC55"/>
    <w:rsid w:val="1BCC2058"/>
    <w:rsid w:val="1BD403EA"/>
    <w:rsid w:val="1C4D5133"/>
    <w:rsid w:val="1C7F3BA9"/>
    <w:rsid w:val="1CAB7461"/>
    <w:rsid w:val="1CC57F14"/>
    <w:rsid w:val="1CC6A0D1"/>
    <w:rsid w:val="1D46FF94"/>
    <w:rsid w:val="1E6B9BDF"/>
    <w:rsid w:val="1E90F6CD"/>
    <w:rsid w:val="1EC92D2D"/>
    <w:rsid w:val="1EEDD1E0"/>
    <w:rsid w:val="1EFD7E90"/>
    <w:rsid w:val="1F1EC6A4"/>
    <w:rsid w:val="1F334652"/>
    <w:rsid w:val="1F604C4E"/>
    <w:rsid w:val="1F9850B9"/>
    <w:rsid w:val="1F9A1CF2"/>
    <w:rsid w:val="1FBEAA4C"/>
    <w:rsid w:val="20001547"/>
    <w:rsid w:val="201E9EA0"/>
    <w:rsid w:val="20377710"/>
    <w:rsid w:val="203955FF"/>
    <w:rsid w:val="2058EF5F"/>
    <w:rsid w:val="20A5B8CC"/>
    <w:rsid w:val="20B09004"/>
    <w:rsid w:val="2127ECBA"/>
    <w:rsid w:val="217008DD"/>
    <w:rsid w:val="21E0933A"/>
    <w:rsid w:val="22049F32"/>
    <w:rsid w:val="2269BB1C"/>
    <w:rsid w:val="22C9639F"/>
    <w:rsid w:val="239D92B8"/>
    <w:rsid w:val="23A18D8F"/>
    <w:rsid w:val="23C5F493"/>
    <w:rsid w:val="23C9D461"/>
    <w:rsid w:val="23D37F29"/>
    <w:rsid w:val="23EF55A8"/>
    <w:rsid w:val="2428023F"/>
    <w:rsid w:val="24B5D2FE"/>
    <w:rsid w:val="24C067F9"/>
    <w:rsid w:val="255330B4"/>
    <w:rsid w:val="25E2C3EF"/>
    <w:rsid w:val="2647A315"/>
    <w:rsid w:val="26519236"/>
    <w:rsid w:val="266FCB22"/>
    <w:rsid w:val="26775E7F"/>
    <w:rsid w:val="268B0318"/>
    <w:rsid w:val="269BAEFD"/>
    <w:rsid w:val="2704F9EA"/>
    <w:rsid w:val="2781D291"/>
    <w:rsid w:val="27D7164F"/>
    <w:rsid w:val="280479F7"/>
    <w:rsid w:val="284E4C91"/>
    <w:rsid w:val="28CAB41D"/>
    <w:rsid w:val="28D0B689"/>
    <w:rsid w:val="28ECD3B6"/>
    <w:rsid w:val="28F430C8"/>
    <w:rsid w:val="290FD79A"/>
    <w:rsid w:val="291A9B54"/>
    <w:rsid w:val="2946F86B"/>
    <w:rsid w:val="29F34A06"/>
    <w:rsid w:val="29FCD95B"/>
    <w:rsid w:val="2A021055"/>
    <w:rsid w:val="2A753B31"/>
    <w:rsid w:val="2A863BC7"/>
    <w:rsid w:val="2AB3C1D5"/>
    <w:rsid w:val="2B120C43"/>
    <w:rsid w:val="2B5F6862"/>
    <w:rsid w:val="2B5F9569"/>
    <w:rsid w:val="2BA1BD75"/>
    <w:rsid w:val="2BCBBC6C"/>
    <w:rsid w:val="2C22B932"/>
    <w:rsid w:val="2C503C6F"/>
    <w:rsid w:val="2C96624D"/>
    <w:rsid w:val="2CDEB191"/>
    <w:rsid w:val="2D0BA278"/>
    <w:rsid w:val="2D1D77FC"/>
    <w:rsid w:val="2D261C7D"/>
    <w:rsid w:val="2D74DA90"/>
    <w:rsid w:val="2DB4E0B5"/>
    <w:rsid w:val="2E6B58F4"/>
    <w:rsid w:val="2EA9BC1F"/>
    <w:rsid w:val="2ED3DDFD"/>
    <w:rsid w:val="2F12CBFD"/>
    <w:rsid w:val="2F2A3CFD"/>
    <w:rsid w:val="2FD54FAD"/>
    <w:rsid w:val="3045970D"/>
    <w:rsid w:val="3053C00B"/>
    <w:rsid w:val="31DC5F41"/>
    <w:rsid w:val="31FEAE7F"/>
    <w:rsid w:val="32349464"/>
    <w:rsid w:val="3242DE5E"/>
    <w:rsid w:val="32624842"/>
    <w:rsid w:val="32C79158"/>
    <w:rsid w:val="3337D517"/>
    <w:rsid w:val="3396FA88"/>
    <w:rsid w:val="33C6202E"/>
    <w:rsid w:val="33D38822"/>
    <w:rsid w:val="3426AED6"/>
    <w:rsid w:val="34487B11"/>
    <w:rsid w:val="34B94449"/>
    <w:rsid w:val="35023082"/>
    <w:rsid w:val="353A0BD0"/>
    <w:rsid w:val="35436BA1"/>
    <w:rsid w:val="3555F8B1"/>
    <w:rsid w:val="35A62033"/>
    <w:rsid w:val="361CBE4E"/>
    <w:rsid w:val="36474DBA"/>
    <w:rsid w:val="365D0578"/>
    <w:rsid w:val="36A2D69E"/>
    <w:rsid w:val="36EF55C4"/>
    <w:rsid w:val="370878B3"/>
    <w:rsid w:val="37C57254"/>
    <w:rsid w:val="37E4C67C"/>
    <w:rsid w:val="37EFA9A0"/>
    <w:rsid w:val="37F351DC"/>
    <w:rsid w:val="37FAFB50"/>
    <w:rsid w:val="38F4C9B9"/>
    <w:rsid w:val="3A27D71A"/>
    <w:rsid w:val="3A2DB315"/>
    <w:rsid w:val="3A566992"/>
    <w:rsid w:val="3A57950E"/>
    <w:rsid w:val="3A76425B"/>
    <w:rsid w:val="3B15515A"/>
    <w:rsid w:val="3BCBCC67"/>
    <w:rsid w:val="3BF21DF9"/>
    <w:rsid w:val="3BF61B1E"/>
    <w:rsid w:val="3BF85160"/>
    <w:rsid w:val="3C2E91E5"/>
    <w:rsid w:val="3CB7E850"/>
    <w:rsid w:val="3D0CD2A8"/>
    <w:rsid w:val="3D58CFCA"/>
    <w:rsid w:val="3DF7586C"/>
    <w:rsid w:val="3EBEEC21"/>
    <w:rsid w:val="3FB9F916"/>
    <w:rsid w:val="407A15EB"/>
    <w:rsid w:val="40C3576B"/>
    <w:rsid w:val="41FFD5AE"/>
    <w:rsid w:val="421A4A09"/>
    <w:rsid w:val="42265BC7"/>
    <w:rsid w:val="42647AA8"/>
    <w:rsid w:val="42B61ACF"/>
    <w:rsid w:val="42E37635"/>
    <w:rsid w:val="42E6FC3B"/>
    <w:rsid w:val="434F5505"/>
    <w:rsid w:val="434FEB37"/>
    <w:rsid w:val="4393D653"/>
    <w:rsid w:val="43D90CD2"/>
    <w:rsid w:val="4413AD21"/>
    <w:rsid w:val="441A313E"/>
    <w:rsid w:val="4455798B"/>
    <w:rsid w:val="44A12E9A"/>
    <w:rsid w:val="44E3509F"/>
    <w:rsid w:val="451299C6"/>
    <w:rsid w:val="4575874D"/>
    <w:rsid w:val="459DBF17"/>
    <w:rsid w:val="45D28793"/>
    <w:rsid w:val="45E1C8AE"/>
    <w:rsid w:val="4608039A"/>
    <w:rsid w:val="4634A6A0"/>
    <w:rsid w:val="46878673"/>
    <w:rsid w:val="468C6AF1"/>
    <w:rsid w:val="47196261"/>
    <w:rsid w:val="4741EAA7"/>
    <w:rsid w:val="4746B1C1"/>
    <w:rsid w:val="47BE7DFB"/>
    <w:rsid w:val="481FCCB4"/>
    <w:rsid w:val="482A7BB4"/>
    <w:rsid w:val="486AD192"/>
    <w:rsid w:val="487EDA98"/>
    <w:rsid w:val="48B1B93A"/>
    <w:rsid w:val="48F82A68"/>
    <w:rsid w:val="491026C2"/>
    <w:rsid w:val="493A51EE"/>
    <w:rsid w:val="4961248C"/>
    <w:rsid w:val="499EA9CC"/>
    <w:rsid w:val="49A954BC"/>
    <w:rsid w:val="49BC09A9"/>
    <w:rsid w:val="49FEAE39"/>
    <w:rsid w:val="4A18F074"/>
    <w:rsid w:val="4A1DA814"/>
    <w:rsid w:val="4A31ACB1"/>
    <w:rsid w:val="4A91AAD2"/>
    <w:rsid w:val="4AA36D30"/>
    <w:rsid w:val="4B016499"/>
    <w:rsid w:val="4B139BAF"/>
    <w:rsid w:val="4B8460EE"/>
    <w:rsid w:val="4BBF5097"/>
    <w:rsid w:val="4BE466B8"/>
    <w:rsid w:val="4C4D0195"/>
    <w:rsid w:val="4CFFEB52"/>
    <w:rsid w:val="4D02E71E"/>
    <w:rsid w:val="4D0FA67C"/>
    <w:rsid w:val="4D74090D"/>
    <w:rsid w:val="4D866BA9"/>
    <w:rsid w:val="4DD0418D"/>
    <w:rsid w:val="4E2C49A5"/>
    <w:rsid w:val="4E5BB415"/>
    <w:rsid w:val="4F439069"/>
    <w:rsid w:val="4F588CE9"/>
    <w:rsid w:val="4F59B888"/>
    <w:rsid w:val="4F8CA721"/>
    <w:rsid w:val="4FE9BF67"/>
    <w:rsid w:val="4FF92ABC"/>
    <w:rsid w:val="508AABF2"/>
    <w:rsid w:val="50CE329E"/>
    <w:rsid w:val="516300A0"/>
    <w:rsid w:val="519FEE3F"/>
    <w:rsid w:val="524D3A66"/>
    <w:rsid w:val="5291D7A6"/>
    <w:rsid w:val="52AB76CB"/>
    <w:rsid w:val="53542813"/>
    <w:rsid w:val="536008DE"/>
    <w:rsid w:val="5367A479"/>
    <w:rsid w:val="5367AADA"/>
    <w:rsid w:val="53A4A99B"/>
    <w:rsid w:val="5434046B"/>
    <w:rsid w:val="5503F662"/>
    <w:rsid w:val="5604EDBC"/>
    <w:rsid w:val="56DCC479"/>
    <w:rsid w:val="575A7380"/>
    <w:rsid w:val="57771BE7"/>
    <w:rsid w:val="57999CA1"/>
    <w:rsid w:val="57C4105F"/>
    <w:rsid w:val="57D0BE7B"/>
    <w:rsid w:val="5815B6C1"/>
    <w:rsid w:val="58AAD175"/>
    <w:rsid w:val="58C923F7"/>
    <w:rsid w:val="58D5ADC4"/>
    <w:rsid w:val="59415409"/>
    <w:rsid w:val="595EBCA1"/>
    <w:rsid w:val="59A4CF5C"/>
    <w:rsid w:val="59C19570"/>
    <w:rsid w:val="59CA0AF2"/>
    <w:rsid w:val="59CB20F1"/>
    <w:rsid w:val="5A4207FB"/>
    <w:rsid w:val="5A803931"/>
    <w:rsid w:val="5B316206"/>
    <w:rsid w:val="5B4D8A8F"/>
    <w:rsid w:val="5B6055EC"/>
    <w:rsid w:val="5C44BD79"/>
    <w:rsid w:val="5C4A9EA6"/>
    <w:rsid w:val="5C644627"/>
    <w:rsid w:val="5CC4A753"/>
    <w:rsid w:val="5CEBFCD2"/>
    <w:rsid w:val="5DA1AAD1"/>
    <w:rsid w:val="5E00526C"/>
    <w:rsid w:val="5E90D465"/>
    <w:rsid w:val="5EDDFAAC"/>
    <w:rsid w:val="5F1A88BC"/>
    <w:rsid w:val="5F46FA69"/>
    <w:rsid w:val="5F8D9B10"/>
    <w:rsid w:val="60D44554"/>
    <w:rsid w:val="6118852A"/>
    <w:rsid w:val="61D44138"/>
    <w:rsid w:val="61E7B7D2"/>
    <w:rsid w:val="621E7C59"/>
    <w:rsid w:val="628BF95F"/>
    <w:rsid w:val="62D15462"/>
    <w:rsid w:val="62F04BCE"/>
    <w:rsid w:val="62F68E3C"/>
    <w:rsid w:val="630C5109"/>
    <w:rsid w:val="6348E10A"/>
    <w:rsid w:val="6368E0D8"/>
    <w:rsid w:val="636E1BBE"/>
    <w:rsid w:val="640A0E1F"/>
    <w:rsid w:val="640C16A9"/>
    <w:rsid w:val="642B8CA4"/>
    <w:rsid w:val="64E05729"/>
    <w:rsid w:val="64E5E1CB"/>
    <w:rsid w:val="651C6AB3"/>
    <w:rsid w:val="657AF81B"/>
    <w:rsid w:val="657E7832"/>
    <w:rsid w:val="668B9F5A"/>
    <w:rsid w:val="66F118CB"/>
    <w:rsid w:val="6703CB2A"/>
    <w:rsid w:val="671708B8"/>
    <w:rsid w:val="67555D6A"/>
    <w:rsid w:val="6764A832"/>
    <w:rsid w:val="676C977C"/>
    <w:rsid w:val="67BA0DBA"/>
    <w:rsid w:val="67EDC5FA"/>
    <w:rsid w:val="67F6EEC3"/>
    <w:rsid w:val="687040AC"/>
    <w:rsid w:val="68880992"/>
    <w:rsid w:val="6947236A"/>
    <w:rsid w:val="6952A424"/>
    <w:rsid w:val="69B2D48E"/>
    <w:rsid w:val="69ECF254"/>
    <w:rsid w:val="69EE49A6"/>
    <w:rsid w:val="6A01838A"/>
    <w:rsid w:val="6A140345"/>
    <w:rsid w:val="6A3A7F99"/>
    <w:rsid w:val="6A800DA1"/>
    <w:rsid w:val="6A907A87"/>
    <w:rsid w:val="6B35C181"/>
    <w:rsid w:val="6B610687"/>
    <w:rsid w:val="6B872E81"/>
    <w:rsid w:val="6B89CB6C"/>
    <w:rsid w:val="6BDED0A5"/>
    <w:rsid w:val="6BEA3E66"/>
    <w:rsid w:val="6BFEACCF"/>
    <w:rsid w:val="6C06A59E"/>
    <w:rsid w:val="6C251C75"/>
    <w:rsid w:val="6C345737"/>
    <w:rsid w:val="6C709F79"/>
    <w:rsid w:val="6C8532EA"/>
    <w:rsid w:val="6CBAC504"/>
    <w:rsid w:val="6CBC98CA"/>
    <w:rsid w:val="6CBDB083"/>
    <w:rsid w:val="6CFD6241"/>
    <w:rsid w:val="6D06AE93"/>
    <w:rsid w:val="6D1DCE2F"/>
    <w:rsid w:val="6D5DCEE8"/>
    <w:rsid w:val="6DCCCC69"/>
    <w:rsid w:val="6E0122EC"/>
    <w:rsid w:val="6E26AA7A"/>
    <w:rsid w:val="6E2D47D0"/>
    <w:rsid w:val="6E54F687"/>
    <w:rsid w:val="6EBBEA4D"/>
    <w:rsid w:val="6EDDB354"/>
    <w:rsid w:val="6F0135C1"/>
    <w:rsid w:val="6F1398C7"/>
    <w:rsid w:val="6F862221"/>
    <w:rsid w:val="6FB3C80C"/>
    <w:rsid w:val="7021EF9E"/>
    <w:rsid w:val="7054B611"/>
    <w:rsid w:val="712BF07D"/>
    <w:rsid w:val="714FA0FD"/>
    <w:rsid w:val="71586D81"/>
    <w:rsid w:val="716027FA"/>
    <w:rsid w:val="7193BB55"/>
    <w:rsid w:val="71AD152C"/>
    <w:rsid w:val="71AEBD3C"/>
    <w:rsid w:val="724099E7"/>
    <w:rsid w:val="724DDE71"/>
    <w:rsid w:val="72896056"/>
    <w:rsid w:val="7296CB64"/>
    <w:rsid w:val="72B70F62"/>
    <w:rsid w:val="72CF0688"/>
    <w:rsid w:val="7327E057"/>
    <w:rsid w:val="738880E9"/>
    <w:rsid w:val="73967B33"/>
    <w:rsid w:val="73A53C0A"/>
    <w:rsid w:val="73E34A66"/>
    <w:rsid w:val="7453B0D3"/>
    <w:rsid w:val="745B0A12"/>
    <w:rsid w:val="748E8B93"/>
    <w:rsid w:val="74C3C3A2"/>
    <w:rsid w:val="7565AF68"/>
    <w:rsid w:val="757A865E"/>
    <w:rsid w:val="75985961"/>
    <w:rsid w:val="75C6195F"/>
    <w:rsid w:val="768A51CB"/>
    <w:rsid w:val="76EE078A"/>
    <w:rsid w:val="76FB4AB2"/>
    <w:rsid w:val="777F2365"/>
    <w:rsid w:val="77A8BF30"/>
    <w:rsid w:val="77B2871C"/>
    <w:rsid w:val="77F0FD58"/>
    <w:rsid w:val="7837F462"/>
    <w:rsid w:val="78C87050"/>
    <w:rsid w:val="78F40814"/>
    <w:rsid w:val="79284470"/>
    <w:rsid w:val="7935FCF8"/>
    <w:rsid w:val="7951080B"/>
    <w:rsid w:val="79568971"/>
    <w:rsid w:val="7956EFF1"/>
    <w:rsid w:val="79A22AF8"/>
    <w:rsid w:val="79B9B93A"/>
    <w:rsid w:val="79BFC842"/>
    <w:rsid w:val="7A1277A2"/>
    <w:rsid w:val="7A33FC73"/>
    <w:rsid w:val="7BC15F89"/>
    <w:rsid w:val="7C4A2F12"/>
    <w:rsid w:val="7C4C3D88"/>
    <w:rsid w:val="7C6D4304"/>
    <w:rsid w:val="7CA6C065"/>
    <w:rsid w:val="7D0AC257"/>
    <w:rsid w:val="7E2E0408"/>
    <w:rsid w:val="7E38DABD"/>
    <w:rsid w:val="7EDE4872"/>
    <w:rsid w:val="7F1FAD76"/>
    <w:rsid w:val="7F521758"/>
    <w:rsid w:val="7F719DCC"/>
    <w:rsid w:val="7FBC65A9"/>
    <w:rsid w:val="7FF178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D150D"/>
  <w14:defaultImageDpi w14:val="32767"/>
  <w15:chartTrackingRefBased/>
  <w15:docId w15:val="{C50B85A6-367C-435B-AACA-15149DFBA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921AE"/>
    <w:rPr>
      <w:rFonts w:eastAsia="Times New Roman"/>
      <w:lang w:eastAsia="sv-SE"/>
    </w:rPr>
  </w:style>
  <w:style w:type="paragraph" w:styleId="Rubrik1">
    <w:name w:val="heading 1"/>
    <w:basedOn w:val="Normal"/>
    <w:next w:val="Normal"/>
    <w:link w:val="Rubrik1Char"/>
    <w:uiPriority w:val="9"/>
    <w:qFormat/>
    <w:rsid w:val="0074369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841E5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rsid w:val="00DA1028"/>
    <w:pPr>
      <w:keepNext/>
      <w:keepLines/>
      <w:spacing w:before="40"/>
      <w:outlineLvl w:val="2"/>
    </w:pPr>
    <w:rPr>
      <w:rFonts w:asciiTheme="majorHAnsi" w:eastAsiaTheme="majorEastAsia" w:hAnsiTheme="majorHAnsi" w:cstheme="majorBidi"/>
      <w:color w:val="1F3763" w:themeColor="accent1" w:themeShade="7F"/>
    </w:rPr>
  </w:style>
  <w:style w:type="paragraph" w:styleId="Rubrik4">
    <w:name w:val="heading 4"/>
    <w:basedOn w:val="Normal"/>
    <w:next w:val="Normal"/>
    <w:link w:val="Rubrik4Char"/>
    <w:uiPriority w:val="9"/>
    <w:semiHidden/>
    <w:unhideWhenUsed/>
    <w:qFormat/>
    <w:rsid w:val="0004365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43696"/>
    <w:rPr>
      <w:rFonts w:asciiTheme="majorHAnsi" w:eastAsiaTheme="majorEastAsia" w:hAnsiTheme="majorHAnsi" w:cstheme="majorBidi"/>
      <w:color w:val="2F5496" w:themeColor="accent1" w:themeShade="BF"/>
      <w:sz w:val="32"/>
      <w:szCs w:val="32"/>
    </w:rPr>
  </w:style>
  <w:style w:type="paragraph" w:styleId="Liststycke">
    <w:name w:val="List Paragraph"/>
    <w:basedOn w:val="Normal"/>
    <w:uiPriority w:val="34"/>
    <w:qFormat/>
    <w:rsid w:val="00841E59"/>
    <w:pPr>
      <w:ind w:left="720"/>
      <w:contextualSpacing/>
    </w:pPr>
  </w:style>
  <w:style w:type="character" w:customStyle="1" w:styleId="Rubrik2Char">
    <w:name w:val="Rubrik 2 Char"/>
    <w:basedOn w:val="Standardstycketeckensnitt"/>
    <w:link w:val="Rubrik2"/>
    <w:uiPriority w:val="9"/>
    <w:rsid w:val="00841E59"/>
    <w:rPr>
      <w:rFonts w:asciiTheme="majorHAnsi" w:eastAsiaTheme="majorEastAsia" w:hAnsiTheme="majorHAnsi" w:cstheme="majorBidi"/>
      <w:color w:val="2F5496" w:themeColor="accent1" w:themeShade="BF"/>
      <w:sz w:val="26"/>
      <w:szCs w:val="26"/>
    </w:rPr>
  </w:style>
  <w:style w:type="paragraph" w:styleId="Innehllsfrteckningsrubrik">
    <w:name w:val="TOC Heading"/>
    <w:basedOn w:val="Rubrik1"/>
    <w:next w:val="Normal"/>
    <w:uiPriority w:val="39"/>
    <w:unhideWhenUsed/>
    <w:qFormat/>
    <w:rsid w:val="006B0247"/>
    <w:pPr>
      <w:spacing w:before="480" w:line="276" w:lineRule="auto"/>
      <w:outlineLvl w:val="9"/>
    </w:pPr>
    <w:rPr>
      <w:b/>
      <w:bCs/>
      <w:sz w:val="28"/>
      <w:szCs w:val="28"/>
    </w:rPr>
  </w:style>
  <w:style w:type="paragraph" w:styleId="Innehll1">
    <w:name w:val="toc 1"/>
    <w:basedOn w:val="Normal"/>
    <w:next w:val="Normal"/>
    <w:autoRedefine/>
    <w:uiPriority w:val="39"/>
    <w:unhideWhenUsed/>
    <w:rsid w:val="006B0247"/>
    <w:pPr>
      <w:spacing w:before="120"/>
    </w:pPr>
    <w:rPr>
      <w:rFonts w:asciiTheme="minorHAnsi" w:hAnsiTheme="minorHAnsi"/>
      <w:b/>
      <w:bCs/>
    </w:rPr>
  </w:style>
  <w:style w:type="paragraph" w:styleId="Innehll2">
    <w:name w:val="toc 2"/>
    <w:basedOn w:val="Normal"/>
    <w:next w:val="Normal"/>
    <w:autoRedefine/>
    <w:uiPriority w:val="39"/>
    <w:unhideWhenUsed/>
    <w:rsid w:val="006B0247"/>
    <w:pPr>
      <w:ind w:left="240"/>
    </w:pPr>
    <w:rPr>
      <w:rFonts w:asciiTheme="minorHAnsi" w:hAnsiTheme="minorHAnsi"/>
      <w:b/>
      <w:bCs/>
      <w:sz w:val="22"/>
      <w:szCs w:val="22"/>
    </w:rPr>
  </w:style>
  <w:style w:type="character" w:styleId="Hyperlnk">
    <w:name w:val="Hyperlink"/>
    <w:basedOn w:val="Standardstycketeckensnitt"/>
    <w:uiPriority w:val="99"/>
    <w:unhideWhenUsed/>
    <w:rsid w:val="006B0247"/>
    <w:rPr>
      <w:color w:val="0563C1" w:themeColor="hyperlink"/>
      <w:u w:val="single"/>
    </w:rPr>
  </w:style>
  <w:style w:type="paragraph" w:styleId="Innehll3">
    <w:name w:val="toc 3"/>
    <w:basedOn w:val="Normal"/>
    <w:next w:val="Normal"/>
    <w:autoRedefine/>
    <w:uiPriority w:val="39"/>
    <w:unhideWhenUsed/>
    <w:rsid w:val="006B0247"/>
    <w:pPr>
      <w:ind w:left="480"/>
    </w:pPr>
    <w:rPr>
      <w:rFonts w:asciiTheme="minorHAnsi" w:hAnsiTheme="minorHAnsi"/>
      <w:sz w:val="22"/>
      <w:szCs w:val="22"/>
    </w:rPr>
  </w:style>
  <w:style w:type="paragraph" w:styleId="Innehll4">
    <w:name w:val="toc 4"/>
    <w:basedOn w:val="Normal"/>
    <w:next w:val="Normal"/>
    <w:autoRedefine/>
    <w:uiPriority w:val="39"/>
    <w:semiHidden/>
    <w:unhideWhenUsed/>
    <w:rsid w:val="006B0247"/>
    <w:pPr>
      <w:ind w:left="720"/>
    </w:pPr>
    <w:rPr>
      <w:rFonts w:asciiTheme="minorHAnsi" w:hAnsiTheme="minorHAnsi"/>
      <w:sz w:val="20"/>
      <w:szCs w:val="20"/>
    </w:rPr>
  </w:style>
  <w:style w:type="paragraph" w:styleId="Innehll5">
    <w:name w:val="toc 5"/>
    <w:basedOn w:val="Normal"/>
    <w:next w:val="Normal"/>
    <w:autoRedefine/>
    <w:uiPriority w:val="39"/>
    <w:semiHidden/>
    <w:unhideWhenUsed/>
    <w:rsid w:val="006B0247"/>
    <w:pPr>
      <w:ind w:left="960"/>
    </w:pPr>
    <w:rPr>
      <w:rFonts w:asciiTheme="minorHAnsi" w:hAnsiTheme="minorHAnsi"/>
      <w:sz w:val="20"/>
      <w:szCs w:val="20"/>
    </w:rPr>
  </w:style>
  <w:style w:type="paragraph" w:styleId="Innehll6">
    <w:name w:val="toc 6"/>
    <w:basedOn w:val="Normal"/>
    <w:next w:val="Normal"/>
    <w:autoRedefine/>
    <w:uiPriority w:val="39"/>
    <w:semiHidden/>
    <w:unhideWhenUsed/>
    <w:rsid w:val="006B0247"/>
    <w:pPr>
      <w:ind w:left="1200"/>
    </w:pPr>
    <w:rPr>
      <w:rFonts w:asciiTheme="minorHAnsi" w:hAnsiTheme="minorHAnsi"/>
      <w:sz w:val="20"/>
      <w:szCs w:val="20"/>
    </w:rPr>
  </w:style>
  <w:style w:type="paragraph" w:styleId="Innehll7">
    <w:name w:val="toc 7"/>
    <w:basedOn w:val="Normal"/>
    <w:next w:val="Normal"/>
    <w:autoRedefine/>
    <w:uiPriority w:val="39"/>
    <w:semiHidden/>
    <w:unhideWhenUsed/>
    <w:rsid w:val="006B0247"/>
    <w:pPr>
      <w:ind w:left="1440"/>
    </w:pPr>
    <w:rPr>
      <w:rFonts w:asciiTheme="minorHAnsi" w:hAnsiTheme="minorHAnsi"/>
      <w:sz w:val="20"/>
      <w:szCs w:val="20"/>
    </w:rPr>
  </w:style>
  <w:style w:type="paragraph" w:styleId="Innehll8">
    <w:name w:val="toc 8"/>
    <w:basedOn w:val="Normal"/>
    <w:next w:val="Normal"/>
    <w:autoRedefine/>
    <w:uiPriority w:val="39"/>
    <w:semiHidden/>
    <w:unhideWhenUsed/>
    <w:rsid w:val="006B0247"/>
    <w:pPr>
      <w:ind w:left="1680"/>
    </w:pPr>
    <w:rPr>
      <w:rFonts w:asciiTheme="minorHAnsi" w:hAnsiTheme="minorHAnsi"/>
      <w:sz w:val="20"/>
      <w:szCs w:val="20"/>
    </w:rPr>
  </w:style>
  <w:style w:type="paragraph" w:styleId="Innehll9">
    <w:name w:val="toc 9"/>
    <w:basedOn w:val="Normal"/>
    <w:next w:val="Normal"/>
    <w:autoRedefine/>
    <w:uiPriority w:val="39"/>
    <w:semiHidden/>
    <w:unhideWhenUsed/>
    <w:rsid w:val="006B0247"/>
    <w:pPr>
      <w:ind w:left="1920"/>
    </w:pPr>
    <w:rPr>
      <w:rFonts w:asciiTheme="minorHAnsi" w:hAnsiTheme="minorHAnsi"/>
      <w:sz w:val="20"/>
      <w:szCs w:val="20"/>
    </w:rPr>
  </w:style>
  <w:style w:type="character" w:customStyle="1" w:styleId="Rubrik3Char">
    <w:name w:val="Rubrik 3 Char"/>
    <w:basedOn w:val="Standardstycketeckensnitt"/>
    <w:link w:val="Rubrik3"/>
    <w:uiPriority w:val="9"/>
    <w:rsid w:val="00DA1028"/>
    <w:rPr>
      <w:rFonts w:asciiTheme="majorHAnsi" w:eastAsiaTheme="majorEastAsia" w:hAnsiTheme="majorHAnsi" w:cstheme="majorBidi"/>
      <w:color w:val="1F3763" w:themeColor="accent1" w:themeShade="7F"/>
    </w:rPr>
  </w:style>
  <w:style w:type="paragraph" w:styleId="Sidfot">
    <w:name w:val="footer"/>
    <w:basedOn w:val="Normal"/>
    <w:link w:val="SidfotChar"/>
    <w:uiPriority w:val="99"/>
    <w:unhideWhenUsed/>
    <w:rsid w:val="00E66001"/>
    <w:pPr>
      <w:tabs>
        <w:tab w:val="center" w:pos="4536"/>
        <w:tab w:val="right" w:pos="9072"/>
      </w:tabs>
    </w:pPr>
  </w:style>
  <w:style w:type="character" w:customStyle="1" w:styleId="SidfotChar">
    <w:name w:val="Sidfot Char"/>
    <w:basedOn w:val="Standardstycketeckensnitt"/>
    <w:link w:val="Sidfot"/>
    <w:uiPriority w:val="99"/>
    <w:rsid w:val="00E66001"/>
  </w:style>
  <w:style w:type="character" w:styleId="Sidnummer">
    <w:name w:val="page number"/>
    <w:basedOn w:val="Standardstycketeckensnitt"/>
    <w:uiPriority w:val="99"/>
    <w:semiHidden/>
    <w:unhideWhenUsed/>
    <w:rsid w:val="00E66001"/>
  </w:style>
  <w:style w:type="paragraph" w:styleId="Sidhuvud">
    <w:name w:val="header"/>
    <w:basedOn w:val="Normal"/>
    <w:link w:val="SidhuvudChar"/>
    <w:uiPriority w:val="99"/>
    <w:unhideWhenUsed/>
    <w:rsid w:val="00E36609"/>
    <w:pPr>
      <w:tabs>
        <w:tab w:val="center" w:pos="4536"/>
        <w:tab w:val="right" w:pos="9072"/>
      </w:tabs>
    </w:pPr>
  </w:style>
  <w:style w:type="character" w:customStyle="1" w:styleId="SidhuvudChar">
    <w:name w:val="Sidhuvud Char"/>
    <w:basedOn w:val="Standardstycketeckensnitt"/>
    <w:link w:val="Sidhuvud"/>
    <w:uiPriority w:val="99"/>
    <w:rsid w:val="00E36609"/>
  </w:style>
  <w:style w:type="table" w:styleId="Tabellrutnt">
    <w:name w:val="Table Grid"/>
    <w:basedOn w:val="Normaltabell"/>
    <w:uiPriority w:val="59"/>
    <w:rsid w:val="00FB4123"/>
    <w:tblPr/>
  </w:style>
  <w:style w:type="character" w:styleId="Olstomnmnande">
    <w:name w:val="Unresolved Mention"/>
    <w:basedOn w:val="Standardstycketeckensnitt"/>
    <w:uiPriority w:val="99"/>
    <w:rsid w:val="00352EF5"/>
    <w:rPr>
      <w:color w:val="605E5C"/>
      <w:shd w:val="clear" w:color="auto" w:fill="E1DFDD"/>
    </w:rPr>
  </w:style>
  <w:style w:type="character" w:customStyle="1" w:styleId="markedcontent">
    <w:name w:val="markedcontent"/>
    <w:basedOn w:val="Standardstycketeckensnitt"/>
    <w:uiPriority w:val="1"/>
    <w:rsid w:val="3396FA88"/>
    <w:rPr>
      <w:rFonts w:asciiTheme="minorHAnsi" w:eastAsiaTheme="minorEastAsia" w:hAnsiTheme="minorHAnsi" w:cstheme="minorBidi"/>
      <w:sz w:val="24"/>
      <w:szCs w:val="24"/>
    </w:rPr>
  </w:style>
  <w:style w:type="character" w:styleId="AnvndHyperlnk">
    <w:name w:val="FollowedHyperlink"/>
    <w:basedOn w:val="Standardstycketeckensnitt"/>
    <w:uiPriority w:val="99"/>
    <w:semiHidden/>
    <w:unhideWhenUsed/>
    <w:rsid w:val="009443D8"/>
    <w:rPr>
      <w:color w:val="954F72" w:themeColor="followedHyperlink"/>
      <w:u w:val="single"/>
    </w:rPr>
  </w:style>
  <w:style w:type="paragraph" w:styleId="Normalwebb">
    <w:name w:val="Normal (Web)"/>
    <w:basedOn w:val="Normal"/>
    <w:uiPriority w:val="99"/>
    <w:unhideWhenUsed/>
    <w:rsid w:val="008F2109"/>
    <w:pPr>
      <w:spacing w:before="100" w:beforeAutospacing="1" w:after="100" w:afterAutospacing="1"/>
    </w:pPr>
  </w:style>
  <w:style w:type="paragraph" w:styleId="Kommentarer">
    <w:name w:val="annotation text"/>
    <w:basedOn w:val="Normal"/>
    <w:link w:val="KommentarerChar"/>
    <w:uiPriority w:val="99"/>
    <w:semiHidden/>
    <w:unhideWhenUsed/>
    <w:rsid w:val="003F773E"/>
    <w:rPr>
      <w:sz w:val="20"/>
      <w:szCs w:val="20"/>
    </w:rPr>
  </w:style>
  <w:style w:type="character" w:customStyle="1" w:styleId="KommentarerChar">
    <w:name w:val="Kommentarer Char"/>
    <w:basedOn w:val="Standardstycketeckensnitt"/>
    <w:link w:val="Kommentarer"/>
    <w:uiPriority w:val="99"/>
    <w:semiHidden/>
    <w:rsid w:val="003F773E"/>
    <w:rPr>
      <w:sz w:val="20"/>
      <w:szCs w:val="20"/>
    </w:rPr>
  </w:style>
  <w:style w:type="character" w:styleId="Kommentarsreferens">
    <w:name w:val="annotation reference"/>
    <w:basedOn w:val="Standardstycketeckensnitt"/>
    <w:uiPriority w:val="99"/>
    <w:semiHidden/>
    <w:unhideWhenUsed/>
    <w:rsid w:val="003F773E"/>
    <w:rPr>
      <w:sz w:val="16"/>
      <w:szCs w:val="16"/>
    </w:rPr>
  </w:style>
  <w:style w:type="character" w:customStyle="1" w:styleId="apple-converted-space">
    <w:name w:val="apple-converted-space"/>
    <w:basedOn w:val="Standardstycketeckensnitt"/>
    <w:rsid w:val="009B0C6B"/>
  </w:style>
  <w:style w:type="character" w:styleId="Stark">
    <w:name w:val="Strong"/>
    <w:basedOn w:val="Standardstycketeckensnitt"/>
    <w:uiPriority w:val="22"/>
    <w:qFormat/>
    <w:rsid w:val="009B0C6B"/>
    <w:rPr>
      <w:b/>
      <w:bCs/>
    </w:rPr>
  </w:style>
  <w:style w:type="character" w:styleId="Betoning">
    <w:name w:val="Emphasis"/>
    <w:basedOn w:val="Standardstycketeckensnitt"/>
    <w:uiPriority w:val="20"/>
    <w:qFormat/>
    <w:rsid w:val="009B0C6B"/>
    <w:rPr>
      <w:i/>
      <w:iCs/>
    </w:rPr>
  </w:style>
  <w:style w:type="paragraph" w:styleId="Kommentarsmne">
    <w:name w:val="annotation subject"/>
    <w:basedOn w:val="Kommentarer"/>
    <w:next w:val="Kommentarer"/>
    <w:link w:val="KommentarsmneChar"/>
    <w:uiPriority w:val="99"/>
    <w:semiHidden/>
    <w:unhideWhenUsed/>
    <w:rsid w:val="0070789E"/>
    <w:rPr>
      <w:b/>
      <w:bCs/>
    </w:rPr>
  </w:style>
  <w:style w:type="character" w:customStyle="1" w:styleId="KommentarsmneChar">
    <w:name w:val="Kommentarsämne Char"/>
    <w:basedOn w:val="KommentarerChar"/>
    <w:link w:val="Kommentarsmne"/>
    <w:uiPriority w:val="99"/>
    <w:semiHidden/>
    <w:rsid w:val="0070789E"/>
    <w:rPr>
      <w:b/>
      <w:bCs/>
      <w:sz w:val="20"/>
      <w:szCs w:val="20"/>
    </w:rPr>
  </w:style>
  <w:style w:type="character" w:customStyle="1" w:styleId="text-format-content">
    <w:name w:val="text-format-content"/>
    <w:basedOn w:val="Standardstycketeckensnitt"/>
    <w:rsid w:val="00AE3DA5"/>
  </w:style>
  <w:style w:type="character" w:customStyle="1" w:styleId="-fg-257">
    <w:name w:val="-fg-257"/>
    <w:basedOn w:val="Standardstycketeckensnitt"/>
    <w:rsid w:val="00AE3DA5"/>
  </w:style>
  <w:style w:type="character" w:customStyle="1" w:styleId="-sj-253">
    <w:name w:val="-sj-253"/>
    <w:basedOn w:val="Standardstycketeckensnitt"/>
    <w:rsid w:val="00AD2B40"/>
  </w:style>
  <w:style w:type="character" w:customStyle="1" w:styleId="normaltextrun">
    <w:name w:val="normaltextrun"/>
    <w:basedOn w:val="Standardstycketeckensnitt"/>
    <w:rsid w:val="00E96F25"/>
  </w:style>
  <w:style w:type="character" w:customStyle="1" w:styleId="eop">
    <w:name w:val="eop"/>
    <w:basedOn w:val="Standardstycketeckensnitt"/>
    <w:rsid w:val="00E96F25"/>
  </w:style>
  <w:style w:type="character" w:customStyle="1" w:styleId="Rubrik4Char">
    <w:name w:val="Rubrik 4 Char"/>
    <w:basedOn w:val="Standardstycketeckensnitt"/>
    <w:link w:val="Rubrik4"/>
    <w:uiPriority w:val="9"/>
    <w:semiHidden/>
    <w:rsid w:val="00043658"/>
    <w:rPr>
      <w:rFonts w:asciiTheme="majorHAnsi" w:eastAsiaTheme="majorEastAsia" w:hAnsiTheme="majorHAnsi" w:cstheme="majorBidi"/>
      <w:i/>
      <w:iCs/>
      <w:color w:val="2F5496" w:themeColor="accent1" w:themeShade="BF"/>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410146">
      <w:bodyDiv w:val="1"/>
      <w:marLeft w:val="0"/>
      <w:marRight w:val="0"/>
      <w:marTop w:val="0"/>
      <w:marBottom w:val="0"/>
      <w:divBdr>
        <w:top w:val="none" w:sz="0" w:space="0" w:color="auto"/>
        <w:left w:val="none" w:sz="0" w:space="0" w:color="auto"/>
        <w:bottom w:val="none" w:sz="0" w:space="0" w:color="auto"/>
        <w:right w:val="none" w:sz="0" w:space="0" w:color="auto"/>
      </w:divBdr>
    </w:div>
    <w:div w:id="19178581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stud.epsilon.slu.se/14517/7/Clern_R_190520.pdf" TargetMode="External"/><Relationship Id="rId39" Type="http://schemas.openxmlformats.org/officeDocument/2006/relationships/theme" Target="theme/theme1.xml"/><Relationship Id="rId21" Type="http://schemas.openxmlformats.org/officeDocument/2006/relationships/image" Target="media/image11.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britannica.com/science/trophic-pyramid"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www.naturvardsverket.se/amnesomraden/plast/om-plast/mikroplas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diva-portal.org/smash/get/diva2:1245547/FULLTEXT01.pdf"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www.svt.se/nyheter/inrikes/studie-vi-far-i-oss-68-000-partiklar-mikroplast-varje-dag"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s://www.diva-portal.org/smash/get/diva2:1611024/FULLTEXT0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www.gpa.se/kunskapsbank/vad-ar-plast-gjort-av-2/" TargetMode="External"/><Relationship Id="rId30" Type="http://schemas.openxmlformats.org/officeDocument/2006/relationships/hyperlink" Target="https://www.smhi.se/download/18.6ae791dc18fc9e7539e1b101/1717694601119/wFaktablad_55.pdf"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ette.axelsson@mora.se/Downloads/Gymnaiearbete%20Yaser%20Naji-2.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1b09dd-61b9-4a41-9b5a-d789557ba404">
      <Terms xmlns="http://schemas.microsoft.com/office/infopath/2007/PartnerControls"/>
    </lcf76f155ced4ddcb4097134ff3c332f>
    <TaxCatchAll xmlns="b0f727fe-3e79-40a5-b660-b7346a0094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8A0223039DCFF47A0CE9FA833DEF54C" ma:contentTypeVersion="17" ma:contentTypeDescription="Skapa ett nytt dokument." ma:contentTypeScope="" ma:versionID="ba4ab4137b03e77799bc1de277b02ff2">
  <xsd:schema xmlns:xsd="http://www.w3.org/2001/XMLSchema" xmlns:xs="http://www.w3.org/2001/XMLSchema" xmlns:p="http://schemas.microsoft.com/office/2006/metadata/properties" xmlns:ns2="6f1b09dd-61b9-4a41-9b5a-d789557ba404" xmlns:ns3="b0f727fe-3e79-40a5-b660-b7346a0094b0" targetNamespace="http://schemas.microsoft.com/office/2006/metadata/properties" ma:root="true" ma:fieldsID="cb1db7779e2f3f7a8d56dce2cda2bd0a" ns2:_="" ns3:_="">
    <xsd:import namespace="6f1b09dd-61b9-4a41-9b5a-d789557ba404"/>
    <xsd:import namespace="b0f727fe-3e79-40a5-b660-b7346a0094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b09dd-61b9-4a41-9b5a-d789557ba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62464f77-d401-4cef-b483-d20985e7b634"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f727fe-3e79-40a5-b660-b7346a0094b0" elementFormDefault="qualified">
    <xsd:import namespace="http://schemas.microsoft.com/office/2006/documentManagement/types"/>
    <xsd:import namespace="http://schemas.microsoft.com/office/infopath/2007/PartnerControls"/>
    <xsd:element name="SharedWithUsers" ma:index="1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at med information" ma:internalName="SharedWithDetails" ma:readOnly="true">
      <xsd:simpleType>
        <xsd:restriction base="dms:Note">
          <xsd:maxLength value="255"/>
        </xsd:restriction>
      </xsd:simpleType>
    </xsd:element>
    <xsd:element name="TaxCatchAll" ma:index="18" nillable="true" ma:displayName="Taxonomy Catch All Column" ma:hidden="true" ma:list="{de2d6606-c462-4c10-aa21-0b5250254122}" ma:internalName="TaxCatchAll" ma:showField="CatchAllData" ma:web="b0f727fe-3e79-40a5-b660-b7346a009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832CB26-3725-4C36-8C1F-4A0A019D74C6}">
  <ds:schemaRefs>
    <ds:schemaRef ds:uri="http://schemas.microsoft.com/sharepoint/v3/contenttype/forms"/>
  </ds:schemaRefs>
</ds:datastoreItem>
</file>

<file path=customXml/itemProps2.xml><?xml version="1.0" encoding="utf-8"?>
<ds:datastoreItem xmlns:ds="http://schemas.openxmlformats.org/officeDocument/2006/customXml" ds:itemID="{9ADFAC36-C3F4-434B-92E9-4CE269CEBBB0}">
  <ds:schemaRefs>
    <ds:schemaRef ds:uri="http://schemas.microsoft.com/office/2006/metadata/properties"/>
    <ds:schemaRef ds:uri="http://schemas.microsoft.com/office/infopath/2007/PartnerControls"/>
    <ds:schemaRef ds:uri="6f1b09dd-61b9-4a41-9b5a-d789557ba404"/>
    <ds:schemaRef ds:uri="b0f727fe-3e79-40a5-b660-b7346a0094b0"/>
  </ds:schemaRefs>
</ds:datastoreItem>
</file>

<file path=customXml/itemProps3.xml><?xml version="1.0" encoding="utf-8"?>
<ds:datastoreItem xmlns:ds="http://schemas.openxmlformats.org/officeDocument/2006/customXml" ds:itemID="{9F6B2342-1AE8-4F8D-B103-C1E95B8E1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1b09dd-61b9-4a41-9b5a-d789557ba404"/>
    <ds:schemaRef ds:uri="b0f727fe-3e79-40a5-b660-b7346a009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F277B5-6D5A-9C46-8E5F-53B3D9213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Gymnaiearbete Yaser Naji-2.dotx</Template>
  <TotalTime>0</TotalTime>
  <Pages>34</Pages>
  <Words>7188</Words>
  <Characters>38101</Characters>
  <Application>Microsoft Office Word</Application>
  <DocSecurity>0</DocSecurity>
  <Lines>317</Lines>
  <Paragraphs>90</Paragraphs>
  <ScaleCrop>false</ScaleCrop>
  <Company/>
  <LinksUpToDate>false</LinksUpToDate>
  <CharactersWithSpaces>45199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Anette Axelsson</dc:creator>
  <cp:keywords/>
  <dc:description/>
  <cp:lastModifiedBy>Lisen Vogt</cp:lastModifiedBy>
  <cp:revision>2</cp:revision>
  <dcterms:created xsi:type="dcterms:W3CDTF">2026-05-21T10:18:00Z</dcterms:created>
  <dcterms:modified xsi:type="dcterms:W3CDTF">2026-05-21T10:18:00Z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0x010100E8A0223039DCFF47A0CE9FA833DEF54C</vt:lpwstr>
  </property>
  <property fmtid="{D5CDD505-2E9C-101B-9397-08002B2CF9AE}" pid="3" name="MediaServiceImageTags">
    <vt:lpwstr/>
  </property>
</Properties>
</file>